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45ECB6" w14:textId="77777777" w:rsidR="00514811" w:rsidRPr="00240E71" w:rsidRDefault="00514811" w:rsidP="0051481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496F102" w14:textId="77777777" w:rsidR="00514811" w:rsidRDefault="00514811" w:rsidP="0051481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DA8DEDF" w14:textId="77777777" w:rsidR="00514811" w:rsidRPr="0022732C" w:rsidRDefault="00514811" w:rsidP="005148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7B08AC" w14:textId="77777777" w:rsidR="00514811" w:rsidRDefault="00514811" w:rsidP="005148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5088B65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3D88486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460D28F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17A9589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6C77D96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E29D503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5DD8EAE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FB7AB10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42A5669" w14:textId="77777777" w:rsidR="00514811" w:rsidRPr="0022732C" w:rsidRDefault="00514811" w:rsidP="005148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741CC90" w14:textId="77777777" w:rsidR="00514811" w:rsidRDefault="00514811" w:rsidP="00514811">
      <w:pPr>
        <w:spacing w:line="360" w:lineRule="auto"/>
      </w:pPr>
      <w:r>
        <w:t>Do: Nazwa i siedziba Zamawiającego:</w:t>
      </w:r>
    </w:p>
    <w:p w14:paraId="3251A906" w14:textId="77777777" w:rsidR="00514811" w:rsidRPr="00247153" w:rsidRDefault="00514811" w:rsidP="00514811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1CE16A3" w14:textId="77777777" w:rsidR="00514811" w:rsidRPr="00247153" w:rsidRDefault="00514811" w:rsidP="00514811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A471B51" w14:textId="77777777" w:rsidR="00514811" w:rsidRDefault="00514811" w:rsidP="00514811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4EFE3CB" w14:textId="77777777" w:rsidR="00514811" w:rsidRDefault="00514811" w:rsidP="00514811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202CCC5" w14:textId="77777777" w:rsidR="00514811" w:rsidRDefault="00514811" w:rsidP="00514811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0767C4E" w14:textId="77777777" w:rsidR="00514811" w:rsidRDefault="00514811" w:rsidP="00514811">
      <w:pPr>
        <w:ind w:firstLine="3969"/>
        <w:rPr>
          <w:b/>
        </w:rPr>
      </w:pPr>
    </w:p>
    <w:p w14:paraId="4C8B94E7" w14:textId="51A3C001" w:rsidR="00514811" w:rsidRDefault="00514811" w:rsidP="0051481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271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21DC3038" w14:textId="77777777" w:rsidR="00514811" w:rsidRDefault="00514811" w:rsidP="00514811">
      <w:pPr>
        <w:tabs>
          <w:tab w:val="right" w:pos="9000"/>
        </w:tabs>
      </w:pPr>
    </w:p>
    <w:p w14:paraId="1732A711" w14:textId="77777777" w:rsidR="00514811" w:rsidRPr="005F7BDF" w:rsidRDefault="00514811" w:rsidP="0051481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D3FFF09" w14:textId="77777777" w:rsidR="00514811" w:rsidRPr="005F7BDF" w:rsidRDefault="00514811" w:rsidP="0051481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B27B729" w14:textId="77777777" w:rsidR="00514811" w:rsidRPr="005F7BDF" w:rsidRDefault="00514811" w:rsidP="0051481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DAA9741" w14:textId="77777777" w:rsidR="00514811" w:rsidRPr="005F7BDF" w:rsidRDefault="00514811" w:rsidP="0051481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4798017" w14:textId="77777777" w:rsidR="00514811" w:rsidRPr="005F7BDF" w:rsidRDefault="00514811" w:rsidP="0051481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433C65B" w14:textId="77777777" w:rsidR="00514811" w:rsidRPr="002969BE" w:rsidRDefault="00514811" w:rsidP="00514811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14D35EC" w14:textId="77777777" w:rsidR="00514811" w:rsidRPr="002969BE" w:rsidRDefault="00514811" w:rsidP="0051481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A1A86AA" w14:textId="77777777" w:rsidR="00514811" w:rsidRPr="002969BE" w:rsidRDefault="00514811" w:rsidP="0051481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06ACD8C4" w14:textId="77777777" w:rsidR="00514811" w:rsidRPr="002969BE" w:rsidRDefault="00514811" w:rsidP="0051481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00482BD" w14:textId="77777777" w:rsidR="00514811" w:rsidRPr="002969BE" w:rsidRDefault="00514811" w:rsidP="00514811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8185498" w14:textId="77777777" w:rsidR="00514811" w:rsidRPr="00FE545C" w:rsidRDefault="00514811" w:rsidP="0051481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8720D15" w14:textId="77777777" w:rsidR="00514811" w:rsidRPr="00FE545C" w:rsidRDefault="00514811" w:rsidP="0051481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A6CAB81" w14:textId="77777777" w:rsidR="00514811" w:rsidRDefault="00514811" w:rsidP="00514811">
      <w:pPr>
        <w:jc w:val="both"/>
        <w:rPr>
          <w:sz w:val="18"/>
          <w:szCs w:val="18"/>
        </w:rPr>
      </w:pPr>
    </w:p>
    <w:p w14:paraId="65FC5BA3" w14:textId="77777777" w:rsidR="00514811" w:rsidRDefault="00514811" w:rsidP="0051481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546C03" w14:textId="77777777" w:rsidR="00514811" w:rsidRPr="00730EFE" w:rsidRDefault="00514811" w:rsidP="005148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AC062DD" w14:textId="77777777" w:rsidR="00514811" w:rsidRPr="001D671E" w:rsidRDefault="00514811" w:rsidP="005148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19DA5D4" w14:textId="77777777" w:rsidR="00514811" w:rsidRDefault="00514811" w:rsidP="005148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EFA549" w14:textId="77777777" w:rsidR="00514811" w:rsidRDefault="00514811" w:rsidP="005148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A4B13F" w14:textId="77777777" w:rsidR="00514811" w:rsidRDefault="00514811" w:rsidP="005148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07B8D" w14:textId="77777777" w:rsidR="00514811" w:rsidRPr="001D671E" w:rsidRDefault="00514811" w:rsidP="005148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4811" w:rsidRPr="00FE545C" w14:paraId="69FEBF60" w14:textId="77777777" w:rsidTr="0096252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0BCDE" w14:textId="77777777" w:rsidR="00514811" w:rsidRPr="00FE545C" w:rsidRDefault="00514811" w:rsidP="009625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A7905" w14:textId="77777777" w:rsidR="00514811" w:rsidRPr="00FE545C" w:rsidRDefault="00514811" w:rsidP="009625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7E1B5FF" w14:textId="77777777" w:rsidR="00514811" w:rsidRPr="00FE545C" w:rsidRDefault="00514811" w:rsidP="009625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FB0CE" w14:textId="77777777" w:rsidR="00514811" w:rsidRPr="00FE545C" w:rsidRDefault="00514811" w:rsidP="009625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14811" w:rsidRPr="00FE545C" w14:paraId="2236E7E4" w14:textId="77777777" w:rsidTr="009625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0BF7B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ECA51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47059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14811" w:rsidRPr="00FE545C" w14:paraId="0989ADA1" w14:textId="77777777" w:rsidTr="009625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ADC56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3A629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A4159" w14:textId="77777777" w:rsidR="00514811" w:rsidRPr="00FE545C" w:rsidRDefault="00514811" w:rsidP="009625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1D6B91B" w14:textId="77777777" w:rsidR="00514811" w:rsidRDefault="00514811" w:rsidP="005148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587FC74" w14:textId="77777777" w:rsidR="00514811" w:rsidRPr="00D638CC" w:rsidRDefault="00514811" w:rsidP="0051481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CECB818" w14:textId="77777777" w:rsidR="00514811" w:rsidRPr="002F276A" w:rsidRDefault="00514811" w:rsidP="005148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05F6C46" w14:textId="77777777" w:rsidR="00514811" w:rsidRPr="002F276A" w:rsidRDefault="00514811" w:rsidP="005148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7C9A77F" w14:textId="77777777" w:rsidR="00514811" w:rsidRPr="002F276A" w:rsidRDefault="00514811" w:rsidP="005148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2BACD3" w14:textId="77777777" w:rsidR="00514811" w:rsidRPr="002F276A" w:rsidRDefault="00514811" w:rsidP="005148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C91CD87" w14:textId="77777777" w:rsidR="00514811" w:rsidRPr="002F276A" w:rsidRDefault="00514811" w:rsidP="005148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0869AB2" w14:textId="77777777" w:rsidR="00514811" w:rsidRDefault="00514811" w:rsidP="005148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6E972AA" w14:textId="77777777" w:rsidR="00514811" w:rsidRDefault="00514811" w:rsidP="005148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4E0889F" w14:textId="77777777" w:rsidR="00514811" w:rsidRDefault="00514811" w:rsidP="005148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4E623AF" w14:textId="77777777" w:rsidR="00514811" w:rsidRDefault="00514811" w:rsidP="005148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BF3EE4E" w14:textId="77777777" w:rsidR="00514811" w:rsidRDefault="00514811" w:rsidP="005148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09F863" w14:textId="77777777" w:rsidR="00514811" w:rsidRDefault="00514811" w:rsidP="005148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18A9D78" w14:textId="77777777" w:rsidR="00514811" w:rsidRDefault="00514811" w:rsidP="005148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C7E494" w14:textId="77777777" w:rsidR="00514811" w:rsidRPr="000B45FE" w:rsidRDefault="00514811" w:rsidP="005148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98CF65" w14:textId="77777777" w:rsidR="00514811" w:rsidRDefault="00514811" w:rsidP="00514811">
      <w:pPr>
        <w:jc w:val="both"/>
        <w:rPr>
          <w:sz w:val="22"/>
          <w:szCs w:val="22"/>
        </w:rPr>
      </w:pPr>
    </w:p>
    <w:p w14:paraId="6959100F" w14:textId="77777777" w:rsidR="00514811" w:rsidRDefault="00514811" w:rsidP="00514811">
      <w:pPr>
        <w:jc w:val="both"/>
        <w:rPr>
          <w:sz w:val="22"/>
          <w:szCs w:val="22"/>
        </w:rPr>
      </w:pPr>
    </w:p>
    <w:p w14:paraId="18C9FC66" w14:textId="77777777" w:rsidR="00514811" w:rsidRDefault="00514811" w:rsidP="00514811">
      <w:pPr>
        <w:jc w:val="right"/>
        <w:rPr>
          <w:sz w:val="20"/>
          <w:szCs w:val="20"/>
        </w:rPr>
      </w:pPr>
    </w:p>
    <w:p w14:paraId="17E48C94" w14:textId="77777777" w:rsidR="00514811" w:rsidRPr="00423B06" w:rsidRDefault="00514811" w:rsidP="0051481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27F1134" w14:textId="7621E5EE" w:rsidR="00514811" w:rsidRPr="0034470D" w:rsidRDefault="00514811" w:rsidP="0051481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FC3EBA8" w14:textId="77777777" w:rsidR="00514811" w:rsidRPr="00DB1452" w:rsidRDefault="00514811" w:rsidP="00514811"/>
    <w:p w14:paraId="6A3457EE" w14:textId="77777777" w:rsidR="00514811" w:rsidRPr="00FD07EC" w:rsidRDefault="00514811" w:rsidP="00514811"/>
    <w:p w14:paraId="751E45BC" w14:textId="77777777" w:rsidR="00514811" w:rsidRPr="00B8040C" w:rsidRDefault="00514811" w:rsidP="00514811"/>
    <w:p w14:paraId="1E6D8FAA" w14:textId="77777777" w:rsidR="00FE545C" w:rsidRPr="00514811" w:rsidRDefault="00FE545C" w:rsidP="00514811"/>
    <w:sectPr w:rsidR="00FE545C" w:rsidRPr="00514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7727F" w14:textId="77777777" w:rsidR="00FF5056" w:rsidRDefault="00FF5056">
      <w:r>
        <w:separator/>
      </w:r>
    </w:p>
  </w:endnote>
  <w:endnote w:type="continuationSeparator" w:id="0">
    <w:p w14:paraId="43C723F2" w14:textId="77777777" w:rsidR="00FF5056" w:rsidRDefault="00FF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23A1E" w14:textId="77777777" w:rsidR="00DD2F07" w:rsidRDefault="00DD2F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F747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DB67D" w14:textId="77777777" w:rsidR="00DD2F07" w:rsidRDefault="00DD2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EA8AE" w14:textId="77777777" w:rsidR="00FF5056" w:rsidRDefault="00FF5056">
      <w:r>
        <w:separator/>
      </w:r>
    </w:p>
  </w:footnote>
  <w:footnote w:type="continuationSeparator" w:id="0">
    <w:p w14:paraId="5BE51635" w14:textId="77777777" w:rsidR="00FF5056" w:rsidRDefault="00FF5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331E1" w14:textId="77777777" w:rsidR="00DD2F07" w:rsidRDefault="00DD2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9607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8BED2" w14:textId="77777777" w:rsidR="00DD2F07" w:rsidRDefault="00DD2F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3964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15885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9965">
    <w:abstractNumId w:val="0"/>
  </w:num>
  <w:num w:numId="4" w16cid:durableId="356783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05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481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2F07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BF1ABA0"/>
  <w15:chartTrackingRefBased/>
  <w15:docId w15:val="{C964D2C0-F164-4F94-A82D-B75C146B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48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2024-05-27T08:52:00Z</cp:lastPrinted>
  <dcterms:created xsi:type="dcterms:W3CDTF">2024-05-27T08:53:00Z</dcterms:created>
  <dcterms:modified xsi:type="dcterms:W3CDTF">2024-05-27T08:53:00Z</dcterms:modified>
</cp:coreProperties>
</file>