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4A74F3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4A74F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C22630" w:rsidRPr="004A74F3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4A74F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4A74F3" w:rsidTr="00D62E6E">
        <w:tc>
          <w:tcPr>
            <w:tcW w:w="2800" w:type="dxa"/>
            <w:shd w:val="clear" w:color="auto" w:fill="auto"/>
          </w:tcPr>
          <w:p w:rsidR="00D62E6E" w:rsidRPr="004A74F3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A74F3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4A74F3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4A74F3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4A74F3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A74F3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A74F3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A74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4A74F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4A74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4A74F3" w:rsidTr="00D62E6E">
        <w:tc>
          <w:tcPr>
            <w:tcW w:w="2800" w:type="dxa"/>
            <w:shd w:val="clear" w:color="auto" w:fill="auto"/>
          </w:tcPr>
          <w:p w:rsidR="00D62E6E" w:rsidRPr="004A74F3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A74F3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4A74F3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4A74F3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A74F3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A74F3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4A74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4A74F3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4A74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4A74F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22630" w:rsidRPr="004A74F3" w:rsidTr="00E976B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22630" w:rsidRPr="004A74F3" w:rsidRDefault="00C22630" w:rsidP="00E976B8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A74F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C22630" w:rsidRPr="004A74F3" w:rsidRDefault="00C22630" w:rsidP="00E976B8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74F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4A74F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2023r. poz. 1605)</w:t>
            </w:r>
            <w:r w:rsidRPr="004A74F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C22630" w:rsidRPr="004A74F3" w:rsidRDefault="00C22630" w:rsidP="00E976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74F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C22630" w:rsidRPr="004A74F3" w:rsidRDefault="00C22630" w:rsidP="00E976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4A74F3" w:rsidRDefault="00C22630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A74F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4A74F3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4A74F3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4A74F3" w:rsidTr="00D62E6E">
        <w:tc>
          <w:tcPr>
            <w:tcW w:w="2269" w:type="dxa"/>
            <w:shd w:val="clear" w:color="auto" w:fill="auto"/>
          </w:tcPr>
          <w:p w:rsidR="00D62E6E" w:rsidRPr="004A74F3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74F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4A74F3" w:rsidRDefault="00C2263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A74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komputerów dla Wydziału Inżynierii Mechanicznej i Informatyki Politechniki Częstochowskiej</w:t>
            </w:r>
            <w:r w:rsidR="00D62E6E" w:rsidRPr="004A74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22630" w:rsidRPr="004A74F3" w:rsidTr="00E976B8">
        <w:tc>
          <w:tcPr>
            <w:tcW w:w="2269" w:type="dxa"/>
            <w:shd w:val="clear" w:color="auto" w:fill="auto"/>
          </w:tcPr>
          <w:p w:rsidR="00C22630" w:rsidRPr="004A74F3" w:rsidRDefault="00C22630" w:rsidP="00E976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74F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22630" w:rsidRPr="004A74F3" w:rsidRDefault="00C22630" w:rsidP="00E976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A74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RK-NZ.261.23.2024.MM</w:t>
            </w:r>
          </w:p>
        </w:tc>
      </w:tr>
    </w:tbl>
    <w:p w:rsidR="00BC121E" w:rsidRPr="004A74F3" w:rsidRDefault="00C22630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A74F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4A74F3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4A74F3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4A74F3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4A74F3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4A74F3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4A74F3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4A74F3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4A74F3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A74F3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4A74F3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4A74F3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4A74F3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4A74F3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4A74F3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A74F3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4A74F3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A74F3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4A74F3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4A74F3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4A74F3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4A74F3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A74F3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4A74F3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A74F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74F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A74F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74F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A74F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74F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4A74F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A74F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74F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A74F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A74F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4A74F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A74F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74F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A74F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A74F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4A74F3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4A74F3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4A74F3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4A74F3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4A74F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4A74F3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4A74F3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4A74F3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4A74F3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A74F3" w:rsidTr="00620E37">
        <w:tc>
          <w:tcPr>
            <w:tcW w:w="2660" w:type="dxa"/>
            <w:shd w:val="clear" w:color="auto" w:fill="auto"/>
          </w:tcPr>
          <w:p w:rsidR="00BC121E" w:rsidRPr="004A74F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4A74F3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4A74F3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4A74F3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4A74F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4A74F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4A74F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4A74F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4A74F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A74F3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4A74F3" w:rsidRDefault="00844A96" w:rsidP="00C2263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4A74F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C22630" w:rsidRPr="004A74F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4A74F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4A74F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21E" w:rsidRDefault="00D3221E">
      <w:r>
        <w:separator/>
      </w:r>
    </w:p>
  </w:endnote>
  <w:endnote w:type="continuationSeparator" w:id="0">
    <w:p w:rsidR="00D3221E" w:rsidRDefault="00D32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74F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74F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630" w:rsidRDefault="00C226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21E" w:rsidRDefault="00D3221E">
      <w:r>
        <w:separator/>
      </w:r>
    </w:p>
  </w:footnote>
  <w:footnote w:type="continuationSeparator" w:id="0">
    <w:p w:rsidR="00D3221E" w:rsidRDefault="00D322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630" w:rsidRDefault="00C226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630" w:rsidRDefault="00C226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630" w:rsidRDefault="00C226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221E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A74F3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8F3245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22630"/>
    <w:rsid w:val="00C33407"/>
    <w:rsid w:val="00C37CD2"/>
    <w:rsid w:val="00C527C7"/>
    <w:rsid w:val="00C606B9"/>
    <w:rsid w:val="00C65401"/>
    <w:rsid w:val="00C93F0A"/>
    <w:rsid w:val="00CB6204"/>
    <w:rsid w:val="00CC527A"/>
    <w:rsid w:val="00D3221E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FF25E22-BADC-4549-8D67-A9AADE608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4A74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A74F3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412BB-5A1F-404C-9A8E-764467B02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1736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2024-05-29T09:12:00Z</cp:lastPrinted>
  <dcterms:created xsi:type="dcterms:W3CDTF">2024-05-29T09:12:00Z</dcterms:created>
  <dcterms:modified xsi:type="dcterms:W3CDTF">2024-05-29T09:12:00Z</dcterms:modified>
</cp:coreProperties>
</file>