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4C041B" w14:textId="69948FB3" w:rsidR="00EB1359" w:rsidRPr="003261E7" w:rsidRDefault="00F849E8" w:rsidP="00EB1359">
      <w:pPr>
        <w:spacing w:after="240"/>
        <w:jc w:val="right"/>
        <w:rPr>
          <w:sz w:val="22"/>
          <w:szCs w:val="22"/>
        </w:rPr>
      </w:pPr>
      <w:r w:rsidRPr="00F849E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C31D7">
        <w:rPr>
          <w:sz w:val="22"/>
          <w:szCs w:val="22"/>
        </w:rPr>
        <w:t>29.05.2024 r.</w:t>
      </w:r>
    </w:p>
    <w:p w14:paraId="06A7C9E9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DF99734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B2AA28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DA8BEA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DA7B2D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5849A3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B1D7EC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595A515" w14:textId="13A309A0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844B8B">
        <w:rPr>
          <w:b/>
          <w:sz w:val="28"/>
          <w:szCs w:val="24"/>
        </w:rPr>
        <w:t>U</w:t>
      </w:r>
      <w:r w:rsidR="00844B8B">
        <w:rPr>
          <w:b/>
          <w:sz w:val="28"/>
          <w:szCs w:val="24"/>
        </w:rPr>
        <w:br/>
      </w:r>
      <w:r w:rsidR="008045A9">
        <w:rPr>
          <w:b/>
          <w:sz w:val="28"/>
          <w:szCs w:val="24"/>
        </w:rPr>
        <w:t>NR</w:t>
      </w:r>
      <w:r>
        <w:rPr>
          <w:b/>
          <w:sz w:val="28"/>
          <w:szCs w:val="24"/>
        </w:rPr>
        <w:t xml:space="preserve"> </w:t>
      </w:r>
      <w:r w:rsidR="008045A9">
        <w:rPr>
          <w:b/>
          <w:sz w:val="28"/>
          <w:szCs w:val="24"/>
        </w:rPr>
        <w:t>2 ORAZ PAKIETU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849E8" w:rsidRPr="003261E7" w14:paraId="5FFE1025" w14:textId="77777777" w:rsidTr="000D4971">
        <w:trPr>
          <w:trHeight w:val="638"/>
        </w:trPr>
        <w:tc>
          <w:tcPr>
            <w:tcW w:w="959" w:type="dxa"/>
            <w:shd w:val="clear" w:color="auto" w:fill="auto"/>
          </w:tcPr>
          <w:p w14:paraId="18EAFC16" w14:textId="77777777" w:rsidR="00F849E8" w:rsidRPr="003261E7" w:rsidRDefault="00F849E8" w:rsidP="000D49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D58939" w14:textId="70B4FB37" w:rsidR="00F849E8" w:rsidRPr="003261E7" w:rsidRDefault="00F849E8" w:rsidP="000D49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49E8">
              <w:rPr>
                <w:sz w:val="22"/>
                <w:szCs w:val="22"/>
              </w:rPr>
              <w:t>podstawowy</w:t>
            </w:r>
            <w:r w:rsidR="008045A9">
              <w:rPr>
                <w:sz w:val="22"/>
                <w:szCs w:val="22"/>
              </w:rPr>
              <w:t>m</w:t>
            </w:r>
            <w:r w:rsidRPr="00F849E8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849E8">
              <w:rPr>
                <w:b/>
                <w:bCs/>
                <w:sz w:val="22"/>
                <w:szCs w:val="22"/>
              </w:rPr>
              <w:t>Zakup i dostawa materiałów opatrunkowych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849E8">
              <w:rPr>
                <w:b/>
                <w:sz w:val="22"/>
                <w:szCs w:val="22"/>
              </w:rPr>
              <w:t>ZP/30/2024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0BE3D6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D454ED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6EF369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20E5BE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298B801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25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628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4D9CCF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849E8" w:rsidRPr="00EB1359" w14:paraId="41ECA8AB" w14:textId="77777777" w:rsidTr="000D497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F8E0" w14:textId="77777777" w:rsidR="00F849E8" w:rsidRPr="00710915" w:rsidRDefault="00F849E8" w:rsidP="000D497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849E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5C2D" w14:textId="77777777" w:rsidR="00F849E8" w:rsidRPr="00EB1359" w:rsidRDefault="00F849E8" w:rsidP="000D49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849E8">
              <w:rPr>
                <w:b/>
                <w:sz w:val="22"/>
                <w:szCs w:val="22"/>
              </w:rPr>
              <w:t>Pakiet 2 - Pampersy dla dzieci</w:t>
            </w:r>
          </w:p>
          <w:p w14:paraId="0BA40A09" w14:textId="77777777" w:rsidR="00F849E8" w:rsidRPr="00844B8B" w:rsidRDefault="00F849E8" w:rsidP="000D497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44B8B">
              <w:rPr>
                <w:sz w:val="22"/>
                <w:szCs w:val="22"/>
                <w:u w:val="single"/>
              </w:rPr>
              <w:t>Uzasadnienie prawne:</w:t>
            </w:r>
          </w:p>
          <w:p w14:paraId="2F21AD06" w14:textId="778A4B49" w:rsidR="00F849E8" w:rsidRDefault="00A51216" w:rsidP="000D497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849E8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- </w:t>
            </w:r>
            <w:r w:rsidR="00F849E8" w:rsidRPr="00F849E8">
              <w:rPr>
                <w:sz w:val="22"/>
                <w:szCs w:val="22"/>
              </w:rPr>
              <w:t>nie złożono żadnej oferty</w:t>
            </w:r>
          </w:p>
          <w:p w14:paraId="39F78A09" w14:textId="77777777" w:rsidR="00F849E8" w:rsidRPr="00844B8B" w:rsidRDefault="00F849E8" w:rsidP="000D497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44B8B">
              <w:rPr>
                <w:sz w:val="22"/>
                <w:szCs w:val="22"/>
                <w:u w:val="single"/>
              </w:rPr>
              <w:t>Uzasadnienie faktyczne:</w:t>
            </w:r>
          </w:p>
          <w:p w14:paraId="6877405A" w14:textId="1EF20405" w:rsidR="00F849E8" w:rsidRPr="00EB1359" w:rsidRDefault="00844B8B" w:rsidP="000D497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F849E8" w:rsidRPr="00F849E8">
              <w:rPr>
                <w:sz w:val="22"/>
                <w:szCs w:val="22"/>
              </w:rPr>
              <w:t>ie złożono żadnej oferty.</w:t>
            </w:r>
          </w:p>
        </w:tc>
      </w:tr>
      <w:tr w:rsidR="00F849E8" w:rsidRPr="00EB1359" w14:paraId="75B6E570" w14:textId="77777777" w:rsidTr="000D497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7825" w14:textId="77777777" w:rsidR="00F849E8" w:rsidRPr="00710915" w:rsidRDefault="00F849E8" w:rsidP="000D497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849E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FCFA" w14:textId="77777777" w:rsidR="00F849E8" w:rsidRPr="00EB1359" w:rsidRDefault="00F849E8" w:rsidP="000D49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849E8">
              <w:rPr>
                <w:b/>
                <w:sz w:val="22"/>
                <w:szCs w:val="22"/>
              </w:rPr>
              <w:t>Pakiet 3 - Chusteczki nawilżane dla noworodka</w:t>
            </w:r>
          </w:p>
          <w:p w14:paraId="1E6C4EAE" w14:textId="77777777" w:rsidR="00844B8B" w:rsidRPr="00844B8B" w:rsidRDefault="00844B8B" w:rsidP="00844B8B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44B8B">
              <w:rPr>
                <w:sz w:val="22"/>
                <w:szCs w:val="22"/>
                <w:u w:val="single"/>
              </w:rPr>
              <w:t>Uzasadnienie prawne:</w:t>
            </w:r>
          </w:p>
          <w:p w14:paraId="3C1337A9" w14:textId="77777777" w:rsidR="00844B8B" w:rsidRDefault="00844B8B" w:rsidP="00844B8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849E8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- </w:t>
            </w:r>
            <w:r w:rsidRPr="00F849E8">
              <w:rPr>
                <w:sz w:val="22"/>
                <w:szCs w:val="22"/>
              </w:rPr>
              <w:t>nie złożono żadnej oferty</w:t>
            </w:r>
          </w:p>
          <w:p w14:paraId="484B2F0D" w14:textId="77777777" w:rsidR="00844B8B" w:rsidRPr="00844B8B" w:rsidRDefault="00844B8B" w:rsidP="00844B8B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44B8B">
              <w:rPr>
                <w:sz w:val="22"/>
                <w:szCs w:val="22"/>
                <w:u w:val="single"/>
              </w:rPr>
              <w:t>Uzasadnienie faktyczne:</w:t>
            </w:r>
          </w:p>
          <w:p w14:paraId="6D9484C8" w14:textId="0758EBB4" w:rsidR="00F849E8" w:rsidRPr="00EB1359" w:rsidRDefault="00844B8B" w:rsidP="00844B8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F849E8">
              <w:rPr>
                <w:sz w:val="22"/>
                <w:szCs w:val="22"/>
              </w:rPr>
              <w:t>ie złożono żadnej oferty.</w:t>
            </w:r>
          </w:p>
        </w:tc>
      </w:tr>
    </w:tbl>
    <w:p w14:paraId="048CF267" w14:textId="77777777" w:rsidR="00010B31" w:rsidRDefault="00010B31"/>
    <w:sectPr w:rsidR="00010B31" w:rsidSect="00844B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708C6" w14:textId="77777777" w:rsidR="00F849E8" w:rsidRDefault="00F849E8" w:rsidP="00F849E8">
      <w:r>
        <w:separator/>
      </w:r>
    </w:p>
  </w:endnote>
  <w:endnote w:type="continuationSeparator" w:id="0">
    <w:p w14:paraId="7AED0E3D" w14:textId="77777777" w:rsidR="00F849E8" w:rsidRDefault="00F849E8" w:rsidP="00F8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96AFA" w14:textId="77777777" w:rsidR="00F849E8" w:rsidRDefault="00F84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99AB4" w14:textId="77777777" w:rsidR="00F849E8" w:rsidRDefault="00F849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43A0C" w14:textId="77777777" w:rsidR="00F849E8" w:rsidRDefault="00F84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6D2AF" w14:textId="77777777" w:rsidR="00F849E8" w:rsidRDefault="00F849E8" w:rsidP="00F849E8">
      <w:r>
        <w:separator/>
      </w:r>
    </w:p>
  </w:footnote>
  <w:footnote w:type="continuationSeparator" w:id="0">
    <w:p w14:paraId="5F3F0B25" w14:textId="77777777" w:rsidR="00F849E8" w:rsidRDefault="00F849E8" w:rsidP="00F84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F997B" w14:textId="77777777" w:rsidR="00F849E8" w:rsidRDefault="00F84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8E7DA" w14:textId="77777777" w:rsidR="00F849E8" w:rsidRDefault="00F84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D4AD4" w14:textId="77777777" w:rsidR="00F849E8" w:rsidRDefault="00F84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A67"/>
    <w:rsid w:val="00006A67"/>
    <w:rsid w:val="00010B31"/>
    <w:rsid w:val="00104963"/>
    <w:rsid w:val="00150F65"/>
    <w:rsid w:val="003417AF"/>
    <w:rsid w:val="006C31D7"/>
    <w:rsid w:val="00775DAE"/>
    <w:rsid w:val="008045A9"/>
    <w:rsid w:val="00823326"/>
    <w:rsid w:val="00844B8B"/>
    <w:rsid w:val="00856A3E"/>
    <w:rsid w:val="00894412"/>
    <w:rsid w:val="009462DF"/>
    <w:rsid w:val="009500EB"/>
    <w:rsid w:val="00993EFC"/>
    <w:rsid w:val="00A51216"/>
    <w:rsid w:val="00AB3E72"/>
    <w:rsid w:val="00AC1A4B"/>
    <w:rsid w:val="00AD1BFB"/>
    <w:rsid w:val="00D41670"/>
    <w:rsid w:val="00D44D12"/>
    <w:rsid w:val="00DD226A"/>
    <w:rsid w:val="00E403D2"/>
    <w:rsid w:val="00E742E3"/>
    <w:rsid w:val="00EB1359"/>
    <w:rsid w:val="00F8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C427D"/>
  <w15:chartTrackingRefBased/>
  <w15:docId w15:val="{592B2EE3-5D4F-432E-8554-2F16F5844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849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84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cp:lastPrinted>2024-05-24T10:43:00Z</cp:lastPrinted>
  <dcterms:created xsi:type="dcterms:W3CDTF">2024-05-24T10:17:00Z</dcterms:created>
  <dcterms:modified xsi:type="dcterms:W3CDTF">2024-05-29T07:39:00Z</dcterms:modified>
</cp:coreProperties>
</file>