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74D6E" w14:textId="5E17B89B" w:rsidR="00FB7F50" w:rsidRPr="002245BE" w:rsidRDefault="0060555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0555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4042C0">
        <w:rPr>
          <w:sz w:val="22"/>
          <w:szCs w:val="22"/>
        </w:rPr>
        <w:t>29.05.2024 r.</w:t>
      </w:r>
    </w:p>
    <w:p w14:paraId="2D9D310B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026F31B7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7ED2EE3A" w14:textId="77777777" w:rsidR="002032C0" w:rsidRPr="002032C0" w:rsidRDefault="002032C0" w:rsidP="002032C0">
      <w:r w:rsidRPr="002032C0">
        <w:t>ul. Prądnicka 35-37</w:t>
      </w:r>
    </w:p>
    <w:p w14:paraId="7D0A227A" w14:textId="77777777" w:rsidR="002032C0" w:rsidRPr="002032C0" w:rsidRDefault="002032C0" w:rsidP="002032C0">
      <w:r w:rsidRPr="002032C0">
        <w:t>31-202 Kraków</w:t>
      </w:r>
    </w:p>
    <w:p w14:paraId="08D99963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EDE103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05550" w:rsidRPr="00607F9B" w14:paraId="68CB9548" w14:textId="77777777" w:rsidTr="000D4971">
        <w:trPr>
          <w:trHeight w:val="638"/>
        </w:trPr>
        <w:tc>
          <w:tcPr>
            <w:tcW w:w="959" w:type="dxa"/>
            <w:shd w:val="clear" w:color="auto" w:fill="auto"/>
          </w:tcPr>
          <w:p w14:paraId="48207F4B" w14:textId="77777777" w:rsidR="00605550" w:rsidRPr="00607F9B" w:rsidRDefault="00605550" w:rsidP="000D49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C0495F" w14:textId="7C0A6FB0" w:rsidR="00605550" w:rsidRPr="00607F9B" w:rsidRDefault="00605550" w:rsidP="000D49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05550">
              <w:rPr>
                <w:sz w:val="22"/>
                <w:szCs w:val="22"/>
              </w:rPr>
              <w:t>podstawowy</w:t>
            </w:r>
            <w:r w:rsidR="00645A38">
              <w:rPr>
                <w:sz w:val="22"/>
                <w:szCs w:val="22"/>
              </w:rPr>
              <w:t>m</w:t>
            </w:r>
            <w:r w:rsidRPr="00605550">
              <w:rPr>
                <w:sz w:val="22"/>
                <w:szCs w:val="22"/>
              </w:rPr>
              <w:t xml:space="preserve"> bez negocjacji - art. 275 pkt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5550">
              <w:rPr>
                <w:b/>
                <w:bCs/>
                <w:sz w:val="22"/>
                <w:szCs w:val="22"/>
              </w:rPr>
              <w:t>Zakup i dostawa materiałów opatrunkowych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5550">
              <w:rPr>
                <w:b/>
                <w:sz w:val="22"/>
                <w:szCs w:val="22"/>
              </w:rPr>
              <w:t>ZP/30/2024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52AC7D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605550" w14:paraId="1F98ED1D" w14:textId="77777777" w:rsidTr="000D4971">
        <w:trPr>
          <w:cantSplit/>
        </w:trPr>
        <w:tc>
          <w:tcPr>
            <w:tcW w:w="9072" w:type="dxa"/>
          </w:tcPr>
          <w:p w14:paraId="35417765" w14:textId="77777777" w:rsidR="00605550" w:rsidRPr="00064EFD" w:rsidRDefault="00605550" w:rsidP="000D497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64EFD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2B8E33EF" w14:textId="77777777" w:rsidR="00605550" w:rsidRPr="00064EFD" w:rsidRDefault="00605550" w:rsidP="000D4971">
            <w:pPr>
              <w:jc w:val="both"/>
              <w:rPr>
                <w:bCs/>
                <w:sz w:val="22"/>
                <w:szCs w:val="22"/>
              </w:rPr>
            </w:pPr>
            <w:r w:rsidRPr="00064EFD">
              <w:rPr>
                <w:bCs/>
                <w:sz w:val="22"/>
                <w:szCs w:val="22"/>
              </w:rPr>
              <w:t xml:space="preserve">ul. Pod Borem 18 </w:t>
            </w:r>
          </w:p>
          <w:p w14:paraId="096B344A" w14:textId="77777777" w:rsidR="00605550" w:rsidRPr="00064EFD" w:rsidRDefault="00605550" w:rsidP="000D4971">
            <w:pPr>
              <w:jc w:val="both"/>
              <w:rPr>
                <w:bCs/>
                <w:sz w:val="22"/>
                <w:szCs w:val="22"/>
              </w:rPr>
            </w:pPr>
            <w:r w:rsidRPr="00064EFD">
              <w:rPr>
                <w:bCs/>
                <w:sz w:val="22"/>
                <w:szCs w:val="22"/>
              </w:rPr>
              <w:t>41-808 Zabrze</w:t>
            </w:r>
          </w:p>
          <w:p w14:paraId="70C1B3E7" w14:textId="77777777" w:rsidR="00605550" w:rsidRPr="00064EFD" w:rsidRDefault="00605550" w:rsidP="000D497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64EFD">
              <w:rPr>
                <w:sz w:val="22"/>
                <w:szCs w:val="22"/>
              </w:rPr>
              <w:t>na:</w:t>
            </w:r>
          </w:p>
          <w:p w14:paraId="521F8786" w14:textId="376BBD8E" w:rsidR="00605550" w:rsidRPr="00064EFD" w:rsidRDefault="00605550" w:rsidP="000D497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64EFD">
              <w:rPr>
                <w:sz w:val="22"/>
                <w:szCs w:val="22"/>
              </w:rPr>
              <w:t xml:space="preserve">Pakiet 1 - Opaski gipsowe oraz podkłady pod opatrunek gipsowy </w:t>
            </w:r>
          </w:p>
          <w:p w14:paraId="1E9EFB05" w14:textId="77777777" w:rsidR="00605550" w:rsidRPr="00064EFD" w:rsidRDefault="00605550" w:rsidP="000D497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64EFD">
              <w:rPr>
                <w:color w:val="000000"/>
                <w:sz w:val="22"/>
                <w:szCs w:val="22"/>
              </w:rPr>
              <w:t>Uzasadnienie wyboru:</w:t>
            </w:r>
          </w:p>
          <w:p w14:paraId="5410B267" w14:textId="77777777" w:rsidR="00605550" w:rsidRDefault="00605550" w:rsidP="000D497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64EFD">
              <w:rPr>
                <w:sz w:val="22"/>
                <w:szCs w:val="22"/>
              </w:rPr>
              <w:t>Najkorzystniejsza oferta spełniająca wymogi Zamawiającego.</w:t>
            </w:r>
          </w:p>
        </w:tc>
      </w:tr>
    </w:tbl>
    <w:p w14:paraId="48CD474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3ACE8604" w14:textId="77777777" w:rsidTr="0057114B">
        <w:tc>
          <w:tcPr>
            <w:tcW w:w="2169" w:type="dxa"/>
            <w:shd w:val="clear" w:color="auto" w:fill="F3F3F3"/>
            <w:vAlign w:val="center"/>
          </w:tcPr>
          <w:p w14:paraId="06335AAA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7B29DB42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0FCD795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58B432D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40FBCE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605550" w:rsidRPr="00834EF4" w14:paraId="00B0C7E5" w14:textId="77777777" w:rsidTr="000D4971">
        <w:tc>
          <w:tcPr>
            <w:tcW w:w="2169" w:type="dxa"/>
            <w:shd w:val="clear" w:color="auto" w:fill="auto"/>
          </w:tcPr>
          <w:p w14:paraId="1FF825B7" w14:textId="77777777" w:rsidR="00605550" w:rsidRPr="00211A34" w:rsidRDefault="00605550" w:rsidP="000D49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555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05550">
              <w:rPr>
                <w:sz w:val="20"/>
                <w:szCs w:val="20"/>
              </w:rPr>
              <w:t>Pakiet 1 - Opaski gipsowe oraz podkłady pod opatrunek gipsowy</w:t>
            </w:r>
          </w:p>
        </w:tc>
        <w:tc>
          <w:tcPr>
            <w:tcW w:w="2793" w:type="dxa"/>
            <w:shd w:val="clear" w:color="auto" w:fill="auto"/>
          </w:tcPr>
          <w:p w14:paraId="0DCBA44B" w14:textId="77777777" w:rsidR="00605550" w:rsidRPr="00211A34" w:rsidRDefault="00605550" w:rsidP="000D497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05550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586A774F" w14:textId="77777777" w:rsidR="00605550" w:rsidRPr="00211A34" w:rsidRDefault="00605550" w:rsidP="000D4971">
            <w:pPr>
              <w:rPr>
                <w:sz w:val="20"/>
                <w:szCs w:val="20"/>
              </w:rPr>
            </w:pPr>
            <w:r w:rsidRPr="00605550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5550">
              <w:rPr>
                <w:sz w:val="20"/>
                <w:szCs w:val="20"/>
              </w:rPr>
              <w:t>18</w:t>
            </w:r>
          </w:p>
          <w:p w14:paraId="076FF608" w14:textId="77777777" w:rsidR="00605550" w:rsidRPr="00211A34" w:rsidRDefault="00605550" w:rsidP="000D4971">
            <w:pPr>
              <w:spacing w:after="40"/>
              <w:rPr>
                <w:color w:val="000000"/>
                <w:sz w:val="20"/>
                <w:szCs w:val="20"/>
              </w:rPr>
            </w:pPr>
            <w:r w:rsidRPr="00605550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5550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6D3E4CB2" w14:textId="77777777" w:rsidR="00605550" w:rsidRPr="00605550" w:rsidRDefault="00605550" w:rsidP="000D4971">
            <w:pPr>
              <w:spacing w:before="40" w:after="40"/>
              <w:rPr>
                <w:sz w:val="20"/>
                <w:szCs w:val="20"/>
              </w:rPr>
            </w:pPr>
            <w:r w:rsidRPr="00605550">
              <w:rPr>
                <w:sz w:val="20"/>
                <w:szCs w:val="20"/>
              </w:rPr>
              <w:t>1 - Cena - 400.00</w:t>
            </w:r>
          </w:p>
          <w:p w14:paraId="0A1146EC" w14:textId="77777777" w:rsidR="00605550" w:rsidRPr="00211A34" w:rsidRDefault="00605550" w:rsidP="000D49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5550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DA81C2" w14:textId="77777777" w:rsidR="00605550" w:rsidRPr="00211A34" w:rsidRDefault="00605550" w:rsidP="000D4971">
            <w:pPr>
              <w:jc w:val="center"/>
              <w:rPr>
                <w:color w:val="000000"/>
                <w:sz w:val="20"/>
                <w:szCs w:val="20"/>
              </w:rPr>
            </w:pPr>
            <w:r w:rsidRPr="00605550">
              <w:rPr>
                <w:sz w:val="20"/>
                <w:szCs w:val="20"/>
              </w:rPr>
              <w:t xml:space="preserve">  500,00</w:t>
            </w:r>
          </w:p>
        </w:tc>
      </w:tr>
      <w:tr w:rsidR="00605550" w:rsidRPr="00834EF4" w14:paraId="7AE85B99" w14:textId="77777777" w:rsidTr="000D4971">
        <w:tc>
          <w:tcPr>
            <w:tcW w:w="2169" w:type="dxa"/>
            <w:shd w:val="clear" w:color="auto" w:fill="auto"/>
          </w:tcPr>
          <w:p w14:paraId="18F15C8F" w14:textId="77777777" w:rsidR="00605550" w:rsidRPr="00211A34" w:rsidRDefault="00605550" w:rsidP="000D49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555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05550">
              <w:rPr>
                <w:sz w:val="20"/>
                <w:szCs w:val="20"/>
              </w:rPr>
              <w:t>Pakiet 1 - Opaski gipsowe oraz podkłady pod opatrunek gipsowy</w:t>
            </w:r>
          </w:p>
        </w:tc>
        <w:tc>
          <w:tcPr>
            <w:tcW w:w="2793" w:type="dxa"/>
            <w:shd w:val="clear" w:color="auto" w:fill="auto"/>
          </w:tcPr>
          <w:p w14:paraId="7E788E8C" w14:textId="77777777" w:rsidR="00605550" w:rsidRPr="00211A34" w:rsidRDefault="00605550" w:rsidP="000D497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05550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720189D4" w14:textId="77777777" w:rsidR="00605550" w:rsidRPr="00211A34" w:rsidRDefault="00605550" w:rsidP="000D4971">
            <w:pPr>
              <w:rPr>
                <w:sz w:val="20"/>
                <w:szCs w:val="20"/>
              </w:rPr>
            </w:pPr>
            <w:r w:rsidRPr="00605550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5550">
              <w:rPr>
                <w:sz w:val="20"/>
                <w:szCs w:val="20"/>
              </w:rPr>
              <w:t>17</w:t>
            </w:r>
          </w:p>
          <w:p w14:paraId="40118114" w14:textId="77777777" w:rsidR="00605550" w:rsidRPr="00211A34" w:rsidRDefault="00605550" w:rsidP="000D4971">
            <w:pPr>
              <w:spacing w:after="40"/>
              <w:rPr>
                <w:color w:val="000000"/>
                <w:sz w:val="20"/>
                <w:szCs w:val="20"/>
              </w:rPr>
            </w:pPr>
            <w:r w:rsidRPr="00605550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5550">
              <w:rPr>
                <w:sz w:val="20"/>
                <w:szCs w:val="20"/>
              </w:rPr>
              <w:t>Pabianice</w:t>
            </w:r>
          </w:p>
        </w:tc>
        <w:tc>
          <w:tcPr>
            <w:tcW w:w="2551" w:type="dxa"/>
            <w:shd w:val="clear" w:color="auto" w:fill="auto"/>
          </w:tcPr>
          <w:p w14:paraId="7A91A7DD" w14:textId="77777777" w:rsidR="00605550" w:rsidRPr="00605550" w:rsidRDefault="00605550" w:rsidP="000D4971">
            <w:pPr>
              <w:spacing w:before="40" w:after="40"/>
              <w:rPr>
                <w:sz w:val="20"/>
                <w:szCs w:val="20"/>
              </w:rPr>
            </w:pPr>
            <w:r w:rsidRPr="00605550">
              <w:rPr>
                <w:sz w:val="20"/>
                <w:szCs w:val="20"/>
              </w:rPr>
              <w:t>1 - Cena - 324.70</w:t>
            </w:r>
          </w:p>
          <w:p w14:paraId="40E1D40D" w14:textId="77777777" w:rsidR="00605550" w:rsidRPr="00211A34" w:rsidRDefault="00605550" w:rsidP="000D49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5550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90DFD9" w14:textId="77777777" w:rsidR="00605550" w:rsidRPr="00211A34" w:rsidRDefault="00605550" w:rsidP="000D4971">
            <w:pPr>
              <w:jc w:val="center"/>
              <w:rPr>
                <w:color w:val="000000"/>
                <w:sz w:val="20"/>
                <w:szCs w:val="20"/>
              </w:rPr>
            </w:pPr>
            <w:r w:rsidRPr="00605550">
              <w:rPr>
                <w:sz w:val="20"/>
                <w:szCs w:val="20"/>
              </w:rPr>
              <w:t xml:space="preserve">  424,70</w:t>
            </w:r>
          </w:p>
        </w:tc>
      </w:tr>
    </w:tbl>
    <w:p w14:paraId="3F0EFFA2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footerReference w:type="default" r:id="rId6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DDE923" w14:textId="77777777" w:rsidR="00893229" w:rsidRDefault="00893229">
      <w:r>
        <w:separator/>
      </w:r>
    </w:p>
  </w:endnote>
  <w:endnote w:type="continuationSeparator" w:id="0">
    <w:p w14:paraId="5DDB5056" w14:textId="77777777" w:rsidR="00893229" w:rsidRDefault="00893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24919" w14:textId="2FBA5FFB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C1A505" w14:textId="77777777" w:rsidR="00893229" w:rsidRDefault="00893229">
      <w:r>
        <w:separator/>
      </w:r>
    </w:p>
  </w:footnote>
  <w:footnote w:type="continuationSeparator" w:id="0">
    <w:p w14:paraId="25AA5289" w14:textId="77777777" w:rsidR="00893229" w:rsidRDefault="008932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3229"/>
    <w:rsid w:val="00022322"/>
    <w:rsid w:val="00042497"/>
    <w:rsid w:val="00064EFD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F2B63"/>
    <w:rsid w:val="003417AF"/>
    <w:rsid w:val="003445A0"/>
    <w:rsid w:val="003A0AFC"/>
    <w:rsid w:val="003D611C"/>
    <w:rsid w:val="004042C0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5550"/>
    <w:rsid w:val="00607F9B"/>
    <w:rsid w:val="00644DCB"/>
    <w:rsid w:val="00645A38"/>
    <w:rsid w:val="00657C1E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93229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D226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E85FE6"/>
  <w15:chartTrackingRefBased/>
  <w15:docId w15:val="{EE854F16-2B7A-495C-AF40-866749600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226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5</cp:revision>
  <cp:lastPrinted>2024-05-24T10:40:00Z</cp:lastPrinted>
  <dcterms:created xsi:type="dcterms:W3CDTF">2024-05-24T10:14:00Z</dcterms:created>
  <dcterms:modified xsi:type="dcterms:W3CDTF">2024-05-29T07:39:00Z</dcterms:modified>
</cp:coreProperties>
</file>