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90727F" w14:textId="77777777" w:rsidR="009962AD" w:rsidRPr="00240E71" w:rsidRDefault="009962AD" w:rsidP="009962AD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02F232B8">
          <v:roundrect id="_x0000_s1027" style="position:absolute;left:0;text-align:left;margin-left:-25.5pt;margin-top:-13.15pt;width:162pt;height:1in;z-index:251658240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608527B6" w14:textId="77777777" w:rsidR="009962AD" w:rsidRDefault="009962AD" w:rsidP="009962A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F515D16" w14:textId="77777777" w:rsidR="009962AD" w:rsidRPr="0022732C" w:rsidRDefault="009962AD" w:rsidP="009962A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F6D0B62" w14:textId="77777777" w:rsidR="009962AD" w:rsidRDefault="009962AD" w:rsidP="009962A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55A61C7" w14:textId="77777777" w:rsidR="009962AD" w:rsidRPr="0022732C" w:rsidRDefault="009962AD" w:rsidP="009962A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765EB74" w14:textId="77777777" w:rsidR="009962AD" w:rsidRPr="0022732C" w:rsidRDefault="009962AD" w:rsidP="009962A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C06AB04" w14:textId="77777777" w:rsidR="009962AD" w:rsidRPr="0022732C" w:rsidRDefault="009962AD" w:rsidP="009962A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6DB852E" w14:textId="77777777" w:rsidR="009962AD" w:rsidRPr="0022732C" w:rsidRDefault="009962AD" w:rsidP="009962A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E910F8D" w14:textId="77777777" w:rsidR="009962AD" w:rsidRPr="0022732C" w:rsidRDefault="009962AD" w:rsidP="009962A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3E0E65E5" w14:textId="77777777" w:rsidR="009962AD" w:rsidRPr="0022732C" w:rsidRDefault="009962AD" w:rsidP="009962A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4967DB95" w14:textId="77777777" w:rsidR="009962AD" w:rsidRPr="0022732C" w:rsidRDefault="009962AD" w:rsidP="009962A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05FB15B" w14:textId="77777777" w:rsidR="009962AD" w:rsidRPr="0022732C" w:rsidRDefault="009962AD" w:rsidP="009962A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223BBCF" w14:textId="77777777" w:rsidR="009962AD" w:rsidRPr="0022732C" w:rsidRDefault="009962AD" w:rsidP="009962A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FE8E68B" w14:textId="77777777" w:rsidR="009962AD" w:rsidRDefault="009962AD" w:rsidP="009962AD">
      <w:pPr>
        <w:spacing w:line="360" w:lineRule="auto"/>
      </w:pPr>
      <w:r>
        <w:t>Do: Nazwa i siedziba Zamawiającego:</w:t>
      </w:r>
    </w:p>
    <w:p w14:paraId="74E11D03" w14:textId="77777777" w:rsidR="009962AD" w:rsidRPr="00C35C8C" w:rsidRDefault="009962AD" w:rsidP="009962AD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7B22F6F8" w14:textId="77777777" w:rsidR="009962AD" w:rsidRPr="00C35C8C" w:rsidRDefault="009962AD" w:rsidP="009962AD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0769841B" w14:textId="77777777" w:rsidR="009962AD" w:rsidRDefault="009962AD" w:rsidP="009962AD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75FDA498" w14:textId="77777777" w:rsidR="009962AD" w:rsidRDefault="009962AD" w:rsidP="009962AD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1EA0628B" w14:textId="77777777" w:rsidR="009962AD" w:rsidRDefault="009962AD" w:rsidP="009962AD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09F123C6" w14:textId="77777777" w:rsidR="009962AD" w:rsidRDefault="009962AD" w:rsidP="009962AD">
      <w:pPr>
        <w:ind w:firstLine="3969"/>
        <w:rPr>
          <w:b/>
        </w:rPr>
      </w:pPr>
    </w:p>
    <w:p w14:paraId="02F61C07" w14:textId="16B4D223" w:rsidR="009962AD" w:rsidRDefault="009962AD" w:rsidP="009962AD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2F43F1">
        <w:rPr>
          <w:b/>
        </w:rPr>
        <w:t xml:space="preserve">Dostawa </w:t>
      </w:r>
      <w:r>
        <w:rPr>
          <w:b/>
        </w:rPr>
        <w:t>5</w:t>
      </w:r>
      <w:r w:rsidRPr="002F43F1">
        <w:rPr>
          <w:b/>
        </w:rPr>
        <w:t xml:space="preserve"> szt. laptopów</w:t>
      </w:r>
      <w:r>
        <w:rPr>
          <w:b/>
        </w:rPr>
        <w:t xml:space="preserve"> </w:t>
      </w:r>
      <w:r w:rsidRPr="002F43F1">
        <w:rPr>
          <w:b/>
        </w:rPr>
        <w:t xml:space="preserve">na potrzeby </w:t>
      </w:r>
      <w:proofErr w:type="spellStart"/>
      <w:r>
        <w:rPr>
          <w:b/>
        </w:rPr>
        <w:t>WEiP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DE-dzp.272-</w:t>
      </w:r>
      <w:r>
        <w:rPr>
          <w:b/>
          <w:sz w:val="26"/>
        </w:rPr>
        <w:t>2</w:t>
      </w:r>
      <w:r>
        <w:rPr>
          <w:b/>
          <w:sz w:val="26"/>
        </w:rPr>
        <w:t>6</w:t>
      </w:r>
      <w:r>
        <w:rPr>
          <w:b/>
          <w:sz w:val="26"/>
        </w:rPr>
        <w:t>2</w:t>
      </w:r>
      <w:r>
        <w:rPr>
          <w:b/>
          <w:sz w:val="26"/>
        </w:rPr>
        <w:t xml:space="preserve">/24 </w:t>
      </w:r>
      <w:r>
        <w:t>oferuję realizację przedmiotu zamówienia, zgodnie z zasadami określonymi w specyfikacji istotnych warunków zamówienia.</w:t>
      </w:r>
    </w:p>
    <w:p w14:paraId="369DFBC1" w14:textId="77777777" w:rsidR="009962AD" w:rsidRDefault="009962AD" w:rsidP="009962AD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9962AD" w:rsidRPr="002A16E2" w14:paraId="29726577" w14:textId="77777777" w:rsidTr="002E774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CFF255" w14:textId="77777777" w:rsidR="009962AD" w:rsidRPr="002A16E2" w:rsidRDefault="009962AD" w:rsidP="002E774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9081D7" w14:textId="77777777" w:rsidR="009962AD" w:rsidRDefault="009962AD" w:rsidP="002E774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43D20293" w14:textId="77777777" w:rsidR="009962AD" w:rsidRPr="008A2B7D" w:rsidRDefault="009962AD" w:rsidP="002E774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6AB9A9C6" w14:textId="77777777" w:rsidR="009962AD" w:rsidRPr="008A2B7D" w:rsidRDefault="009962AD" w:rsidP="002E774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B3121A" w14:textId="77777777" w:rsidR="009962AD" w:rsidRPr="0084309D" w:rsidRDefault="009962AD" w:rsidP="002E774E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CA7558" w14:textId="77777777" w:rsidR="009962AD" w:rsidRPr="008A2B7D" w:rsidRDefault="009962AD" w:rsidP="002E774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49047B39" w14:textId="77777777" w:rsidR="009962AD" w:rsidRPr="008A2B7D" w:rsidRDefault="009962AD" w:rsidP="002E774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F813C5" w14:textId="77777777" w:rsidR="009962AD" w:rsidRPr="008A2B7D" w:rsidRDefault="009962AD" w:rsidP="002E774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1B5326" w14:textId="77777777" w:rsidR="009962AD" w:rsidRPr="008A2B7D" w:rsidRDefault="009962AD" w:rsidP="002E774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3E517F78" w14:textId="77777777" w:rsidR="009962AD" w:rsidRPr="008A2B7D" w:rsidRDefault="009962AD" w:rsidP="002E774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93EDF1" w14:textId="77777777" w:rsidR="009962AD" w:rsidRPr="008A2B7D" w:rsidRDefault="009962AD" w:rsidP="002E774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611C1E1A" w14:textId="77777777" w:rsidR="009962AD" w:rsidRPr="008A2B7D" w:rsidRDefault="009962AD" w:rsidP="002E77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0EBBA656" w14:textId="77777777" w:rsidR="009962AD" w:rsidRPr="008A2B7D" w:rsidRDefault="009962AD" w:rsidP="002E77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FE8F161" w14:textId="77777777" w:rsidR="009962AD" w:rsidRPr="008A2B7D" w:rsidRDefault="009962AD" w:rsidP="002E774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368102A9" w14:textId="77777777" w:rsidR="009962AD" w:rsidRPr="008A2B7D" w:rsidRDefault="009962AD" w:rsidP="002E774E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0E4FE0DE" w14:textId="77777777" w:rsidR="009962AD" w:rsidRPr="008A2B7D" w:rsidRDefault="009962AD" w:rsidP="002E774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9962AD" w:rsidRPr="002A16E2" w14:paraId="3F8048AA" w14:textId="77777777" w:rsidTr="002E774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AB3E47" w14:textId="77777777" w:rsidR="009962AD" w:rsidRPr="002A16E2" w:rsidRDefault="009962AD" w:rsidP="002E774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80FE89" w14:textId="77777777" w:rsidR="009962AD" w:rsidRPr="002A16E2" w:rsidRDefault="009962AD" w:rsidP="002E774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B1B851" w14:textId="77777777" w:rsidR="009962AD" w:rsidRPr="002A16E2" w:rsidRDefault="009962AD" w:rsidP="002E774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7F8E081" w14:textId="77777777" w:rsidR="009962AD" w:rsidRPr="002A16E2" w:rsidRDefault="009962AD" w:rsidP="002E774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C98FFB" w14:textId="77777777" w:rsidR="009962AD" w:rsidRPr="002A16E2" w:rsidRDefault="009962AD" w:rsidP="002E774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A53EDC" w14:textId="77777777" w:rsidR="009962AD" w:rsidRPr="002A16E2" w:rsidRDefault="009962AD" w:rsidP="002E774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A698457" w14:textId="77777777" w:rsidR="009962AD" w:rsidRPr="002A16E2" w:rsidRDefault="009962AD" w:rsidP="002E774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D06F8B6" w14:textId="77777777" w:rsidR="009962AD" w:rsidRPr="002A16E2" w:rsidRDefault="009962AD" w:rsidP="002E774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9962AD" w:rsidRPr="002A16E2" w14:paraId="72D14BD2" w14:textId="77777777" w:rsidTr="002E774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77086FD" w14:textId="77777777" w:rsidR="009962AD" w:rsidRPr="002A16E2" w:rsidRDefault="009962AD" w:rsidP="002E774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75A98" w14:textId="77777777" w:rsidR="009962AD" w:rsidRPr="00125021" w:rsidRDefault="009962AD" w:rsidP="002E774E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Laptop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B6C63" w14:textId="77777777" w:rsidR="009962AD" w:rsidRPr="00A47B30" w:rsidRDefault="009962AD" w:rsidP="002E774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CC7C" w14:textId="1DB87C42" w:rsidR="009962AD" w:rsidRPr="00F55968" w:rsidRDefault="009962AD" w:rsidP="002E774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68591" w14:textId="77777777" w:rsidR="009962AD" w:rsidRPr="002A16E2" w:rsidRDefault="009962AD" w:rsidP="002E774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E152" w14:textId="77777777" w:rsidR="009962AD" w:rsidRPr="002A16E2" w:rsidRDefault="009962AD" w:rsidP="002E774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56D1DE" w14:textId="77777777" w:rsidR="009962AD" w:rsidRPr="002A16E2" w:rsidRDefault="009962AD" w:rsidP="002E774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BE0BA4" w14:textId="77777777" w:rsidR="009962AD" w:rsidRPr="002A16E2" w:rsidRDefault="009962AD" w:rsidP="002E774E">
            <w:pPr>
              <w:ind w:right="425"/>
              <w:rPr>
                <w:sz w:val="22"/>
                <w:szCs w:val="22"/>
              </w:rPr>
            </w:pPr>
          </w:p>
        </w:tc>
      </w:tr>
      <w:tr w:rsidR="009962AD" w:rsidRPr="002A16E2" w14:paraId="0338FCAE" w14:textId="77777777" w:rsidTr="002E774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898D0C" w14:textId="77777777" w:rsidR="009962AD" w:rsidRDefault="009962AD" w:rsidP="002E774E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2DF4FC59" w14:textId="77777777" w:rsidR="009962AD" w:rsidRDefault="009962AD" w:rsidP="002E774E">
            <w:pPr>
              <w:ind w:right="425"/>
              <w:rPr>
                <w:sz w:val="22"/>
                <w:szCs w:val="22"/>
              </w:rPr>
            </w:pPr>
          </w:p>
          <w:p w14:paraId="2A81A6E5" w14:textId="77777777" w:rsidR="009962AD" w:rsidRPr="002A16E2" w:rsidRDefault="009962AD" w:rsidP="002E774E">
            <w:pPr>
              <w:ind w:right="425"/>
              <w:rPr>
                <w:sz w:val="22"/>
                <w:szCs w:val="22"/>
              </w:rPr>
            </w:pPr>
          </w:p>
          <w:p w14:paraId="4AEC5A62" w14:textId="77777777" w:rsidR="009962AD" w:rsidRDefault="009962AD" w:rsidP="002E774E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8544E78" w14:textId="77777777" w:rsidR="009962AD" w:rsidRPr="002A16E2" w:rsidRDefault="009962AD" w:rsidP="002E774E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34EE1" w14:textId="77777777" w:rsidR="009962AD" w:rsidRPr="002A16E2" w:rsidRDefault="009962AD" w:rsidP="002E774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05B5D3" w14:textId="77777777" w:rsidR="009962AD" w:rsidRPr="002A16E2" w:rsidRDefault="009962AD" w:rsidP="002E774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1D404F" w14:textId="77777777" w:rsidR="009962AD" w:rsidRPr="002A16E2" w:rsidRDefault="009962AD" w:rsidP="002E774E">
            <w:pPr>
              <w:ind w:right="425"/>
              <w:rPr>
                <w:sz w:val="22"/>
                <w:szCs w:val="22"/>
              </w:rPr>
            </w:pPr>
          </w:p>
        </w:tc>
      </w:tr>
      <w:tr w:rsidR="009962AD" w:rsidRPr="002A16E2" w14:paraId="133422BE" w14:textId="77777777" w:rsidTr="002E774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425ADB" w14:textId="77777777" w:rsidR="009962AD" w:rsidRPr="002A16E2" w:rsidRDefault="009962AD" w:rsidP="002E774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8A44D84" w14:textId="77777777" w:rsidR="009962AD" w:rsidRPr="002A16E2" w:rsidRDefault="009962AD" w:rsidP="002E774E">
            <w:pPr>
              <w:rPr>
                <w:sz w:val="22"/>
                <w:szCs w:val="22"/>
              </w:rPr>
            </w:pPr>
          </w:p>
          <w:p w14:paraId="323E9626" w14:textId="77777777" w:rsidR="009962AD" w:rsidRPr="002A16E2" w:rsidRDefault="009962AD" w:rsidP="002E774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2612F770" w14:textId="77777777" w:rsidR="009962AD" w:rsidRPr="002A16E2" w:rsidRDefault="009962AD" w:rsidP="002E774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B500A" w14:textId="77777777" w:rsidR="009962AD" w:rsidRPr="002A16E2" w:rsidRDefault="009962AD" w:rsidP="002E774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2A6CFF" w14:textId="77777777" w:rsidR="009962AD" w:rsidRPr="002A16E2" w:rsidRDefault="009962AD" w:rsidP="002E774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A4328E" w14:textId="77777777" w:rsidR="009962AD" w:rsidRPr="002A16E2" w:rsidRDefault="009962AD" w:rsidP="002E774E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2258C7E" w14:textId="77777777" w:rsidR="009962AD" w:rsidRPr="00FB1B4F" w:rsidRDefault="009962AD" w:rsidP="009962AD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58BAF55" w14:textId="77777777" w:rsidR="009962AD" w:rsidRPr="00FB1B4F" w:rsidRDefault="009962AD" w:rsidP="009962AD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5AD1FABD" w14:textId="77777777" w:rsidR="009962AD" w:rsidRPr="00FB1B4F" w:rsidRDefault="009962AD" w:rsidP="009962AD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48CFA9A" w14:textId="77777777" w:rsidR="009962AD" w:rsidRDefault="009962AD" w:rsidP="009962AD">
      <w:pPr>
        <w:pStyle w:val="Tekstpodstawowy"/>
      </w:pPr>
      <w:r>
        <w:t>Powyższa cena zawiera  podatek VAT w wysokości 23% tj.…………………….PLN</w:t>
      </w:r>
    </w:p>
    <w:p w14:paraId="6F76CCE5" w14:textId="3E196A53" w:rsidR="009962AD" w:rsidRPr="000552C2" w:rsidRDefault="009962AD" w:rsidP="009962AD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lastRenderedPageBreak/>
        <w:t xml:space="preserve">Termin realizacji zamówienia: do </w:t>
      </w:r>
      <w:r>
        <w:rPr>
          <w:b/>
        </w:rPr>
        <w:t>14</w:t>
      </w:r>
      <w:r>
        <w:rPr>
          <w:b/>
        </w:rPr>
        <w:t>dni od daty podpisania umowy</w:t>
      </w:r>
      <w:r>
        <w:rPr>
          <w:b/>
          <w:bCs/>
        </w:rPr>
        <w:t xml:space="preserve"> </w:t>
      </w:r>
    </w:p>
    <w:p w14:paraId="3B9F5D0F" w14:textId="77777777" w:rsidR="009962AD" w:rsidRDefault="009962AD" w:rsidP="009962AD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…………….. miesięcy(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 xml:space="preserve">) </w:t>
      </w:r>
    </w:p>
    <w:p w14:paraId="6BC1E9A1" w14:textId="77777777" w:rsidR="009962AD" w:rsidRPr="00FE545C" w:rsidRDefault="009962AD" w:rsidP="009962AD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92CB5E2" w14:textId="77777777" w:rsidR="009962AD" w:rsidRPr="00FE545C" w:rsidRDefault="009962AD" w:rsidP="009962A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34A6443" w14:textId="77777777" w:rsidR="009962AD" w:rsidRDefault="009962AD" w:rsidP="009962AD">
      <w:pPr>
        <w:jc w:val="both"/>
        <w:rPr>
          <w:sz w:val="18"/>
          <w:szCs w:val="18"/>
        </w:rPr>
      </w:pPr>
    </w:p>
    <w:p w14:paraId="27F52AEB" w14:textId="77777777" w:rsidR="009962AD" w:rsidRPr="002A16E2" w:rsidRDefault="009962AD" w:rsidP="009962AD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037C4547" w14:textId="77777777" w:rsidR="009962AD" w:rsidRPr="002A16E2" w:rsidRDefault="009962AD" w:rsidP="009962A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517A6858" w14:textId="77777777" w:rsidR="009962AD" w:rsidRDefault="009962AD" w:rsidP="009962A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3F327D27" w14:textId="77777777" w:rsidR="009962AD" w:rsidRPr="003E2056" w:rsidRDefault="009962AD" w:rsidP="009962AD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F80967" w14:textId="77777777" w:rsidR="009962AD" w:rsidRPr="002A16E2" w:rsidRDefault="009962AD" w:rsidP="009962A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8D6BCA" w14:textId="77777777" w:rsidR="009962AD" w:rsidRPr="002A16E2" w:rsidRDefault="009962AD" w:rsidP="009962A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86D0724" w14:textId="77777777" w:rsidR="009962AD" w:rsidRPr="002A16E2" w:rsidRDefault="009962AD" w:rsidP="009962A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9B7B2FD" w14:textId="77777777" w:rsidR="009962AD" w:rsidRPr="002A16E2" w:rsidRDefault="009962AD" w:rsidP="009962A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962AD" w:rsidRPr="002A16E2" w14:paraId="73487E31" w14:textId="77777777" w:rsidTr="002E774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5A759E" w14:textId="77777777" w:rsidR="009962AD" w:rsidRPr="002A16E2" w:rsidRDefault="009962AD" w:rsidP="002E774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5F02D7" w14:textId="77777777" w:rsidR="009962AD" w:rsidRPr="002A16E2" w:rsidRDefault="009962AD" w:rsidP="002E774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5BFCE724" w14:textId="77777777" w:rsidR="009962AD" w:rsidRPr="002A16E2" w:rsidRDefault="009962AD" w:rsidP="002E774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3C45A5" w14:textId="77777777" w:rsidR="009962AD" w:rsidRPr="002A16E2" w:rsidRDefault="009962AD" w:rsidP="002E774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9962AD" w:rsidRPr="002A16E2" w14:paraId="4EA474FC" w14:textId="77777777" w:rsidTr="002E774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E00EE" w14:textId="77777777" w:rsidR="009962AD" w:rsidRPr="002A16E2" w:rsidRDefault="009962AD" w:rsidP="002E774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69049" w14:textId="77777777" w:rsidR="009962AD" w:rsidRPr="002A16E2" w:rsidRDefault="009962AD" w:rsidP="002E774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A3AF3" w14:textId="77777777" w:rsidR="009962AD" w:rsidRPr="002A16E2" w:rsidRDefault="009962AD" w:rsidP="002E774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962AD" w:rsidRPr="002A16E2" w14:paraId="40BF4B37" w14:textId="77777777" w:rsidTr="002E774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8D94A" w14:textId="77777777" w:rsidR="009962AD" w:rsidRPr="002A16E2" w:rsidRDefault="009962AD" w:rsidP="002E774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4BB62" w14:textId="77777777" w:rsidR="009962AD" w:rsidRPr="002A16E2" w:rsidRDefault="009962AD" w:rsidP="002E774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56DB9" w14:textId="77777777" w:rsidR="009962AD" w:rsidRPr="002A16E2" w:rsidRDefault="009962AD" w:rsidP="002E774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5B5644F" w14:textId="77777777" w:rsidR="009962AD" w:rsidRPr="002A16E2" w:rsidRDefault="009962AD" w:rsidP="009962A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1AD5F0AF" w14:textId="77777777" w:rsidR="009962AD" w:rsidRPr="002A16E2" w:rsidRDefault="009962AD" w:rsidP="009962A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1C7F3614" w14:textId="77777777" w:rsidR="009962AD" w:rsidRPr="002A16E2" w:rsidRDefault="009962AD" w:rsidP="009962A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574A6233" w14:textId="77777777" w:rsidR="009962AD" w:rsidRPr="002A16E2" w:rsidRDefault="009962AD" w:rsidP="009962A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5BA61C90" w14:textId="77777777" w:rsidR="009962AD" w:rsidRPr="002A16E2" w:rsidRDefault="009962AD" w:rsidP="009962A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0EA29895" w14:textId="77777777" w:rsidR="009962AD" w:rsidRPr="002A16E2" w:rsidRDefault="009962AD" w:rsidP="009962AD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EC43E8F" w14:textId="77777777" w:rsidR="009962AD" w:rsidRPr="002A16E2" w:rsidRDefault="009962AD" w:rsidP="009962A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19A0B0CB" w14:textId="77777777" w:rsidR="009962AD" w:rsidRPr="002A16E2" w:rsidRDefault="009962AD" w:rsidP="009962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44AB221B" w14:textId="77777777" w:rsidR="009962AD" w:rsidRPr="002A16E2" w:rsidRDefault="009962AD" w:rsidP="009962A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74482EC9" w14:textId="77777777" w:rsidR="009962AD" w:rsidRPr="00F47191" w:rsidRDefault="009962AD" w:rsidP="009962AD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037D214" w14:textId="77777777" w:rsidR="009962AD" w:rsidRPr="002171F4" w:rsidRDefault="009962AD" w:rsidP="009962AD"/>
    <w:p w14:paraId="488302E3" w14:textId="77777777" w:rsidR="009962AD" w:rsidRPr="005C1AEA" w:rsidRDefault="009962AD" w:rsidP="009962AD"/>
    <w:p w14:paraId="3D65EABB" w14:textId="77777777" w:rsidR="00FE545C" w:rsidRPr="009962AD" w:rsidRDefault="00FE545C" w:rsidP="009962AD"/>
    <w:sectPr w:rsidR="00FE545C" w:rsidRPr="009962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FF4B90" w14:textId="77777777" w:rsidR="001419BC" w:rsidRDefault="001419BC">
      <w:r>
        <w:separator/>
      </w:r>
    </w:p>
  </w:endnote>
  <w:endnote w:type="continuationSeparator" w:id="0">
    <w:p w14:paraId="7C662696" w14:textId="77777777" w:rsidR="001419BC" w:rsidRDefault="00141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9D240B" w14:textId="77777777" w:rsidR="00747367" w:rsidRDefault="007473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921D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45EDC7" w14:textId="77777777" w:rsidR="00747367" w:rsidRDefault="007473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78651A" w14:textId="77777777" w:rsidR="001419BC" w:rsidRDefault="001419BC">
      <w:r>
        <w:separator/>
      </w:r>
    </w:p>
  </w:footnote>
  <w:footnote w:type="continuationSeparator" w:id="0">
    <w:p w14:paraId="0FDE0162" w14:textId="77777777" w:rsidR="001419BC" w:rsidRDefault="001419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00FF7C" w14:textId="77777777" w:rsidR="00747367" w:rsidRDefault="007473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EE31B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FF4574" w14:textId="77777777" w:rsidR="00747367" w:rsidRDefault="007473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122028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78481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15765815">
    <w:abstractNumId w:val="0"/>
  </w:num>
  <w:num w:numId="4" w16cid:durableId="6218090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19B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419BC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4736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62AD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51CF2C8"/>
  <w15:chartTrackingRefBased/>
  <w15:docId w15:val="{D388D68A-B6CB-464E-905D-371FD5E71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62A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532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2024-05-22T13:03:00Z</cp:lastPrinted>
  <dcterms:created xsi:type="dcterms:W3CDTF">2024-05-22T13:00:00Z</dcterms:created>
  <dcterms:modified xsi:type="dcterms:W3CDTF">2024-05-22T13:03:00Z</dcterms:modified>
</cp:coreProperties>
</file>