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68BF2" w14:textId="65AC9BF5" w:rsidR="00BC438C" w:rsidRDefault="00BC438C" w:rsidP="00BC438C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Kraków dnia: </w:t>
      </w:r>
      <w:r w:rsidR="007C277A">
        <w:rPr>
          <w:sz w:val="22"/>
          <w:szCs w:val="22"/>
        </w:rPr>
        <w:t>29.05.2024 r.</w:t>
      </w:r>
    </w:p>
    <w:p w14:paraId="03138DFF" w14:textId="77777777" w:rsidR="00BC438C" w:rsidRDefault="00BC438C" w:rsidP="00BC438C">
      <w:pPr>
        <w:rPr>
          <w:b/>
          <w:bCs/>
        </w:rPr>
      </w:pPr>
      <w:r>
        <w:rPr>
          <w:b/>
          <w:bCs/>
        </w:rPr>
        <w:t xml:space="preserve">Szpital Miejski Specjalistyczny </w:t>
      </w:r>
    </w:p>
    <w:p w14:paraId="203B2344" w14:textId="77777777" w:rsidR="00BC438C" w:rsidRDefault="00BC438C" w:rsidP="00BC438C">
      <w:r>
        <w:rPr>
          <w:b/>
          <w:bCs/>
        </w:rPr>
        <w:t>im. Gabriela Narutowicza w Krakowie</w:t>
      </w:r>
    </w:p>
    <w:p w14:paraId="17C4A0F4" w14:textId="77777777" w:rsidR="00BC438C" w:rsidRDefault="00BC438C" w:rsidP="00BC438C">
      <w:r>
        <w:t>ul. Prądnicka 35-37</w:t>
      </w:r>
    </w:p>
    <w:p w14:paraId="6D5F726D" w14:textId="77777777" w:rsidR="00BC438C" w:rsidRDefault="00BC438C" w:rsidP="00BC438C">
      <w:r>
        <w:t>31-202 Kraków</w:t>
      </w:r>
    </w:p>
    <w:p w14:paraId="01B5ABE0" w14:textId="77777777" w:rsidR="00BC438C" w:rsidRDefault="00BC438C" w:rsidP="00BC438C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8F4F9F" w14:textId="77777777" w:rsidR="00BC438C" w:rsidRDefault="00BC438C" w:rsidP="00BC438C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438C" w14:paraId="61A06068" w14:textId="77777777">
        <w:trPr>
          <w:divId w:val="1143349263"/>
          <w:trHeight w:val="638"/>
        </w:trPr>
        <w:tc>
          <w:tcPr>
            <w:tcW w:w="959" w:type="dxa"/>
            <w:hideMark/>
          </w:tcPr>
          <w:p w14:paraId="61EE56C9" w14:textId="77777777" w:rsidR="00BC438C" w:rsidRDefault="00BC438C" w:rsidP="00BC43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0F844D91" w14:textId="0D917D5B" w:rsidR="00BC438C" w:rsidRDefault="00BC438C" w:rsidP="00BC43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podstawowym bez negocjacji - art. 275 pkt. 1 ustawy Pzp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C438C">
              <w:rPr>
                <w:b/>
                <w:sz w:val="22"/>
                <w:szCs w:val="22"/>
              </w:rPr>
              <w:t>”</w:t>
            </w:r>
            <w:r w:rsidRPr="00BC438C">
              <w:rPr>
                <w:b/>
                <w:bCs/>
                <w:i/>
                <w:iCs/>
                <w:sz w:val="22"/>
                <w:szCs w:val="22"/>
              </w:rPr>
              <w:t>Zakup i dostawa środków higieny</w:t>
            </w:r>
            <w:r>
              <w:rPr>
                <w:b/>
                <w:bCs/>
                <w:sz w:val="22"/>
                <w:szCs w:val="22"/>
              </w:rPr>
              <w:t>”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ZP/22/2024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609F607A" w14:textId="77777777" w:rsidR="00BC438C" w:rsidRDefault="00BC438C" w:rsidP="00BC438C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>Zamawiający, działając na podstawie art. 253 ust. 1 pkt 1 i ust. 2 ustawy z dnia 11 września 2019 r. Prawo zamówień publicznych,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035D4" w:rsidRPr="00E1738E" w14:paraId="1DA9FE61" w14:textId="77777777" w:rsidTr="00BC438C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259C" w14:textId="77777777" w:rsidR="009035D4" w:rsidRPr="00BC438C" w:rsidRDefault="009035D4" w:rsidP="00BC438C">
            <w:pPr>
              <w:spacing w:before="80"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BC438C">
              <w:rPr>
                <w:b/>
                <w:sz w:val="22"/>
                <w:szCs w:val="22"/>
              </w:rPr>
              <w:t>Gadi Adrian Dzięcioł</w:t>
            </w:r>
          </w:p>
          <w:p w14:paraId="6CEBA9C9" w14:textId="77777777" w:rsidR="009035D4" w:rsidRPr="00BC438C" w:rsidRDefault="009035D4" w:rsidP="00BC438C">
            <w:pPr>
              <w:spacing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BC438C">
              <w:rPr>
                <w:bCs/>
                <w:sz w:val="22"/>
                <w:szCs w:val="22"/>
              </w:rPr>
              <w:t xml:space="preserve">Mostki 48 </w:t>
            </w:r>
          </w:p>
          <w:p w14:paraId="27DD753D" w14:textId="77777777" w:rsidR="009035D4" w:rsidRPr="00BC438C" w:rsidRDefault="009035D4" w:rsidP="00BC438C">
            <w:pPr>
              <w:spacing w:line="276" w:lineRule="auto"/>
              <w:ind w:left="-75"/>
              <w:jc w:val="both"/>
              <w:rPr>
                <w:bCs/>
                <w:sz w:val="22"/>
                <w:szCs w:val="22"/>
              </w:rPr>
            </w:pPr>
            <w:r w:rsidRPr="00BC438C">
              <w:rPr>
                <w:bCs/>
                <w:sz w:val="22"/>
                <w:szCs w:val="22"/>
              </w:rPr>
              <w:t>26-130 Mostki</w:t>
            </w:r>
          </w:p>
          <w:p w14:paraId="75E76A51" w14:textId="3AC5336E" w:rsidR="009035D4" w:rsidRPr="00BC438C" w:rsidRDefault="00BC438C" w:rsidP="00BC438C">
            <w:pPr>
              <w:spacing w:before="120" w:after="40" w:line="276" w:lineRule="auto"/>
              <w:ind w:left="-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 1 – Ręczniki papierowe i papier toaletowy</w:t>
            </w:r>
          </w:p>
          <w:p w14:paraId="49E6985E" w14:textId="77777777" w:rsidR="009035D4" w:rsidRPr="00BC438C" w:rsidRDefault="009035D4" w:rsidP="00BC438C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BC438C">
              <w:rPr>
                <w:color w:val="000000"/>
                <w:sz w:val="22"/>
                <w:szCs w:val="22"/>
              </w:rPr>
              <w:t>Uzasadnienie wyboru:</w:t>
            </w:r>
          </w:p>
          <w:p w14:paraId="2E701A34" w14:textId="77777777" w:rsidR="009035D4" w:rsidRPr="00E1738E" w:rsidRDefault="009035D4" w:rsidP="00BC438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" w:hAnsi="Arial" w:cs="Arial"/>
              </w:rPr>
            </w:pPr>
            <w:r w:rsidRPr="00BC438C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1D909FA4" w14:textId="7D68F8FF" w:rsidR="00081D13" w:rsidRPr="00BC438C" w:rsidRDefault="00BC438C" w:rsidP="00081D13">
      <w:pPr>
        <w:spacing w:before="240" w:after="120"/>
        <w:jc w:val="both"/>
        <w:rPr>
          <w:color w:val="000000"/>
        </w:rPr>
      </w:pPr>
      <w:r w:rsidRPr="00BC438C">
        <w:rPr>
          <w:b/>
          <w:bCs/>
          <w:color w:val="000000"/>
        </w:rPr>
        <w:t>Punktacja przyznana ofertom w poszczególnych kryteriach oceny ofert wraz z łączną liczbą punktów:</w:t>
      </w:r>
    </w:p>
    <w:tbl>
      <w:tblPr>
        <w:tblW w:w="10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3941"/>
        <w:gridCol w:w="1843"/>
        <w:gridCol w:w="1423"/>
      </w:tblGrid>
      <w:tr w:rsidR="00BC438C" w:rsidRPr="008567C7" w14:paraId="62D21F8A" w14:textId="77777777" w:rsidTr="00BC438C">
        <w:trPr>
          <w:trHeight w:val="510"/>
          <w:jc w:val="center"/>
        </w:trPr>
        <w:tc>
          <w:tcPr>
            <w:tcW w:w="2797" w:type="dxa"/>
            <w:shd w:val="clear" w:color="auto" w:fill="F2F2F2"/>
            <w:vAlign w:val="center"/>
          </w:tcPr>
          <w:p w14:paraId="0C4AE705" w14:textId="77777777" w:rsidR="00BC438C" w:rsidRPr="00BC438C" w:rsidRDefault="00BC438C" w:rsidP="00BC438C">
            <w:pPr>
              <w:jc w:val="center"/>
              <w:rPr>
                <w:b/>
                <w:sz w:val="20"/>
                <w:szCs w:val="20"/>
              </w:rPr>
            </w:pPr>
            <w:bookmarkStart w:id="1" w:name="_Hlk53517864"/>
            <w:r w:rsidRPr="00BC438C">
              <w:rPr>
                <w:b/>
                <w:sz w:val="20"/>
                <w:szCs w:val="20"/>
              </w:rPr>
              <w:t>Zadanie częściowe</w:t>
            </w:r>
          </w:p>
          <w:p w14:paraId="5049063B" w14:textId="308D693C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38C">
              <w:rPr>
                <w:rFonts w:ascii="Times New Roman" w:hAnsi="Times New Roman" w:cs="Times New Roman"/>
                <w:b/>
              </w:rPr>
              <w:t>(pakiet)</w:t>
            </w:r>
          </w:p>
        </w:tc>
        <w:tc>
          <w:tcPr>
            <w:tcW w:w="3941" w:type="dxa"/>
            <w:shd w:val="clear" w:color="auto" w:fill="F2F2F2"/>
            <w:vAlign w:val="center"/>
          </w:tcPr>
          <w:p w14:paraId="1C80F35B" w14:textId="088E58CD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38C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A04AF72" w14:textId="63494ACD" w:rsidR="00BC438C" w:rsidRPr="00BC438C" w:rsidRDefault="00BC438C" w:rsidP="00BC438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38C">
              <w:rPr>
                <w:rFonts w:ascii="Times New Roman" w:hAnsi="Times New Roman" w:cs="Times New Roman"/>
                <w:b/>
                <w:color w:val="000000"/>
              </w:rPr>
              <w:t>Nazwa kryterium - liczba pkt</w:t>
            </w:r>
          </w:p>
        </w:tc>
        <w:tc>
          <w:tcPr>
            <w:tcW w:w="1423" w:type="dxa"/>
            <w:shd w:val="clear" w:color="auto" w:fill="F2F2F2"/>
            <w:vAlign w:val="center"/>
          </w:tcPr>
          <w:p w14:paraId="4AE8DF7A" w14:textId="390AC41F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38C">
              <w:rPr>
                <w:rFonts w:ascii="Times New Roman" w:hAnsi="Times New Roman" w:cs="Times New Roman"/>
                <w:b/>
                <w:color w:val="000000"/>
              </w:rPr>
              <w:t>Razem</w:t>
            </w:r>
          </w:p>
        </w:tc>
      </w:tr>
      <w:bookmarkEnd w:id="1"/>
      <w:tr w:rsidR="00BC438C" w:rsidRPr="008567C7" w14:paraId="732767AE" w14:textId="77777777" w:rsidTr="00BC438C">
        <w:trPr>
          <w:jc w:val="center"/>
        </w:trPr>
        <w:tc>
          <w:tcPr>
            <w:tcW w:w="2797" w:type="dxa"/>
            <w:vAlign w:val="center"/>
          </w:tcPr>
          <w:p w14:paraId="3210D144" w14:textId="7296B3F4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Pakiet 1 </w:t>
            </w:r>
            <w:r w:rsidR="00B71387">
              <w:rPr>
                <w:rFonts w:ascii="Times New Roman" w:hAnsi="Times New Roman" w:cs="Times New Roman"/>
              </w:rPr>
              <w:t>–</w:t>
            </w:r>
            <w:r w:rsidRPr="00BC438C">
              <w:rPr>
                <w:rFonts w:ascii="Times New Roman" w:hAnsi="Times New Roman" w:cs="Times New Roman"/>
              </w:rPr>
              <w:t xml:space="preserve"> </w:t>
            </w:r>
            <w:r w:rsidR="00B71387">
              <w:rPr>
                <w:rFonts w:ascii="Times New Roman" w:hAnsi="Times New Roman" w:cs="Times New Roman"/>
              </w:rPr>
              <w:t>Ręczniki papierowe i papier toaletowy</w:t>
            </w:r>
          </w:p>
        </w:tc>
        <w:tc>
          <w:tcPr>
            <w:tcW w:w="3941" w:type="dxa"/>
            <w:vAlign w:val="center"/>
          </w:tcPr>
          <w:p w14:paraId="4A38F944" w14:textId="77777777" w:rsidR="00BC438C" w:rsidRPr="00BC438C" w:rsidRDefault="00BC438C" w:rsidP="00BC438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C438C">
              <w:rPr>
                <w:rFonts w:ascii="Times New Roman" w:hAnsi="Times New Roman" w:cs="Times New Roman"/>
                <w:b/>
              </w:rPr>
              <w:t>Gadi Adrian Dzięcioł</w:t>
            </w:r>
          </w:p>
          <w:p w14:paraId="06BF7E32" w14:textId="3D135C3A" w:rsidR="00BC438C" w:rsidRPr="00BC438C" w:rsidRDefault="00BC438C" w:rsidP="00BC438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C438C">
              <w:rPr>
                <w:rFonts w:ascii="Times New Roman" w:hAnsi="Times New Roman" w:cs="Times New Roman"/>
                <w:bCs/>
              </w:rPr>
              <w:t>Mostki 48</w:t>
            </w:r>
          </w:p>
          <w:p w14:paraId="7B590B7E" w14:textId="77777777" w:rsidR="00BC438C" w:rsidRPr="00BC438C" w:rsidRDefault="00BC438C" w:rsidP="00BC438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C438C">
              <w:rPr>
                <w:rFonts w:ascii="Times New Roman" w:hAnsi="Times New Roman" w:cs="Times New Roman"/>
                <w:bCs/>
              </w:rPr>
              <w:t>26-130 Mostki</w:t>
            </w:r>
          </w:p>
        </w:tc>
        <w:tc>
          <w:tcPr>
            <w:tcW w:w="1843" w:type="dxa"/>
            <w:vAlign w:val="center"/>
          </w:tcPr>
          <w:p w14:paraId="221ADDFB" w14:textId="2AC5EEE5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423" w:type="dxa"/>
            <w:vAlign w:val="center"/>
          </w:tcPr>
          <w:p w14:paraId="2497EB37" w14:textId="066A8828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>500,00</w:t>
            </w:r>
          </w:p>
        </w:tc>
      </w:tr>
      <w:tr w:rsidR="00BC438C" w:rsidRPr="008567C7" w14:paraId="245B6C06" w14:textId="77777777" w:rsidTr="00BC438C">
        <w:trPr>
          <w:jc w:val="center"/>
        </w:trPr>
        <w:tc>
          <w:tcPr>
            <w:tcW w:w="2797" w:type="dxa"/>
            <w:vAlign w:val="center"/>
          </w:tcPr>
          <w:p w14:paraId="49C18216" w14:textId="6B67B7E3" w:rsidR="00BC438C" w:rsidRPr="00BC438C" w:rsidRDefault="00B71387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Pakiet 1 </w:t>
            </w:r>
            <w:r>
              <w:rPr>
                <w:rFonts w:ascii="Times New Roman" w:hAnsi="Times New Roman" w:cs="Times New Roman"/>
              </w:rPr>
              <w:t>–</w:t>
            </w:r>
            <w:r w:rsidRPr="00BC43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Ręczniki papierowe i papier toaletowy</w:t>
            </w:r>
          </w:p>
        </w:tc>
        <w:tc>
          <w:tcPr>
            <w:tcW w:w="3941" w:type="dxa"/>
            <w:vAlign w:val="center"/>
          </w:tcPr>
          <w:p w14:paraId="1FA853D8" w14:textId="77777777" w:rsidR="00BC438C" w:rsidRPr="00BC438C" w:rsidRDefault="00BC438C" w:rsidP="00BC438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C438C">
              <w:rPr>
                <w:rFonts w:ascii="Times New Roman" w:hAnsi="Times New Roman" w:cs="Times New Roman"/>
                <w:b/>
              </w:rPr>
              <w:t>P.P.H.U Alga Paweł Pinkowski</w:t>
            </w:r>
          </w:p>
          <w:p w14:paraId="17A554BF" w14:textId="29932824" w:rsidR="00BC438C" w:rsidRPr="00BC438C" w:rsidRDefault="00BC438C" w:rsidP="00BC438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C438C">
              <w:rPr>
                <w:rFonts w:ascii="Times New Roman" w:hAnsi="Times New Roman" w:cs="Times New Roman"/>
                <w:bCs/>
              </w:rPr>
              <w:t>Leśna 18</w:t>
            </w:r>
          </w:p>
          <w:p w14:paraId="3CB0DD9B" w14:textId="77777777" w:rsidR="00BC438C" w:rsidRPr="00BC438C" w:rsidRDefault="00BC438C" w:rsidP="00BC438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C438C">
              <w:rPr>
                <w:rFonts w:ascii="Times New Roman" w:hAnsi="Times New Roman" w:cs="Times New Roman"/>
                <w:bCs/>
              </w:rPr>
              <w:t>63-430 Odolanów</w:t>
            </w:r>
          </w:p>
        </w:tc>
        <w:tc>
          <w:tcPr>
            <w:tcW w:w="1843" w:type="dxa"/>
            <w:vAlign w:val="center"/>
          </w:tcPr>
          <w:p w14:paraId="68326251" w14:textId="62169074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>480,95</w:t>
            </w:r>
          </w:p>
        </w:tc>
        <w:tc>
          <w:tcPr>
            <w:tcW w:w="1423" w:type="dxa"/>
            <w:vAlign w:val="center"/>
          </w:tcPr>
          <w:p w14:paraId="2654F583" w14:textId="16B09D71" w:rsidR="00BC438C" w:rsidRPr="00BC438C" w:rsidRDefault="00BC438C" w:rsidP="00BC43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>480,95</w:t>
            </w:r>
          </w:p>
        </w:tc>
      </w:tr>
      <w:tr w:rsidR="00BC438C" w:rsidRPr="008567C7" w14:paraId="3A19C8C5" w14:textId="77777777" w:rsidTr="00BC438C">
        <w:trPr>
          <w:jc w:val="center"/>
        </w:trPr>
        <w:tc>
          <w:tcPr>
            <w:tcW w:w="2797" w:type="dxa"/>
            <w:vAlign w:val="center"/>
          </w:tcPr>
          <w:p w14:paraId="624BD5F4" w14:textId="65C41036" w:rsidR="00BC438C" w:rsidRPr="00BC438C" w:rsidRDefault="00B71387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Pakiet 1 </w:t>
            </w:r>
            <w:r>
              <w:rPr>
                <w:rFonts w:ascii="Times New Roman" w:hAnsi="Times New Roman" w:cs="Times New Roman"/>
              </w:rPr>
              <w:t>–</w:t>
            </w:r>
            <w:r w:rsidRPr="00BC43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Ręczniki papierowe i papier toaletowy</w:t>
            </w:r>
          </w:p>
        </w:tc>
        <w:tc>
          <w:tcPr>
            <w:tcW w:w="3941" w:type="dxa"/>
            <w:vAlign w:val="center"/>
          </w:tcPr>
          <w:p w14:paraId="125BDF30" w14:textId="76DF7A45" w:rsidR="00BC438C" w:rsidRPr="00BC438C" w:rsidRDefault="00BC438C" w:rsidP="00BC438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Henry Kruse Sp. z o.o.</w:t>
            </w:r>
          </w:p>
          <w:p w14:paraId="698DFD57" w14:textId="4658FE2D" w:rsidR="00BC438C" w:rsidRPr="00BC438C" w:rsidRDefault="00BC438C" w:rsidP="00BC438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Kolejowa</w:t>
            </w:r>
            <w:r w:rsidRPr="00BC438C">
              <w:rPr>
                <w:rFonts w:ascii="Times New Roman" w:hAnsi="Times New Roman" w:cs="Times New Roman"/>
                <w:bCs/>
              </w:rPr>
              <w:t xml:space="preserve"> 3 </w:t>
            </w:r>
          </w:p>
          <w:p w14:paraId="073CE8B2" w14:textId="7BAE2786" w:rsidR="00BC438C" w:rsidRPr="00BC438C" w:rsidRDefault="00BC438C" w:rsidP="00BC438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C438C">
              <w:rPr>
                <w:rFonts w:ascii="Times New Roman" w:hAnsi="Times New Roman" w:cs="Times New Roman"/>
                <w:bCs/>
              </w:rPr>
              <w:t xml:space="preserve">55-040 </w:t>
            </w:r>
            <w:r>
              <w:rPr>
                <w:rFonts w:ascii="Times New Roman" w:hAnsi="Times New Roman" w:cs="Times New Roman"/>
                <w:bCs/>
              </w:rPr>
              <w:t>Bielany Wrocławskie</w:t>
            </w:r>
          </w:p>
        </w:tc>
        <w:tc>
          <w:tcPr>
            <w:tcW w:w="1843" w:type="dxa"/>
            <w:vAlign w:val="center"/>
          </w:tcPr>
          <w:p w14:paraId="46B7B254" w14:textId="77777777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23" w:type="dxa"/>
            <w:vAlign w:val="center"/>
          </w:tcPr>
          <w:p w14:paraId="17A8999D" w14:textId="77777777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BC438C" w:rsidRPr="008567C7" w14:paraId="6B02EF07" w14:textId="77777777" w:rsidTr="00BC438C">
        <w:trPr>
          <w:jc w:val="center"/>
        </w:trPr>
        <w:tc>
          <w:tcPr>
            <w:tcW w:w="2797" w:type="dxa"/>
            <w:vAlign w:val="center"/>
          </w:tcPr>
          <w:p w14:paraId="0A37F1E8" w14:textId="25FE0322" w:rsidR="00BC438C" w:rsidRPr="00BC438C" w:rsidRDefault="00B71387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Pakiet 1 </w:t>
            </w:r>
            <w:r>
              <w:rPr>
                <w:rFonts w:ascii="Times New Roman" w:hAnsi="Times New Roman" w:cs="Times New Roman"/>
              </w:rPr>
              <w:t>–</w:t>
            </w:r>
            <w:r w:rsidRPr="00BC43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Ręczniki papierowe i papier toaletowy</w:t>
            </w:r>
          </w:p>
        </w:tc>
        <w:tc>
          <w:tcPr>
            <w:tcW w:w="3941" w:type="dxa"/>
            <w:vAlign w:val="center"/>
          </w:tcPr>
          <w:p w14:paraId="1F47F792" w14:textId="77777777" w:rsidR="00BC438C" w:rsidRPr="00BC438C" w:rsidRDefault="00BC438C" w:rsidP="00BC438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C438C">
              <w:rPr>
                <w:rFonts w:ascii="Times New Roman" w:hAnsi="Times New Roman" w:cs="Times New Roman"/>
                <w:b/>
              </w:rPr>
              <w:t>Firma Handlowa PRIMA</w:t>
            </w:r>
          </w:p>
          <w:p w14:paraId="26F16EE9" w14:textId="5445517C" w:rsidR="00BC438C" w:rsidRPr="00BC438C" w:rsidRDefault="00BC438C" w:rsidP="00BC438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C438C">
              <w:rPr>
                <w:rFonts w:ascii="Times New Roman" w:hAnsi="Times New Roman" w:cs="Times New Roman"/>
                <w:bCs/>
              </w:rPr>
              <w:t xml:space="preserve">Półłanki 31G </w:t>
            </w:r>
          </w:p>
          <w:p w14:paraId="1738B671" w14:textId="77777777" w:rsidR="00BC438C" w:rsidRPr="00BC438C" w:rsidRDefault="00BC438C" w:rsidP="00BC438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C438C">
              <w:rPr>
                <w:rFonts w:ascii="Times New Roman" w:hAnsi="Times New Roman" w:cs="Times New Roman"/>
                <w:bCs/>
              </w:rPr>
              <w:t>30-740 Kraków</w:t>
            </w:r>
          </w:p>
        </w:tc>
        <w:tc>
          <w:tcPr>
            <w:tcW w:w="1843" w:type="dxa"/>
            <w:vAlign w:val="center"/>
          </w:tcPr>
          <w:p w14:paraId="75BBBFB3" w14:textId="77777777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23" w:type="dxa"/>
            <w:vAlign w:val="center"/>
          </w:tcPr>
          <w:p w14:paraId="473F85F5" w14:textId="77777777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BC438C" w:rsidRPr="008567C7" w14:paraId="37C6805C" w14:textId="77777777" w:rsidTr="00BC438C">
        <w:trPr>
          <w:jc w:val="center"/>
        </w:trPr>
        <w:tc>
          <w:tcPr>
            <w:tcW w:w="2797" w:type="dxa"/>
            <w:vAlign w:val="center"/>
          </w:tcPr>
          <w:p w14:paraId="6A98D661" w14:textId="305DFA51" w:rsidR="00BC438C" w:rsidRPr="00BC438C" w:rsidRDefault="00B71387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Pakiet 1 </w:t>
            </w:r>
            <w:r>
              <w:rPr>
                <w:rFonts w:ascii="Times New Roman" w:hAnsi="Times New Roman" w:cs="Times New Roman"/>
              </w:rPr>
              <w:t>–</w:t>
            </w:r>
            <w:r w:rsidRPr="00BC43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Ręczniki papierowe i papier toaletowy</w:t>
            </w:r>
          </w:p>
        </w:tc>
        <w:tc>
          <w:tcPr>
            <w:tcW w:w="3941" w:type="dxa"/>
            <w:vAlign w:val="center"/>
          </w:tcPr>
          <w:p w14:paraId="04652461" w14:textId="77777777" w:rsidR="00BC438C" w:rsidRPr="00BC438C" w:rsidRDefault="00BC438C" w:rsidP="00BC438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C438C">
              <w:rPr>
                <w:rFonts w:ascii="Times New Roman" w:hAnsi="Times New Roman" w:cs="Times New Roman"/>
                <w:b/>
              </w:rPr>
              <w:t>Flesz Sp. z o. o.</w:t>
            </w:r>
          </w:p>
          <w:p w14:paraId="3731483F" w14:textId="6FF2D0C3" w:rsidR="00BC438C" w:rsidRPr="00BC438C" w:rsidRDefault="00BC438C" w:rsidP="00BC438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C438C">
              <w:rPr>
                <w:rFonts w:ascii="Times New Roman" w:hAnsi="Times New Roman" w:cs="Times New Roman"/>
                <w:bCs/>
              </w:rPr>
              <w:t xml:space="preserve">Cieślewskich 25F </w:t>
            </w:r>
          </w:p>
          <w:p w14:paraId="78AD7CC3" w14:textId="77777777" w:rsidR="00BC438C" w:rsidRPr="00BC438C" w:rsidRDefault="00BC438C" w:rsidP="00BC438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C438C">
              <w:rPr>
                <w:rFonts w:ascii="Times New Roman" w:hAnsi="Times New Roman" w:cs="Times New Roman"/>
                <w:bCs/>
              </w:rPr>
              <w:t>03-017 Warszawa</w:t>
            </w:r>
          </w:p>
        </w:tc>
        <w:tc>
          <w:tcPr>
            <w:tcW w:w="1843" w:type="dxa"/>
            <w:vAlign w:val="center"/>
          </w:tcPr>
          <w:p w14:paraId="329849EA" w14:textId="77777777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23" w:type="dxa"/>
            <w:vAlign w:val="center"/>
          </w:tcPr>
          <w:p w14:paraId="2178F11C" w14:textId="77777777" w:rsidR="00BC438C" w:rsidRPr="00BC438C" w:rsidRDefault="00BC438C" w:rsidP="0051082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C438C">
              <w:rPr>
                <w:rFonts w:ascii="Times New Roman" w:hAnsi="Times New Roman" w:cs="Times New Roman"/>
              </w:rPr>
              <w:t xml:space="preserve">  0,00</w:t>
            </w:r>
          </w:p>
        </w:tc>
      </w:tr>
      <w:bookmarkEnd w:id="0"/>
    </w:tbl>
    <w:p w14:paraId="7632A6BF" w14:textId="15D16B07" w:rsidR="008642B3" w:rsidRPr="00005838" w:rsidRDefault="008642B3" w:rsidP="00BC438C">
      <w:pPr>
        <w:rPr>
          <w:sz w:val="32"/>
          <w:szCs w:val="32"/>
        </w:rPr>
      </w:pPr>
    </w:p>
    <w:sectPr w:rsidR="008642B3" w:rsidRPr="00005838" w:rsidSect="00BC43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11454" w14:textId="77777777" w:rsidR="00B05DD7" w:rsidRDefault="00B05DD7">
      <w:r>
        <w:separator/>
      </w:r>
    </w:p>
  </w:endnote>
  <w:endnote w:type="continuationSeparator" w:id="0">
    <w:p w14:paraId="68A2B14D" w14:textId="77777777" w:rsidR="00B05DD7" w:rsidRDefault="00B0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DB67C" w14:textId="77777777" w:rsidR="009035D4" w:rsidRDefault="009035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4AAC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7895FE" w14:textId="513FC0B9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576C3" w14:textId="77777777" w:rsidR="009035D4" w:rsidRDefault="009035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1CA82" w14:textId="77777777" w:rsidR="00B05DD7" w:rsidRDefault="00B05DD7">
      <w:r>
        <w:separator/>
      </w:r>
    </w:p>
  </w:footnote>
  <w:footnote w:type="continuationSeparator" w:id="0">
    <w:p w14:paraId="00FFF814" w14:textId="77777777" w:rsidR="00B05DD7" w:rsidRDefault="00B05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E52DA" w14:textId="77777777" w:rsidR="009035D4" w:rsidRDefault="00903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B1908" w14:textId="77777777" w:rsidR="009035D4" w:rsidRDefault="009035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42D66" w14:textId="77777777" w:rsidR="009035D4" w:rsidRDefault="009035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DD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633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277A"/>
    <w:rsid w:val="007E2ACC"/>
    <w:rsid w:val="007E68C5"/>
    <w:rsid w:val="00832144"/>
    <w:rsid w:val="008567C7"/>
    <w:rsid w:val="008642B3"/>
    <w:rsid w:val="008A6C10"/>
    <w:rsid w:val="008E5102"/>
    <w:rsid w:val="009035D4"/>
    <w:rsid w:val="00915B9E"/>
    <w:rsid w:val="00952256"/>
    <w:rsid w:val="0097748A"/>
    <w:rsid w:val="00994FE3"/>
    <w:rsid w:val="009F0E5C"/>
    <w:rsid w:val="00A029B8"/>
    <w:rsid w:val="00A17CDB"/>
    <w:rsid w:val="00AA02AC"/>
    <w:rsid w:val="00B05DD7"/>
    <w:rsid w:val="00B32D12"/>
    <w:rsid w:val="00B464D3"/>
    <w:rsid w:val="00B71387"/>
    <w:rsid w:val="00B8185B"/>
    <w:rsid w:val="00BC438C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66D1"/>
    <w:rsid w:val="00E30B2D"/>
    <w:rsid w:val="00E62859"/>
    <w:rsid w:val="00E63893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B3833"/>
  <w15:chartTrackingRefBased/>
  <w15:docId w15:val="{BFD63F86-7D80-4782-9C7A-F750308F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C438C"/>
    <w:rPr>
      <w:b/>
      <w:kern w:val="28"/>
      <w:sz w:val="24"/>
    </w:rPr>
  </w:style>
  <w:style w:type="character" w:customStyle="1" w:styleId="NagwekZnak">
    <w:name w:val="Nagłówek Znak"/>
    <w:link w:val="Nagwek"/>
    <w:rsid w:val="00BC43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230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2024-05-28T09:38:00Z</cp:lastPrinted>
  <dcterms:created xsi:type="dcterms:W3CDTF">2024-05-28T07:08:00Z</dcterms:created>
  <dcterms:modified xsi:type="dcterms:W3CDTF">2024-05-29T07:29:00Z</dcterms:modified>
</cp:coreProperties>
</file>