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09E2EDC0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267FC426" w14:textId="19C2A161" w:rsidR="005741C5" w:rsidRPr="00AF550F" w:rsidRDefault="004F5FC7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4F5FC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3 szt. </w:t>
      </w:r>
      <w:proofErr w:type="spellStart"/>
      <w:r w:rsidRPr="004F5FC7">
        <w:rPr>
          <w:rFonts w:ascii="Times New Roman" w:eastAsia="Times New Roman" w:hAnsi="Times New Roman"/>
          <w:b/>
          <w:sz w:val="24"/>
          <w:szCs w:val="24"/>
          <w:lang w:eastAsia="pl-PL"/>
        </w:rPr>
        <w:t>switcha</w:t>
      </w:r>
      <w:proofErr w:type="spellEnd"/>
      <w:r w:rsidRPr="004F5FC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sieciowego wraz z wyposażeniem do węzła sieciowego dla MS AGH  - DE-dzp.272-253/24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5741C5"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</w:t>
      </w:r>
      <w:r w:rsidR="00387CB1">
        <w:rPr>
          <w:rFonts w:ascii="Times New Roman" w:hAnsi="Times New Roman"/>
          <w:sz w:val="24"/>
          <w:szCs w:val="24"/>
        </w:rPr>
        <w:t>3</w:t>
      </w:r>
      <w:r w:rsidR="005741C5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</w:t>
      </w:r>
      <w:r w:rsidR="00387CB1">
        <w:rPr>
          <w:rFonts w:ascii="Times New Roman" w:hAnsi="Times New Roman"/>
          <w:sz w:val="24"/>
          <w:szCs w:val="24"/>
        </w:rPr>
        <w:t>605</w:t>
      </w:r>
      <w:r w:rsidR="005741C5"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5F6D5441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387CB1">
        <w:rPr>
          <w:rFonts w:ascii="Times New Roman" w:hAnsi="Times New Roman"/>
          <w:sz w:val="24"/>
          <w:szCs w:val="24"/>
        </w:rPr>
        <w:t>3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</w:t>
      </w:r>
      <w:r w:rsidR="00387CB1">
        <w:rPr>
          <w:rFonts w:ascii="Times New Roman" w:hAnsi="Times New Roman"/>
          <w:sz w:val="24"/>
          <w:szCs w:val="24"/>
        </w:rPr>
        <w:t>605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07D85C2D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387CB1">
        <w:rPr>
          <w:rFonts w:ascii="Times New Roman" w:hAnsi="Times New Roman"/>
          <w:sz w:val="24"/>
          <w:szCs w:val="24"/>
        </w:rPr>
        <w:t>3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</w:t>
      </w:r>
      <w:r w:rsidR="00387CB1">
        <w:rPr>
          <w:rFonts w:ascii="Times New Roman" w:hAnsi="Times New Roman"/>
          <w:sz w:val="24"/>
          <w:szCs w:val="24"/>
        </w:rPr>
        <w:t>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61C78CAE" w:rsidR="005741C5" w:rsidRPr="00AF550F" w:rsidRDefault="00E66DB4" w:rsidP="005F2E7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5741C5" w:rsidRPr="00AF550F" w:rsidSect="00736B31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758B09" w14:textId="77777777" w:rsidR="00C80027" w:rsidRDefault="00C80027">
      <w:pPr>
        <w:spacing w:after="0" w:line="240" w:lineRule="auto"/>
      </w:pPr>
      <w:r>
        <w:separator/>
      </w:r>
    </w:p>
  </w:endnote>
  <w:endnote w:type="continuationSeparator" w:id="0">
    <w:p w14:paraId="350BD768" w14:textId="77777777" w:rsidR="00C80027" w:rsidRDefault="00C80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E0C97" w14:textId="77777777" w:rsidR="00387CB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387CB1" w:rsidRDefault="00387CB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63AC9" w14:textId="77777777" w:rsidR="00387CB1" w:rsidRDefault="00387CB1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027C243F" w:rsidR="00387CB1" w:rsidRDefault="00F16B4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EF7CF1" wp14:editId="1C6FA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9340F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68E902" w14:textId="77777777" w:rsidR="00387CB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38583" w14:textId="77777777" w:rsidR="00C80027" w:rsidRDefault="00C80027">
      <w:pPr>
        <w:spacing w:after="0" w:line="240" w:lineRule="auto"/>
      </w:pPr>
      <w:r>
        <w:separator/>
      </w:r>
    </w:p>
  </w:footnote>
  <w:footnote w:type="continuationSeparator" w:id="0">
    <w:p w14:paraId="098778E0" w14:textId="77777777" w:rsidR="00C80027" w:rsidRDefault="00C80027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5B"/>
    <w:rsid w:val="000563B7"/>
    <w:rsid w:val="00074287"/>
    <w:rsid w:val="000844D9"/>
    <w:rsid w:val="000E6C60"/>
    <w:rsid w:val="00135A8D"/>
    <w:rsid w:val="001F4E82"/>
    <w:rsid w:val="00237270"/>
    <w:rsid w:val="00285E58"/>
    <w:rsid w:val="00387CB1"/>
    <w:rsid w:val="003D1274"/>
    <w:rsid w:val="00417542"/>
    <w:rsid w:val="00430A9F"/>
    <w:rsid w:val="004F5FC7"/>
    <w:rsid w:val="00506283"/>
    <w:rsid w:val="005741C5"/>
    <w:rsid w:val="005A0741"/>
    <w:rsid w:val="005E5BD1"/>
    <w:rsid w:val="005F2E7C"/>
    <w:rsid w:val="00623F70"/>
    <w:rsid w:val="006A7926"/>
    <w:rsid w:val="00705C2A"/>
    <w:rsid w:val="00901EFD"/>
    <w:rsid w:val="00927537"/>
    <w:rsid w:val="0093180B"/>
    <w:rsid w:val="00A0735B"/>
    <w:rsid w:val="00AA38F3"/>
    <w:rsid w:val="00B15C52"/>
    <w:rsid w:val="00BB716D"/>
    <w:rsid w:val="00BC579B"/>
    <w:rsid w:val="00C80027"/>
    <w:rsid w:val="00D137A1"/>
    <w:rsid w:val="00D70839"/>
    <w:rsid w:val="00E32780"/>
    <w:rsid w:val="00E66DB4"/>
    <w:rsid w:val="00E67EFE"/>
    <w:rsid w:val="00F16B4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2024-05-21T10:48:00Z</dcterms:created>
  <dcterms:modified xsi:type="dcterms:W3CDTF">2024-05-23T11:37:00Z</dcterms:modified>
</cp:coreProperties>
</file>