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E12A46" w14:textId="77777777" w:rsidR="00A232CA" w:rsidRDefault="00A232CA" w:rsidP="00A232CA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291F7BD3" w14:textId="77777777" w:rsidR="00A232CA" w:rsidRDefault="00A232CA" w:rsidP="00A232C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7DE1090" w14:textId="77777777" w:rsidR="00A232CA" w:rsidRDefault="00A232CA" w:rsidP="00A232C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5D2E4604" w14:textId="77777777" w:rsidR="00A232CA" w:rsidRDefault="00A232CA" w:rsidP="00A232C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3410242" w14:textId="77777777" w:rsidR="00A232CA" w:rsidRDefault="00A232CA" w:rsidP="00A232CA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00009305" w14:textId="77777777" w:rsidR="00A232CA" w:rsidRDefault="00A232CA" w:rsidP="00A232CA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3114CFA7" w14:textId="77777777" w:rsidR="00A232CA" w:rsidRDefault="00A232CA" w:rsidP="00A232CA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66F134A" w14:textId="77777777" w:rsidR="00A232CA" w:rsidRDefault="00A232CA" w:rsidP="00A232CA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6E43A212" w14:textId="77777777" w:rsidR="00A232CA" w:rsidRDefault="00A232CA" w:rsidP="00A232CA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  <w:lang w:val="en-US"/>
        </w:rPr>
        <w:t>……………………………………………………………………………………………..</w:t>
      </w:r>
    </w:p>
    <w:p w14:paraId="33AD827A" w14:textId="77777777" w:rsidR="00A232CA" w:rsidRDefault="00A232CA" w:rsidP="00A232CA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  <w:lang w:val="en-US"/>
        </w:rPr>
        <w:t>…………………………………………………………………………………………….</w:t>
      </w:r>
    </w:p>
    <w:p w14:paraId="22735891" w14:textId="77777777" w:rsidR="00A232CA" w:rsidRDefault="00A232CA" w:rsidP="00A232CA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E1968C6" w14:textId="77777777" w:rsidR="00A232CA" w:rsidRDefault="00A232CA" w:rsidP="00A232CA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6FD55350" w14:textId="77777777" w:rsidR="00A232CA" w:rsidRDefault="00A232CA" w:rsidP="00A232CA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5EA06AB" w14:textId="77777777" w:rsidR="00A232CA" w:rsidRDefault="00A232CA" w:rsidP="00A232CA">
      <w:pPr>
        <w:spacing w:line="360" w:lineRule="auto"/>
      </w:pPr>
      <w:r>
        <w:t>Do: Nazwa i siedziba Zamawiającego:</w:t>
      </w:r>
    </w:p>
    <w:p w14:paraId="5E0EA975" w14:textId="77777777" w:rsidR="00A232CA" w:rsidRDefault="00A232CA" w:rsidP="00A232CA">
      <w:pPr>
        <w:ind w:right="-110"/>
        <w:rPr>
          <w:b/>
        </w:rPr>
      </w:pPr>
      <w:r>
        <w:rPr>
          <w:b/>
        </w:rPr>
        <w:t>Akademia Górniczo – Hutnicza im. Stanisława Staszica w Krakowie</w:t>
      </w:r>
    </w:p>
    <w:p w14:paraId="7387D773" w14:textId="77777777" w:rsidR="00A232CA" w:rsidRDefault="00A232CA" w:rsidP="00A232CA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3D6150D6" w14:textId="77777777" w:rsidR="00A232CA" w:rsidRDefault="00A232CA" w:rsidP="00A232CA">
      <w:pPr>
        <w:ind w:right="-110"/>
        <w:rPr>
          <w:b/>
        </w:rPr>
      </w:pPr>
      <w:r>
        <w:rPr>
          <w:b/>
        </w:rPr>
        <w:t xml:space="preserve">Al. Mickiewicza 30, 30-059 Kraków,  </w:t>
      </w:r>
    </w:p>
    <w:p w14:paraId="5966F789" w14:textId="77777777" w:rsidR="00A232CA" w:rsidRDefault="00A232CA" w:rsidP="00A232CA">
      <w:pPr>
        <w:ind w:firstLine="3969"/>
        <w:rPr>
          <w:b/>
        </w:rPr>
      </w:pPr>
    </w:p>
    <w:p w14:paraId="5E331BC8" w14:textId="77777777" w:rsidR="00A232CA" w:rsidRDefault="00A232CA" w:rsidP="00A232CA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 xml:space="preserve">Dostawa 3 szt. </w:t>
      </w:r>
      <w:proofErr w:type="spellStart"/>
      <w:r>
        <w:rPr>
          <w:b/>
          <w:sz w:val="22"/>
          <w:szCs w:val="22"/>
        </w:rPr>
        <w:t>switcha</w:t>
      </w:r>
      <w:proofErr w:type="spellEnd"/>
      <w:r>
        <w:rPr>
          <w:b/>
          <w:sz w:val="22"/>
          <w:szCs w:val="22"/>
        </w:rPr>
        <w:t xml:space="preserve"> sieciowego wraz z wyposażeniem do węzła sieciowego dla MS AGH  - DE-dzp.272-253/24, </w:t>
      </w:r>
      <w:r>
        <w:rPr>
          <w:sz w:val="22"/>
          <w:szCs w:val="22"/>
        </w:rPr>
        <w:t>oferuję realizację przedmiotu zamówienia , zgodnie z zasadami określonymi w specyfikacji warunków zamówienia.</w:t>
      </w:r>
    </w:p>
    <w:p w14:paraId="69BDBFC4" w14:textId="77777777" w:rsidR="00A232CA" w:rsidRDefault="00A232CA" w:rsidP="00A232CA">
      <w:pPr>
        <w:tabs>
          <w:tab w:val="right" w:pos="9000"/>
        </w:tabs>
        <w:rPr>
          <w:sz w:val="22"/>
          <w:szCs w:val="22"/>
        </w:rPr>
      </w:pPr>
    </w:p>
    <w:p w14:paraId="2F72A290" w14:textId="77777777" w:rsidR="00A232CA" w:rsidRDefault="00A232CA" w:rsidP="00A232CA">
      <w:pPr>
        <w:tabs>
          <w:tab w:val="right" w:pos="9000"/>
        </w:tabs>
      </w:pPr>
    </w:p>
    <w:tbl>
      <w:tblPr>
        <w:tblW w:w="10260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"/>
        <w:gridCol w:w="1984"/>
        <w:gridCol w:w="1701"/>
        <w:gridCol w:w="766"/>
        <w:gridCol w:w="1077"/>
        <w:gridCol w:w="1031"/>
        <w:gridCol w:w="851"/>
        <w:gridCol w:w="2285"/>
      </w:tblGrid>
      <w:tr w:rsidR="00A232CA" w14:paraId="706E34D8" w14:textId="77777777" w:rsidTr="00A232CA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BD3386A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1282CFF" w14:textId="77777777" w:rsidR="00A232CA" w:rsidRDefault="00A232C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532176" w14:textId="77777777" w:rsidR="00A232CA" w:rsidRDefault="00A232CA">
            <w:pPr>
              <w:jc w:val="center"/>
              <w:rPr>
                <w:rFonts w:ascii="Verdana" w:hAnsi="Verdana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FF0000"/>
                <w:sz w:val="18"/>
                <w:szCs w:val="18"/>
              </w:rPr>
              <w:t>Nazwa producenta/</w:t>
            </w:r>
          </w:p>
          <w:p w14:paraId="493751C8" w14:textId="77777777" w:rsidR="00A232CA" w:rsidRDefault="00A232C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FF0000"/>
                <w:sz w:val="18"/>
                <w:szCs w:val="18"/>
              </w:rPr>
              <w:t>model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6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A493C0C" w14:textId="77777777" w:rsidR="00A232CA" w:rsidRDefault="00A232C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169182C3" w14:textId="77777777" w:rsidR="00A232CA" w:rsidRDefault="00A232C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752239E" w14:textId="77777777" w:rsidR="00A232CA" w:rsidRDefault="00A232C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52D47C1" w14:textId="77777777" w:rsidR="00A232CA" w:rsidRDefault="00A232C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45268B68" w14:textId="77777777" w:rsidR="00A232CA" w:rsidRDefault="00A232C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72BEFBE1" w14:textId="77777777" w:rsidR="00A232CA" w:rsidRDefault="00A232C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23D1E48C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23 [%]</w:t>
            </w:r>
          </w:p>
        </w:tc>
        <w:tc>
          <w:tcPr>
            <w:tcW w:w="22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46398170" w14:textId="77777777" w:rsidR="00A232CA" w:rsidRDefault="00A232C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27277078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[PLN]</w:t>
            </w:r>
          </w:p>
          <w:p w14:paraId="2F1269B6" w14:textId="77777777" w:rsidR="00A232CA" w:rsidRDefault="00A232C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A232CA" w14:paraId="75AB2AC1" w14:textId="77777777" w:rsidTr="00A232CA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EEE387B" w14:textId="77777777" w:rsidR="00A232CA" w:rsidRDefault="00A232C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3F9A3D2" w14:textId="77777777" w:rsidR="00A232CA" w:rsidRDefault="00A232C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B0E80A9" w14:textId="77777777" w:rsidR="00A232CA" w:rsidRDefault="00A232C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6AB746" w14:textId="77777777" w:rsidR="00A232CA" w:rsidRDefault="00A232C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705D724" w14:textId="77777777" w:rsidR="00A232CA" w:rsidRDefault="00A232C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61B4A54" w14:textId="77777777" w:rsidR="00A232CA" w:rsidRDefault="00A232C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FFF78F2" w14:textId="77777777" w:rsidR="00A232CA" w:rsidRDefault="00A232C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2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6CF9C47" w14:textId="77777777" w:rsidR="00A232CA" w:rsidRDefault="00A232C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A232CA" w14:paraId="1144CE28" w14:textId="77777777" w:rsidTr="00A232C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41B95" w14:textId="77777777" w:rsidR="00A232CA" w:rsidRDefault="00A232C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30B81" w14:textId="77777777" w:rsidR="00A232CA" w:rsidRDefault="00A232CA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ascii="Verdana" w:hAnsi="Verdana"/>
                <w:sz w:val="18"/>
                <w:szCs w:val="18"/>
              </w:rPr>
              <w:t>Switch zbiorczy (</w:t>
            </w:r>
            <w:proofErr w:type="spellStart"/>
            <w:r>
              <w:rPr>
                <w:rFonts w:ascii="Verdana" w:hAnsi="Verdana"/>
                <w:sz w:val="18"/>
                <w:szCs w:val="18"/>
              </w:rPr>
              <w:t>zarządzalny</w:t>
            </w:r>
            <w:proofErr w:type="spellEnd"/>
            <w:r>
              <w:rPr>
                <w:rFonts w:ascii="Verdana" w:hAnsi="Verdana"/>
                <w:sz w:val="18"/>
                <w:szCs w:val="18"/>
              </w:rPr>
              <w:t>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D2EAC" w14:textId="77777777" w:rsidR="00A232CA" w:rsidRDefault="00A232CA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  <w:p w14:paraId="15C48262" w14:textId="77777777" w:rsidR="00A232CA" w:rsidRDefault="00A232CA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  <w:p w14:paraId="2ECAB3DB" w14:textId="77777777" w:rsidR="00A232CA" w:rsidRDefault="00A232CA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2B2A0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 szt.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B6457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52AA1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4715833" w14:textId="77777777" w:rsidR="00A232CA" w:rsidRDefault="00A232CA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2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B518414" w14:textId="77777777" w:rsidR="00A232CA" w:rsidRDefault="00A232CA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A232CA" w14:paraId="1DD9D917" w14:textId="77777777" w:rsidTr="00A232C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7A594AC" w14:textId="77777777" w:rsidR="00A232CA" w:rsidRDefault="00A232C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645508B" w14:textId="77777777" w:rsid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C2FB7F7" w14:textId="77777777" w:rsidR="00A232CA" w:rsidRDefault="00A232CA">
            <w:pPr>
              <w:suppressAutoHyphens/>
              <w:spacing w:after="120"/>
              <w:jc w:val="center"/>
              <w:rPr>
                <w:rFonts w:ascii="Verdana" w:hAnsi="Verdana"/>
                <w:b/>
                <w:color w:val="FF0000"/>
                <w:sz w:val="18"/>
                <w:szCs w:val="18"/>
                <w:lang w:eastAsia="zh-CN"/>
              </w:rPr>
            </w:pPr>
            <w:r>
              <w:rPr>
                <w:rFonts w:ascii="Verdana" w:hAnsi="Verdana"/>
                <w:b/>
                <w:bCs/>
                <w:color w:val="FF0000"/>
                <w:sz w:val="18"/>
                <w:szCs w:val="18"/>
              </w:rPr>
              <w:t>Nazwa producenta</w:t>
            </w:r>
          </w:p>
        </w:tc>
        <w:tc>
          <w:tcPr>
            <w:tcW w:w="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DB165E7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99F53C5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05D61FE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6985144E" w14:textId="77777777" w:rsidR="00A232CA" w:rsidRDefault="00A232CA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2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3168D5AB" w14:textId="77777777" w:rsidR="00A232CA" w:rsidRDefault="00A232CA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A232CA" w14:paraId="5C22F0CD" w14:textId="77777777" w:rsidTr="00A232C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A0446" w14:textId="77777777" w:rsidR="00A232CA" w:rsidRDefault="00A232C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2BEC2" w14:textId="77777777" w:rsidR="00A232CA" w:rsidRDefault="00A232CA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Kabel DAC QSFP+ to QSFP+ 40G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CDD56" w14:textId="77777777" w:rsidR="00A232CA" w:rsidRPr="00A232CA" w:rsidRDefault="00A232CA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val="en-US" w:eastAsia="zh-CN"/>
              </w:rPr>
            </w:pPr>
          </w:p>
          <w:p w14:paraId="6A54034F" w14:textId="77777777" w:rsidR="00A232CA" w:rsidRPr="00A232CA" w:rsidRDefault="00A232CA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val="en-US" w:eastAsia="zh-CN"/>
              </w:rPr>
            </w:pPr>
          </w:p>
          <w:p w14:paraId="340FE117" w14:textId="77777777" w:rsidR="00A232CA" w:rsidRPr="00A232CA" w:rsidRDefault="00A232CA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val="en-US" w:eastAsia="zh-CN"/>
              </w:rPr>
            </w:pPr>
          </w:p>
          <w:p w14:paraId="603AFEB4" w14:textId="77777777" w:rsidR="00A232CA" w:rsidRPr="00A232CA" w:rsidRDefault="00A232CA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val="en-US" w:eastAsia="zh-CN"/>
              </w:rPr>
            </w:pPr>
          </w:p>
        </w:tc>
        <w:tc>
          <w:tcPr>
            <w:tcW w:w="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A26F1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 szt.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4C671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D9D30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08426DD" w14:textId="77777777" w:rsidR="00A232CA" w:rsidRDefault="00A232CA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2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8D3B066" w14:textId="77777777" w:rsidR="00A232CA" w:rsidRDefault="00A232CA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A232CA" w14:paraId="4F1BC81D" w14:textId="77777777" w:rsidTr="00A232C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CC7B5" w14:textId="77777777" w:rsidR="00A232CA" w:rsidRDefault="00A232C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63F6D" w14:textId="77777777" w:rsidR="00A232CA" w:rsidRDefault="00A232CA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Moduł optyczny SFP+ – 10G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BF5D0" w14:textId="77777777" w:rsidR="00A232CA" w:rsidRDefault="00A232CA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  <w:p w14:paraId="74D215C2" w14:textId="77777777" w:rsidR="00A232CA" w:rsidRDefault="00A232CA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  <w:p w14:paraId="3A99B494" w14:textId="77777777" w:rsidR="00A232CA" w:rsidRDefault="00A232CA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  <w:p w14:paraId="35B16A68" w14:textId="77777777" w:rsidR="00A232CA" w:rsidRDefault="00A232CA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BED0C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10 szt.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1DA52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16A75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74DEF35" w14:textId="77777777" w:rsidR="00A232CA" w:rsidRDefault="00A232CA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2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3DEA2E3" w14:textId="77777777" w:rsidR="00A232CA" w:rsidRDefault="00A232CA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A232CA" w14:paraId="7D546FA0" w14:textId="77777777" w:rsidTr="00A232C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8DEB8" w14:textId="77777777" w:rsidR="00A232CA" w:rsidRDefault="00A232C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lastRenderedPageBreak/>
              <w:t>4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51F0C" w14:textId="77777777" w:rsidR="00A232CA" w:rsidRDefault="00A232CA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Moduły optyczne SFP (</w:t>
            </w:r>
            <w:proofErr w:type="spellStart"/>
            <w:r>
              <w:rPr>
                <w:rFonts w:ascii="Verdana" w:hAnsi="Verdana"/>
                <w:sz w:val="18"/>
                <w:szCs w:val="18"/>
              </w:rPr>
              <w:t>multimode</w:t>
            </w:r>
            <w:proofErr w:type="spellEnd"/>
            <w:r>
              <w:rPr>
                <w:rFonts w:ascii="Verdana" w:hAnsi="Verdana"/>
                <w:sz w:val="18"/>
                <w:szCs w:val="18"/>
              </w:rPr>
              <w:t>) – 1G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4DFE8" w14:textId="77777777" w:rsidR="00A232CA" w:rsidRDefault="00A232CA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  <w:p w14:paraId="546EAB3C" w14:textId="77777777" w:rsidR="00A232CA" w:rsidRDefault="00A232CA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  <w:p w14:paraId="34AC027A" w14:textId="77777777" w:rsidR="00A232CA" w:rsidRDefault="00A232CA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  <w:p w14:paraId="45E7C874" w14:textId="77777777" w:rsidR="00A232CA" w:rsidRDefault="00A232CA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1E494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30 szt.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AE4D3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92B13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E964921" w14:textId="77777777" w:rsidR="00A232CA" w:rsidRDefault="00A232CA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2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6802692" w14:textId="77777777" w:rsidR="00A232CA" w:rsidRDefault="00A232CA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A232CA" w14:paraId="43151DD1" w14:textId="77777777" w:rsidTr="00A232C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B3CFF" w14:textId="77777777" w:rsidR="00A232CA" w:rsidRDefault="00A232C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FBD76" w14:textId="77777777" w:rsid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Moduł optyczny ]SFP (</w:t>
            </w:r>
            <w:proofErr w:type="spellStart"/>
            <w:r>
              <w:rPr>
                <w:rFonts w:ascii="Verdana" w:hAnsi="Verdana"/>
                <w:sz w:val="18"/>
                <w:szCs w:val="18"/>
              </w:rPr>
              <w:t>singlemode</w:t>
            </w:r>
            <w:proofErr w:type="spellEnd"/>
            <w:r>
              <w:rPr>
                <w:rFonts w:ascii="Verdana" w:hAnsi="Verdana"/>
                <w:sz w:val="18"/>
                <w:szCs w:val="18"/>
              </w:rPr>
              <w:t>) – 1G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3FB88" w14:textId="77777777" w:rsidR="00A232CA" w:rsidRDefault="00A232CA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  <w:p w14:paraId="4E957BEE" w14:textId="77777777" w:rsidR="00A232CA" w:rsidRDefault="00A232CA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  <w:p w14:paraId="57C03180" w14:textId="77777777" w:rsidR="00A232CA" w:rsidRDefault="00A232CA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  <w:p w14:paraId="0337E5C1" w14:textId="77777777" w:rsidR="00A232CA" w:rsidRDefault="00A232CA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5BFF5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20 szt.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1DF3D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E11B5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52A31D5" w14:textId="77777777" w:rsidR="00A232CA" w:rsidRDefault="00A232CA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2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EC6937E" w14:textId="77777777" w:rsidR="00A232CA" w:rsidRDefault="00A232CA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A232CA" w14:paraId="662D3CF5" w14:textId="77777777" w:rsidTr="00A232C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5BAFD" w14:textId="77777777" w:rsidR="00A232CA" w:rsidRDefault="00A232C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32A23" w14:textId="77777777" w:rsid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Moduł SFP RJ45 – 1G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483B1" w14:textId="77777777" w:rsidR="00A232CA" w:rsidRDefault="00A232CA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  <w:p w14:paraId="176CE443" w14:textId="77777777" w:rsidR="00A232CA" w:rsidRDefault="00A232CA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  <w:p w14:paraId="477D9257" w14:textId="77777777" w:rsidR="00A232CA" w:rsidRDefault="00A232CA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  <w:p w14:paraId="3763EFB1" w14:textId="77777777" w:rsidR="00A232CA" w:rsidRDefault="00A232CA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F3C36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30 szt.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7E58E19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954E8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B8B43D6" w14:textId="77777777" w:rsidR="00A232CA" w:rsidRDefault="00A232CA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2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8B656D0" w14:textId="77777777" w:rsidR="00A232CA" w:rsidRDefault="00A232CA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A232CA" w14:paraId="12F3014B" w14:textId="77777777" w:rsidTr="00A232C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0886336" w14:textId="77777777" w:rsidR="00A232CA" w:rsidRDefault="00A232C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B52F126" w14:textId="77777777" w:rsidR="00A232CA" w:rsidRDefault="00A232CA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Verdana" w:hAnsi="Verdana"/>
                <w:b/>
                <w:bCs/>
                <w:sz w:val="18"/>
                <w:szCs w:val="18"/>
              </w:rPr>
              <w:t>Patchcordy</w:t>
            </w:r>
            <w:proofErr w:type="spellEnd"/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 światłowodowe</w:t>
            </w:r>
          </w:p>
          <w:p w14:paraId="77FA133F" w14:textId="77777777" w:rsidR="00A232CA" w:rsidRDefault="00A232CA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FC14CED" w14:textId="77777777" w:rsidR="00A232CA" w:rsidRDefault="00A232CA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5B0EF72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FDECFF7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1DD119F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68F9C0E6" w14:textId="77777777" w:rsidR="00A232CA" w:rsidRDefault="00A232CA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2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506A23FA" w14:textId="77777777" w:rsidR="00A232CA" w:rsidRDefault="00A232CA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A232CA" w14:paraId="69A589AD" w14:textId="77777777" w:rsidTr="00A232C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55B10" w14:textId="77777777" w:rsidR="00A232CA" w:rsidRDefault="00A232C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7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32CDD" w14:textId="77777777" w:rsidR="00A232CA" w:rsidRP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 w:rsidRPr="00A232CA">
              <w:rPr>
                <w:rFonts w:ascii="Verdana" w:hAnsi="Verdana"/>
                <w:sz w:val="18"/>
                <w:szCs w:val="18"/>
                <w:lang w:val="en-US"/>
              </w:rPr>
              <w:t>Single-mode</w:t>
            </w:r>
          </w:p>
          <w:p w14:paraId="36DCC8AB" w14:textId="77777777" w:rsid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SC/UPC - LC/UPC SM 9/125 duplex</w:t>
            </w:r>
          </w:p>
          <w:p w14:paraId="4F0B0C4E" w14:textId="77777777" w:rsid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</w:rPr>
              <w:t>G.652D, 0,5m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3F169" w14:textId="77777777" w:rsidR="00A232CA" w:rsidRDefault="00A232CA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val="en-US" w:eastAsia="zh-CN"/>
              </w:rPr>
            </w:pPr>
          </w:p>
        </w:tc>
        <w:tc>
          <w:tcPr>
            <w:tcW w:w="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14A9F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</w:rPr>
              <w:t>10 szt.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0888ACE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1E0E4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75D85CA" w14:textId="77777777" w:rsidR="00A232CA" w:rsidRDefault="00A232CA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22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9E24CB5" w14:textId="77777777" w:rsidR="00A232CA" w:rsidRDefault="00A232CA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</w:tr>
      <w:tr w:rsidR="00A232CA" w14:paraId="1E894914" w14:textId="77777777" w:rsidTr="00A232C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FAE75" w14:textId="77777777" w:rsidR="00A232CA" w:rsidRDefault="00A232C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8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4749B" w14:textId="77777777" w:rsid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Single-mode</w:t>
            </w:r>
          </w:p>
          <w:p w14:paraId="232A1755" w14:textId="77777777" w:rsid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SC/UPC - LC/UPC SM 9/125 duplex</w:t>
            </w:r>
          </w:p>
          <w:p w14:paraId="20CDD420" w14:textId="77777777" w:rsid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</w:rPr>
              <w:t>G.652D, 1m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F849A" w14:textId="77777777" w:rsid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CB87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</w:rPr>
              <w:t>10 szt.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2F2F41A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B5F3D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6D1802D" w14:textId="77777777" w:rsidR="00A232CA" w:rsidRDefault="00A232CA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22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E2F1018" w14:textId="77777777" w:rsidR="00A232CA" w:rsidRDefault="00A232CA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</w:tr>
      <w:tr w:rsidR="00A232CA" w14:paraId="243A33A3" w14:textId="77777777" w:rsidTr="00A232C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54E86" w14:textId="77777777" w:rsidR="00A232CA" w:rsidRDefault="00A232C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9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21E62" w14:textId="77777777" w:rsid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Single-mode</w:t>
            </w:r>
          </w:p>
          <w:p w14:paraId="363455D1" w14:textId="77777777" w:rsid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SC/UPC - LC/UPC SM 9/125 duplex</w:t>
            </w:r>
          </w:p>
          <w:p w14:paraId="10CCFFF5" w14:textId="77777777" w:rsid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</w:rPr>
              <w:t>G.652D, 3m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402FE" w14:textId="77777777" w:rsid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38B77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</w:rPr>
              <w:t>10 szt.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DBA08C1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EBA9D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57A0576" w14:textId="77777777" w:rsidR="00A232CA" w:rsidRDefault="00A232CA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22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5302CFA" w14:textId="77777777" w:rsidR="00A232CA" w:rsidRDefault="00A232CA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</w:tr>
      <w:tr w:rsidR="00A232CA" w14:paraId="7B5BA4A7" w14:textId="77777777" w:rsidTr="00A232C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BAC42" w14:textId="77777777" w:rsidR="00A232CA" w:rsidRDefault="00A232C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C5B15" w14:textId="77777777" w:rsid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Single-mode</w:t>
            </w:r>
          </w:p>
          <w:p w14:paraId="64EF1F2D" w14:textId="77777777" w:rsid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SC/UPC - LC/UPC SM 9/125 duplex</w:t>
            </w:r>
          </w:p>
          <w:p w14:paraId="448BE693" w14:textId="77777777" w:rsid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</w:rPr>
              <w:t>G.652D, 5m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97E74" w14:textId="77777777" w:rsid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4F4F1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5</w:t>
            </w:r>
            <w:r>
              <w:rPr>
                <w:rFonts w:ascii="Verdana" w:hAnsi="Verdana"/>
                <w:sz w:val="18"/>
                <w:szCs w:val="18"/>
              </w:rPr>
              <w:t xml:space="preserve"> szt.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E05A25C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270F9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F24DA39" w14:textId="77777777" w:rsidR="00A232CA" w:rsidRDefault="00A232CA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22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3D48769" w14:textId="77777777" w:rsidR="00A232CA" w:rsidRDefault="00A232CA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</w:tr>
      <w:tr w:rsidR="00A232CA" w14:paraId="394CC2CC" w14:textId="77777777" w:rsidTr="00A232C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88EE3" w14:textId="77777777" w:rsidR="00A232CA" w:rsidRDefault="00A232C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E4373" w14:textId="77777777" w:rsid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Single-mode</w:t>
            </w:r>
          </w:p>
          <w:p w14:paraId="760E7A53" w14:textId="77777777" w:rsid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SC/UPC - LC/UPC SM 9/125 duplex</w:t>
            </w:r>
          </w:p>
          <w:p w14:paraId="2477C38E" w14:textId="77777777" w:rsid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</w:rPr>
              <w:t>G.652D, 0,5m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5ECBD" w14:textId="77777777" w:rsid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7D373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20</w:t>
            </w:r>
            <w:r>
              <w:rPr>
                <w:rFonts w:ascii="Verdana" w:hAnsi="Verdana"/>
                <w:sz w:val="18"/>
                <w:szCs w:val="18"/>
              </w:rPr>
              <w:t xml:space="preserve"> szt.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4678C83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65E1A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4D4BD1F" w14:textId="77777777" w:rsidR="00A232CA" w:rsidRDefault="00A232CA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22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0683884" w14:textId="77777777" w:rsidR="00A232CA" w:rsidRDefault="00A232CA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</w:tr>
      <w:tr w:rsidR="00A232CA" w14:paraId="67D9A37F" w14:textId="77777777" w:rsidTr="00A232C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9D158" w14:textId="77777777" w:rsidR="00A232CA" w:rsidRDefault="00A232C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0FEE6" w14:textId="77777777" w:rsid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Single-mode</w:t>
            </w:r>
          </w:p>
          <w:p w14:paraId="0B7FA6E8" w14:textId="77777777" w:rsid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SC/UPC - LC/UPC SM 9/125 duplex</w:t>
            </w:r>
          </w:p>
          <w:p w14:paraId="3B32D498" w14:textId="77777777" w:rsid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</w:rPr>
              <w:t>G.652D, 1m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29B8B" w14:textId="77777777" w:rsid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5F28B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</w:rPr>
              <w:t>10 szt.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C96B089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F634B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F9100D3" w14:textId="77777777" w:rsidR="00A232CA" w:rsidRDefault="00A232CA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22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8D96A8F" w14:textId="77777777" w:rsidR="00A232CA" w:rsidRDefault="00A232CA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</w:tr>
      <w:tr w:rsidR="00A232CA" w14:paraId="7B842A4A" w14:textId="77777777" w:rsidTr="00A232C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23E24" w14:textId="77777777" w:rsidR="00A232CA" w:rsidRDefault="00A232C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6C05A" w14:textId="77777777" w:rsid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Single-mode</w:t>
            </w:r>
          </w:p>
          <w:p w14:paraId="373DE4EF" w14:textId="77777777" w:rsid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SC/UPC - LC/UPC SM 9/125 duplex</w:t>
            </w:r>
          </w:p>
          <w:p w14:paraId="5C846D0E" w14:textId="77777777" w:rsid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</w:rPr>
              <w:t>G.652D, 3m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88FD2" w14:textId="77777777" w:rsid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4E0B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</w:rPr>
              <w:t>10 szt.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EC8E544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069C5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CB6A560" w14:textId="77777777" w:rsidR="00A232CA" w:rsidRDefault="00A232CA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22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5F322A0" w14:textId="77777777" w:rsidR="00A232CA" w:rsidRDefault="00A232CA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</w:tr>
      <w:tr w:rsidR="00A232CA" w14:paraId="235058FB" w14:textId="77777777" w:rsidTr="00A232C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754BE" w14:textId="77777777" w:rsidR="00A232CA" w:rsidRDefault="00A232C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lastRenderedPageBreak/>
              <w:t>14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ABA3D" w14:textId="77777777" w:rsid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Single-mode</w:t>
            </w:r>
          </w:p>
          <w:p w14:paraId="58A79F5C" w14:textId="77777777" w:rsid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SC/UPC - LC/UPC SM 9/125 duplex</w:t>
            </w:r>
          </w:p>
          <w:p w14:paraId="31996729" w14:textId="77777777" w:rsid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</w:rPr>
              <w:t>G.652D, 5m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76875" w14:textId="77777777" w:rsid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F452B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</w:rPr>
              <w:t>10 szt.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ADD5558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FD8D3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8CDF7E8" w14:textId="77777777" w:rsidR="00A232CA" w:rsidRDefault="00A232CA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22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0AC76A4" w14:textId="77777777" w:rsidR="00A232CA" w:rsidRDefault="00A232CA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</w:tr>
      <w:tr w:rsidR="00A232CA" w14:paraId="4605B93E" w14:textId="77777777" w:rsidTr="00A232C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26222" w14:textId="77777777" w:rsidR="00A232CA" w:rsidRDefault="00A232C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BA119" w14:textId="77777777" w:rsidR="00A232CA" w:rsidRP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 w:rsidRPr="00A232CA">
              <w:rPr>
                <w:rFonts w:ascii="Verdana" w:hAnsi="Verdana"/>
                <w:sz w:val="18"/>
                <w:szCs w:val="18"/>
                <w:lang w:val="en-US"/>
              </w:rPr>
              <w:t>Multi-mode</w:t>
            </w:r>
          </w:p>
          <w:p w14:paraId="43D00164" w14:textId="77777777" w:rsid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LC/UPC - ST/UPC MM 62,5/125 duplex</w:t>
            </w:r>
          </w:p>
          <w:p w14:paraId="1DD233D8" w14:textId="77777777" w:rsid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</w:rPr>
              <w:t>OM1, 0,5m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BA922" w14:textId="77777777" w:rsid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431A7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</w:rPr>
              <w:t>10 szt.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161A543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DF420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45B41F9" w14:textId="77777777" w:rsidR="00A232CA" w:rsidRDefault="00A232CA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22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BFEB8D7" w14:textId="77777777" w:rsidR="00A232CA" w:rsidRDefault="00A232CA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</w:tr>
      <w:tr w:rsidR="00A232CA" w14:paraId="11E3DAF4" w14:textId="77777777" w:rsidTr="00A232C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04EA5" w14:textId="77777777" w:rsidR="00A232CA" w:rsidRDefault="00A232C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16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608F3" w14:textId="77777777" w:rsidR="00A232CA" w:rsidRP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 w:rsidRPr="00A232CA">
              <w:rPr>
                <w:rFonts w:ascii="Verdana" w:hAnsi="Verdana"/>
                <w:sz w:val="18"/>
                <w:szCs w:val="18"/>
                <w:lang w:val="en-US"/>
              </w:rPr>
              <w:t>Multi-mode</w:t>
            </w:r>
          </w:p>
          <w:p w14:paraId="1DC23988" w14:textId="77777777" w:rsid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LC/UPC - ST/UPC MM 62,5/125 duplex</w:t>
            </w:r>
          </w:p>
          <w:p w14:paraId="3F25D592" w14:textId="77777777" w:rsid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</w:rPr>
              <w:t>OM1, 1m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F209A" w14:textId="77777777" w:rsid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27044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</w:rPr>
              <w:t>10 szt.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7699CA6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B4BC5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B8698A3" w14:textId="77777777" w:rsidR="00A232CA" w:rsidRDefault="00A232CA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22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59A776A" w14:textId="77777777" w:rsidR="00A232CA" w:rsidRDefault="00A232CA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</w:tr>
      <w:tr w:rsidR="00A232CA" w14:paraId="5E12C6DF" w14:textId="77777777" w:rsidTr="00A232C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37404" w14:textId="77777777" w:rsidR="00A232CA" w:rsidRDefault="00A232C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17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6B231" w14:textId="77777777" w:rsidR="00A232CA" w:rsidRP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 w:rsidRPr="00A232CA">
              <w:rPr>
                <w:rFonts w:ascii="Verdana" w:hAnsi="Verdana"/>
                <w:sz w:val="18"/>
                <w:szCs w:val="18"/>
                <w:lang w:val="en-US"/>
              </w:rPr>
              <w:t>Multi-mode</w:t>
            </w:r>
          </w:p>
          <w:p w14:paraId="713EDBA3" w14:textId="77777777" w:rsid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LC/UPC - SC/UPC MM 50/125 duplex</w:t>
            </w:r>
          </w:p>
          <w:p w14:paraId="137CF441" w14:textId="77777777" w:rsid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</w:rPr>
              <w:t>OM3, 0,5m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314CA" w14:textId="77777777" w:rsid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1658B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5</w:t>
            </w:r>
            <w:r>
              <w:rPr>
                <w:rFonts w:ascii="Verdana" w:hAnsi="Verdana"/>
                <w:sz w:val="18"/>
                <w:szCs w:val="18"/>
              </w:rPr>
              <w:t xml:space="preserve"> szt.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2116F5E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A5C3D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6E16A00" w14:textId="77777777" w:rsidR="00A232CA" w:rsidRDefault="00A232CA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22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0AC53AC" w14:textId="77777777" w:rsidR="00A232CA" w:rsidRDefault="00A232CA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</w:tr>
      <w:tr w:rsidR="00A232CA" w14:paraId="39B3ADD7" w14:textId="77777777" w:rsidTr="00A232C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44D9A" w14:textId="77777777" w:rsidR="00A232CA" w:rsidRDefault="00A232C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18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1D8B2" w14:textId="77777777" w:rsidR="00A232CA" w:rsidRP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 w:rsidRPr="00A232CA">
              <w:rPr>
                <w:rFonts w:ascii="Verdana" w:hAnsi="Verdana"/>
                <w:sz w:val="18"/>
                <w:szCs w:val="18"/>
                <w:lang w:val="en-US"/>
              </w:rPr>
              <w:t>Multi-mode</w:t>
            </w:r>
          </w:p>
          <w:p w14:paraId="71E31700" w14:textId="77777777" w:rsid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LC/UPC - SC/UPC MM 0/125 duplex</w:t>
            </w:r>
          </w:p>
          <w:p w14:paraId="2FF6623F" w14:textId="77777777" w:rsid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</w:rPr>
              <w:t>OM3, 1m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3DF7C" w14:textId="77777777" w:rsid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14E4B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</w:rPr>
              <w:t>10 szt.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D658090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2151D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CF0DCA9" w14:textId="77777777" w:rsidR="00A232CA" w:rsidRDefault="00A232CA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22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F4E4B83" w14:textId="77777777" w:rsidR="00A232CA" w:rsidRDefault="00A232CA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</w:tr>
      <w:tr w:rsidR="00A232CA" w14:paraId="74B8C8F3" w14:textId="77777777" w:rsidTr="00A232C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0F55C" w14:textId="77777777" w:rsidR="00A232CA" w:rsidRDefault="00A232C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19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1A59C" w14:textId="77777777" w:rsidR="00A232CA" w:rsidRP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 w:rsidRPr="00A232CA">
              <w:rPr>
                <w:rFonts w:ascii="Verdana" w:hAnsi="Verdana"/>
                <w:sz w:val="18"/>
                <w:szCs w:val="18"/>
                <w:lang w:val="en-US"/>
              </w:rPr>
              <w:t>Multi-mode</w:t>
            </w:r>
          </w:p>
          <w:p w14:paraId="06EB2DB0" w14:textId="77777777" w:rsid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LC/UPC - SC/UPC MM 50/125 duplex</w:t>
            </w:r>
          </w:p>
          <w:p w14:paraId="07446E84" w14:textId="77777777" w:rsid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</w:rPr>
              <w:t>OM3, 3m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06C8E" w14:textId="77777777" w:rsidR="00A232CA" w:rsidRDefault="00A232CA">
            <w:pPr>
              <w:suppressAutoHyphens/>
              <w:spacing w:after="120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7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1830B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5</w:t>
            </w:r>
            <w:r>
              <w:rPr>
                <w:rFonts w:ascii="Verdana" w:hAnsi="Verdana"/>
                <w:sz w:val="18"/>
                <w:szCs w:val="18"/>
              </w:rPr>
              <w:t xml:space="preserve"> szt.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EECEF5A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70593" w14:textId="77777777" w:rsidR="00A232CA" w:rsidRDefault="00A232CA">
            <w:pPr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C8D7C84" w14:textId="77777777" w:rsidR="00A232CA" w:rsidRDefault="00A232CA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22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AEEC2ED" w14:textId="77777777" w:rsidR="00A232CA" w:rsidRDefault="00A232CA">
            <w:pPr>
              <w:ind w:right="425"/>
              <w:jc w:val="center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</w:tr>
      <w:tr w:rsidR="00A232CA" w14:paraId="52EE1886" w14:textId="77777777" w:rsidTr="00A232CA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1FDB9" w14:textId="77777777" w:rsidR="00A232CA" w:rsidRDefault="00A232CA">
            <w:pPr>
              <w:ind w:right="425"/>
              <w:jc w:val="right"/>
              <w:rPr>
                <w:rFonts w:ascii="Verdana" w:hAnsi="Verdana"/>
                <w:sz w:val="18"/>
                <w:szCs w:val="18"/>
                <w:lang w:val="en-US"/>
              </w:rPr>
            </w:pPr>
          </w:p>
          <w:p w14:paraId="176F8E55" w14:textId="77777777" w:rsidR="00A232CA" w:rsidRDefault="00A232CA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2DB40A8D" w14:textId="77777777" w:rsidR="00A232CA" w:rsidRDefault="00A232CA">
            <w:pPr>
              <w:ind w:right="425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59B7C" w14:textId="77777777" w:rsidR="00A232CA" w:rsidRDefault="00A232CA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52AE333" w14:textId="77777777" w:rsidR="00A232CA" w:rsidRDefault="00A232CA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2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95AFECF" w14:textId="77777777" w:rsidR="00A232CA" w:rsidRDefault="00A232CA">
            <w:pPr>
              <w:ind w:right="425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A232CA" w14:paraId="2ED56C6E" w14:textId="77777777" w:rsidTr="00A232CA">
        <w:trPr>
          <w:trHeight w:val="163"/>
        </w:trPr>
        <w:tc>
          <w:tcPr>
            <w:tcW w:w="10259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2FB7E8" w14:textId="77777777" w:rsidR="00A232CA" w:rsidRDefault="00A232CA">
            <w:pPr>
              <w:rPr>
                <w:rFonts w:ascii="Verdana" w:hAnsi="Verdana"/>
                <w:sz w:val="18"/>
                <w:szCs w:val="18"/>
              </w:rPr>
            </w:pPr>
          </w:p>
          <w:p w14:paraId="28AEEFFD" w14:textId="77777777" w:rsidR="00A232CA" w:rsidRDefault="00A232CA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5A3972EF" w14:textId="77777777" w:rsidR="00A232CA" w:rsidRDefault="00A232CA">
            <w:pPr>
              <w:rPr>
                <w:rFonts w:ascii="Verdana" w:hAnsi="Verdana"/>
                <w:sz w:val="18"/>
                <w:szCs w:val="18"/>
              </w:rPr>
            </w:pPr>
          </w:p>
          <w:p w14:paraId="68FB133D" w14:textId="77777777" w:rsidR="00A232CA" w:rsidRDefault="00A232CA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Cena brutto za całość zamówienia /słownie: ……………………………………………………………/</w:t>
            </w:r>
          </w:p>
          <w:p w14:paraId="031DF1E4" w14:textId="77777777" w:rsidR="00A232CA" w:rsidRDefault="00A232C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CAD7F12" w14:textId="77777777" w:rsidR="00A232CA" w:rsidRDefault="00A232CA" w:rsidP="00A232CA">
      <w:pPr>
        <w:tabs>
          <w:tab w:val="right" w:pos="9000"/>
        </w:tabs>
        <w:rPr>
          <w:b/>
          <w:sz w:val="22"/>
          <w:szCs w:val="22"/>
        </w:rPr>
      </w:pPr>
    </w:p>
    <w:p w14:paraId="36F0AE7B" w14:textId="77777777" w:rsidR="00A232CA" w:rsidRDefault="00A232CA" w:rsidP="00A232CA">
      <w:pPr>
        <w:tabs>
          <w:tab w:val="right" w:pos="9000"/>
        </w:tabs>
        <w:rPr>
          <w:sz w:val="22"/>
          <w:szCs w:val="22"/>
        </w:rPr>
      </w:pPr>
      <w:r>
        <w:rPr>
          <w:b/>
          <w:sz w:val="22"/>
          <w:szCs w:val="22"/>
        </w:rPr>
        <w:t>Termin realizacji zamówienia</w:t>
      </w:r>
      <w:r>
        <w:rPr>
          <w:b/>
          <w:bCs/>
          <w:sz w:val="22"/>
          <w:szCs w:val="22"/>
        </w:rPr>
        <w:t xml:space="preserve">  do 14 dni od daty otrzymania zamówienia potwierdzonego przez </w:t>
      </w:r>
      <w:proofErr w:type="spellStart"/>
      <w:r>
        <w:rPr>
          <w:b/>
          <w:bCs/>
          <w:sz w:val="22"/>
          <w:szCs w:val="22"/>
        </w:rPr>
        <w:t>MNiSW</w:t>
      </w:r>
      <w:proofErr w:type="spellEnd"/>
    </w:p>
    <w:p w14:paraId="4A626F76" w14:textId="77777777" w:rsidR="00A232CA" w:rsidRDefault="00A232CA" w:rsidP="00A232CA">
      <w:pPr>
        <w:tabs>
          <w:tab w:val="right" w:pos="9000"/>
        </w:tabs>
        <w:jc w:val="center"/>
        <w:rPr>
          <w:b/>
          <w:color w:val="FF0000"/>
          <w:sz w:val="22"/>
          <w:szCs w:val="22"/>
        </w:rPr>
      </w:pPr>
    </w:p>
    <w:p w14:paraId="3D5AE659" w14:textId="77777777" w:rsidR="00A232CA" w:rsidRDefault="00A232CA" w:rsidP="00A232CA">
      <w:pPr>
        <w:tabs>
          <w:tab w:val="right" w:pos="9000"/>
        </w:tabs>
        <w:jc w:val="center"/>
        <w:rPr>
          <w:b/>
          <w:color w:val="FF0000"/>
          <w:sz w:val="22"/>
          <w:szCs w:val="22"/>
        </w:rPr>
      </w:pPr>
      <w:proofErr w:type="spellStart"/>
      <w:r>
        <w:rPr>
          <w:b/>
          <w:color w:val="FF0000"/>
          <w:sz w:val="22"/>
          <w:szCs w:val="22"/>
        </w:rPr>
        <w:t>Pozacenowe</w:t>
      </w:r>
      <w:proofErr w:type="spellEnd"/>
      <w:r>
        <w:rPr>
          <w:b/>
          <w:color w:val="FF0000"/>
          <w:sz w:val="22"/>
          <w:szCs w:val="22"/>
        </w:rPr>
        <w:t xml:space="preserve"> kryteria oceny ofert</w:t>
      </w:r>
    </w:p>
    <w:tbl>
      <w:tblPr>
        <w:tblW w:w="9210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93"/>
        <w:gridCol w:w="4817"/>
      </w:tblGrid>
      <w:tr w:rsidR="00A232CA" w14:paraId="3C3EF6DE" w14:textId="77777777" w:rsidTr="00A232CA"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43AE0F" w14:textId="77777777" w:rsidR="00A232CA" w:rsidRDefault="00A232CA">
            <w:pPr>
              <w:tabs>
                <w:tab w:val="right" w:pos="90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Okres gwarancji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96B76" w14:textId="77777777" w:rsidR="00A232CA" w:rsidRDefault="00A232CA">
            <w:pPr>
              <w:tabs>
                <w:tab w:val="right" w:pos="9000"/>
              </w:tabs>
              <w:rPr>
                <w:b/>
                <w:bCs/>
                <w:sz w:val="22"/>
                <w:szCs w:val="22"/>
              </w:rPr>
            </w:pPr>
          </w:p>
          <w:p w14:paraId="6B1C6AED" w14:textId="77777777" w:rsidR="00A232CA" w:rsidRDefault="00A232CA">
            <w:pPr>
              <w:tabs>
                <w:tab w:val="right" w:pos="9000"/>
              </w:tabs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………… miesięcy</w:t>
            </w:r>
          </w:p>
        </w:tc>
      </w:tr>
    </w:tbl>
    <w:p w14:paraId="5691645C" w14:textId="77777777" w:rsidR="00A232CA" w:rsidRDefault="00A232CA" w:rsidP="00A232CA">
      <w:pPr>
        <w:ind w:right="-47"/>
        <w:jc w:val="both"/>
        <w:rPr>
          <w:i/>
          <w:color w:val="FF0000"/>
          <w:sz w:val="22"/>
          <w:szCs w:val="22"/>
        </w:rPr>
      </w:pPr>
      <w:r>
        <w:rPr>
          <w:i/>
          <w:color w:val="FF0000"/>
          <w:sz w:val="22"/>
          <w:szCs w:val="22"/>
        </w:rPr>
        <w:t>Brak wypełnienia skutkować będzie uznaniem przez Zamawiającego minimalnego okresu udzielonej gwarancji</w:t>
      </w:r>
    </w:p>
    <w:p w14:paraId="22C402BA" w14:textId="77777777" w:rsidR="00A232CA" w:rsidRDefault="00A232CA" w:rsidP="00A232CA">
      <w:pPr>
        <w:tabs>
          <w:tab w:val="left" w:pos="426"/>
        </w:tabs>
        <w:jc w:val="both"/>
        <w:rPr>
          <w:sz w:val="22"/>
          <w:szCs w:val="22"/>
        </w:rPr>
      </w:pPr>
    </w:p>
    <w:p w14:paraId="54A96339" w14:textId="77777777" w:rsidR="00A232CA" w:rsidRDefault="00A232CA" w:rsidP="00A232CA">
      <w:pPr>
        <w:tabs>
          <w:tab w:val="left" w:pos="426"/>
        </w:tabs>
        <w:jc w:val="both"/>
        <w:rPr>
          <w:sz w:val="22"/>
          <w:szCs w:val="22"/>
        </w:rPr>
      </w:pPr>
    </w:p>
    <w:p w14:paraId="015070C1" w14:textId="77777777" w:rsidR="00A232CA" w:rsidRDefault="00A232CA" w:rsidP="00A232CA">
      <w:p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60256F0" w14:textId="77777777" w:rsidR="00A232CA" w:rsidRDefault="00A232CA" w:rsidP="00A232CA">
      <w:pPr>
        <w:tabs>
          <w:tab w:val="left" w:pos="426"/>
        </w:tabs>
        <w:jc w:val="both"/>
        <w:rPr>
          <w:sz w:val="22"/>
          <w:szCs w:val="22"/>
        </w:rPr>
      </w:pPr>
    </w:p>
    <w:p w14:paraId="22CDD8DB" w14:textId="77777777" w:rsidR="00A232CA" w:rsidRDefault="00A232CA" w:rsidP="00A232CA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4E051A37" w14:textId="77777777" w:rsidR="00A232CA" w:rsidRDefault="00A232CA" w:rsidP="00A232CA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</w:t>
      </w:r>
    </w:p>
    <w:p w14:paraId="34CB8390" w14:textId="77777777" w:rsidR="00A232CA" w:rsidRDefault="00A232CA" w:rsidP="00A232CA">
      <w:pPr>
        <w:rPr>
          <w:b/>
          <w:sz w:val="22"/>
          <w:szCs w:val="22"/>
          <w:u w:val="single"/>
        </w:rPr>
      </w:pPr>
    </w:p>
    <w:p w14:paraId="7E8309B8" w14:textId="77777777" w:rsidR="00A232CA" w:rsidRDefault="00A232CA" w:rsidP="00A232CA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0418D2F4" w14:textId="77777777" w:rsidR="00A232CA" w:rsidRDefault="00A232CA" w:rsidP="00A232C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47619EE6" w14:textId="77777777" w:rsidR="00A232CA" w:rsidRDefault="00A232CA" w:rsidP="00A232C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0719C99B" w14:textId="77777777" w:rsidR="00A232CA" w:rsidRDefault="00A232CA" w:rsidP="00A232C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na </w:t>
      </w:r>
      <w:proofErr w:type="spellStart"/>
      <w:r>
        <w:rPr>
          <w:b/>
          <w:color w:val="000000"/>
          <w:sz w:val="22"/>
          <w:szCs w:val="22"/>
          <w:lang w:eastAsia="ar-SA"/>
        </w:rPr>
        <w:t>switche</w:t>
      </w:r>
      <w:proofErr w:type="spellEnd"/>
      <w:r>
        <w:rPr>
          <w:b/>
          <w:color w:val="000000"/>
          <w:sz w:val="22"/>
          <w:szCs w:val="22"/>
          <w:lang w:eastAsia="ar-SA"/>
        </w:rPr>
        <w:t xml:space="preserve"> i urządzenia sieciowe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14:paraId="0357EFF1" w14:textId="77777777" w:rsidR="00A232CA" w:rsidRDefault="00A232CA" w:rsidP="00A232C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proofErr w:type="spellStart"/>
      <w:r>
        <w:rPr>
          <w:b/>
          <w:color w:val="000000"/>
          <w:sz w:val="22"/>
          <w:szCs w:val="22"/>
          <w:lang w:eastAsia="ar-SA"/>
        </w:rPr>
        <w:t>switche</w:t>
      </w:r>
      <w:proofErr w:type="spellEnd"/>
      <w:r>
        <w:rPr>
          <w:b/>
          <w:color w:val="000000"/>
          <w:sz w:val="22"/>
          <w:szCs w:val="22"/>
          <w:lang w:eastAsia="ar-SA"/>
        </w:rPr>
        <w:t xml:space="preserve"> i urządzenia sieciowe, </w:t>
      </w:r>
      <w:r>
        <w:rPr>
          <w:color w:val="000000"/>
          <w:sz w:val="22"/>
          <w:szCs w:val="22"/>
          <w:lang w:eastAsia="ar-SA"/>
        </w:rPr>
        <w:t xml:space="preserve">są przeznaczone 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</w:p>
    <w:p w14:paraId="5F9C9F9B" w14:textId="77777777" w:rsidR="00A232CA" w:rsidRDefault="00A232CA" w:rsidP="00A232C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6A3D9D9" w14:textId="77777777" w:rsidR="00A232CA" w:rsidRDefault="00A232CA" w:rsidP="00A232C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6E919D3" w14:textId="77777777" w:rsidR="00A232CA" w:rsidRDefault="00A232CA" w:rsidP="00A232C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906BC6" w14:textId="77777777" w:rsidR="00A232CA" w:rsidRDefault="00A232CA" w:rsidP="00A232C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232CA" w14:paraId="7BFF9E7E" w14:textId="77777777" w:rsidTr="00A2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8366A4" w14:textId="77777777" w:rsidR="00A232CA" w:rsidRDefault="00A2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058800" w14:textId="77777777" w:rsidR="00A232CA" w:rsidRDefault="00A2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353F73D1" w14:textId="77777777" w:rsidR="00A232CA" w:rsidRDefault="00A2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4AF0AA" w14:textId="77777777" w:rsidR="00A232CA" w:rsidRDefault="00A2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A232CA" w14:paraId="7B55BCF7" w14:textId="77777777" w:rsidTr="00A2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7047D4" w14:textId="77777777" w:rsidR="00A232CA" w:rsidRDefault="00A232C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8053D4" w14:textId="77777777" w:rsidR="00A232CA" w:rsidRDefault="00A232C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1CAE41" w14:textId="77777777" w:rsidR="00A232CA" w:rsidRDefault="00A232C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A232CA" w14:paraId="49DE7501" w14:textId="77777777" w:rsidTr="00A232CA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3F4944" w14:textId="77777777" w:rsidR="00A232CA" w:rsidRDefault="00A232C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EA8128" w14:textId="77777777" w:rsidR="00A232CA" w:rsidRDefault="00A232C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9B200" w14:textId="77777777" w:rsidR="00A232CA" w:rsidRDefault="00A232C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763B7A61" w14:textId="77777777" w:rsidR="00A232CA" w:rsidRDefault="00A232CA" w:rsidP="00A232C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62D2E554" w14:textId="77777777" w:rsidR="00A232CA" w:rsidRDefault="00A232CA" w:rsidP="00A232CA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4FB4BEBA" w14:textId="77777777" w:rsidR="00A232CA" w:rsidRDefault="00A232CA" w:rsidP="00A232C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6405BF08" w14:textId="77777777" w:rsidR="00A232CA" w:rsidRDefault="00A232CA" w:rsidP="00A232C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14:paraId="4B7E9176" w14:textId="77777777" w:rsidR="00A232CA" w:rsidRDefault="00A232CA" w:rsidP="00A232C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19F49DC" w14:textId="77777777" w:rsidR="00A232CA" w:rsidRDefault="00A232CA" w:rsidP="00A232CA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6E16FA3" w14:textId="77777777" w:rsidR="00A232CA" w:rsidRDefault="00A232CA" w:rsidP="00A232C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1849D93" w14:textId="77777777" w:rsidR="00A232CA" w:rsidRDefault="00A232CA" w:rsidP="00A232CA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79DF6AF" w14:textId="77777777" w:rsidR="00A232CA" w:rsidRDefault="00A232CA" w:rsidP="00A232CA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2AEC746" w14:textId="20E826F8" w:rsidR="00A232CA" w:rsidRDefault="00A232CA" w:rsidP="00A232CA">
      <w:pPr>
        <w:jc w:val="both"/>
        <w:rPr>
          <w:sz w:val="20"/>
          <w:szCs w:val="20"/>
        </w:rPr>
      </w:pPr>
      <w:r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14:paraId="661FAA5C" w14:textId="77777777" w:rsidR="00A232CA" w:rsidRDefault="00A232CA" w:rsidP="00A232CA"/>
    <w:p w14:paraId="5C4E6087" w14:textId="77777777" w:rsidR="00FE545C" w:rsidRPr="00A232CA" w:rsidRDefault="00FE545C" w:rsidP="00A232CA"/>
    <w:sectPr w:rsidR="00FE545C" w:rsidRPr="00A232CA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B50EEB" w14:textId="77777777" w:rsidR="004B65B4" w:rsidRDefault="004B65B4">
      <w:r>
        <w:separator/>
      </w:r>
    </w:p>
  </w:endnote>
  <w:endnote w:type="continuationSeparator" w:id="0">
    <w:p w14:paraId="2B52B702" w14:textId="77777777" w:rsidR="004B65B4" w:rsidRDefault="004B6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B3C30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5192BA" w14:textId="77777777" w:rsidR="004B65B4" w:rsidRDefault="004B65B4">
      <w:r>
        <w:separator/>
      </w:r>
    </w:p>
  </w:footnote>
  <w:footnote w:type="continuationSeparator" w:id="0">
    <w:p w14:paraId="0439A717" w14:textId="77777777" w:rsidR="004B65B4" w:rsidRDefault="004B65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9266096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2724648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13437286">
    <w:abstractNumId w:val="0"/>
  </w:num>
  <w:num w:numId="4" w16cid:durableId="2210643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65B4"/>
    <w:rsid w:val="00012286"/>
    <w:rsid w:val="000704FC"/>
    <w:rsid w:val="00071CCC"/>
    <w:rsid w:val="000B731D"/>
    <w:rsid w:val="000D6134"/>
    <w:rsid w:val="000E09C7"/>
    <w:rsid w:val="000F05BE"/>
    <w:rsid w:val="000F6589"/>
    <w:rsid w:val="00106636"/>
    <w:rsid w:val="00116EC6"/>
    <w:rsid w:val="001801DD"/>
    <w:rsid w:val="001D4612"/>
    <w:rsid w:val="00207E98"/>
    <w:rsid w:val="00261477"/>
    <w:rsid w:val="002723B0"/>
    <w:rsid w:val="00315A4A"/>
    <w:rsid w:val="003A3BE2"/>
    <w:rsid w:val="004A32F5"/>
    <w:rsid w:val="004B65B4"/>
    <w:rsid w:val="004B7300"/>
    <w:rsid w:val="004C6753"/>
    <w:rsid w:val="0056155B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235C2"/>
    <w:rsid w:val="00970FE4"/>
    <w:rsid w:val="00A0022B"/>
    <w:rsid w:val="00A232CA"/>
    <w:rsid w:val="00A346FE"/>
    <w:rsid w:val="00A47B4D"/>
    <w:rsid w:val="00A83018"/>
    <w:rsid w:val="00AE6E2A"/>
    <w:rsid w:val="00B774DC"/>
    <w:rsid w:val="00C969A6"/>
    <w:rsid w:val="00CA7D36"/>
    <w:rsid w:val="00D24208"/>
    <w:rsid w:val="00D455F0"/>
    <w:rsid w:val="00D60C38"/>
    <w:rsid w:val="00D66893"/>
    <w:rsid w:val="00D90ACB"/>
    <w:rsid w:val="00DC1500"/>
    <w:rsid w:val="00E44371"/>
    <w:rsid w:val="00E52B58"/>
    <w:rsid w:val="00E949B0"/>
    <w:rsid w:val="00EC0BEA"/>
    <w:rsid w:val="00F00591"/>
    <w:rsid w:val="00F07B79"/>
    <w:rsid w:val="00F07B9C"/>
    <w:rsid w:val="00F16AF2"/>
    <w:rsid w:val="00F51688"/>
    <w:rsid w:val="00F53146"/>
    <w:rsid w:val="00F91018"/>
    <w:rsid w:val="00FA0F30"/>
    <w:rsid w:val="00FA51A4"/>
    <w:rsid w:val="00FC2BB0"/>
    <w:rsid w:val="00FC56FA"/>
    <w:rsid w:val="00FC604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F9FC81"/>
  <w15:chartTrackingRefBased/>
  <w15:docId w15:val="{3F54D7BA-BC66-478E-99DF-EFF092880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7B7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899</Words>
  <Characters>5897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2024-05-27T11:15:00Z</cp:lastPrinted>
  <dcterms:created xsi:type="dcterms:W3CDTF">2024-05-27T11:15:00Z</dcterms:created>
  <dcterms:modified xsi:type="dcterms:W3CDTF">2024-05-27T11:15:00Z</dcterms:modified>
</cp:coreProperties>
</file>