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:rsidR="008D2AB8" w:rsidRPr="0022732C" w:rsidRDefault="00AF14B1" w:rsidP="00AF14B1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15AE6" w:rsidRPr="00A15AE6" w:rsidRDefault="00A15AE6" w:rsidP="008D2AB8">
      <w:pPr>
        <w:ind w:right="-110"/>
        <w:rPr>
          <w:b/>
        </w:rPr>
      </w:pPr>
      <w:r w:rsidRPr="00A15AE6">
        <w:rPr>
          <w:b/>
        </w:rPr>
        <w:t>Akademia Górniczo - Hutnicza</w:t>
      </w:r>
    </w:p>
    <w:p w:rsidR="00A15AE6" w:rsidRPr="00A15AE6" w:rsidRDefault="00A15AE6" w:rsidP="008D2AB8">
      <w:pPr>
        <w:ind w:right="-110"/>
        <w:rPr>
          <w:b/>
        </w:rPr>
      </w:pPr>
      <w:r w:rsidRPr="00A15AE6">
        <w:rPr>
          <w:b/>
        </w:rPr>
        <w:t>im. Stanisława Staszica w Krakowie</w:t>
      </w:r>
    </w:p>
    <w:p w:rsidR="008D2AB8" w:rsidRDefault="00A15AE6" w:rsidP="008D2AB8">
      <w:pPr>
        <w:ind w:right="-110"/>
        <w:rPr>
          <w:b/>
        </w:rPr>
      </w:pPr>
      <w:r w:rsidRPr="00A15AE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15AE6" w:rsidP="008D2AB8">
      <w:pPr>
        <w:ind w:right="-110"/>
        <w:rPr>
          <w:b/>
        </w:rPr>
      </w:pPr>
      <w:r w:rsidRPr="00A15AE6">
        <w:rPr>
          <w:b/>
        </w:rPr>
        <w:t>Al. Mickiewicza</w:t>
      </w:r>
      <w:r w:rsidR="008D2AB8">
        <w:rPr>
          <w:b/>
        </w:rPr>
        <w:t xml:space="preserve"> </w:t>
      </w:r>
      <w:r w:rsidRPr="00A15AE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15AE6" w:rsidP="008D2AB8">
      <w:pPr>
        <w:rPr>
          <w:b/>
        </w:rPr>
      </w:pPr>
      <w:r w:rsidRPr="00A15AE6">
        <w:rPr>
          <w:b/>
        </w:rPr>
        <w:t>30-059</w:t>
      </w:r>
      <w:r w:rsidR="008D2AB8">
        <w:rPr>
          <w:b/>
        </w:rPr>
        <w:t xml:space="preserve"> </w:t>
      </w:r>
      <w:r w:rsidRPr="00A15AE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041606">
      <w:pPr>
        <w:widowControl w:val="0"/>
        <w:jc w:val="both"/>
      </w:pPr>
      <w:r>
        <w:t xml:space="preserve">Przystępując do postępowania o udzielenie zamówienia publicznego, którego przedmiotem jest </w:t>
      </w:r>
      <w:r w:rsidR="00D8330B" w:rsidRPr="00D8330B">
        <w:rPr>
          <w:b/>
        </w:rPr>
        <w:t>dostawa wyposażenia do laboratorium - DE-dzp.272-241/24</w:t>
      </w:r>
      <w:r w:rsidR="00D8330B">
        <w:rPr>
          <w:b/>
        </w:rPr>
        <w:t xml:space="preserve">,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F87CBE" w:rsidRDefault="00F87CBE" w:rsidP="008D2AB8">
      <w:pPr>
        <w:widowControl w:val="0"/>
        <w:spacing w:line="264" w:lineRule="auto"/>
        <w:ind w:right="1"/>
        <w:rPr>
          <w:b/>
        </w:rPr>
      </w:pPr>
      <w:r w:rsidRPr="00F87CBE">
        <w:rPr>
          <w:b/>
          <w:highlight w:val="darkGray"/>
        </w:rPr>
        <w:t>Zadanie nr 1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911102">
        <w:rPr>
          <w:b/>
        </w:rPr>
        <w:t xml:space="preserve"> za </w:t>
      </w:r>
      <w:r w:rsidR="00D8330B">
        <w:rPr>
          <w:b/>
        </w:rPr>
        <w:t>dygestorium</w:t>
      </w:r>
      <w:r>
        <w:rPr>
          <w:b/>
        </w:rPr>
        <w:t>:   .............................</w:t>
      </w:r>
      <w:r w:rsidR="00911102">
        <w:rPr>
          <w:b/>
        </w:rPr>
        <w:t xml:space="preserve"> </w:t>
      </w:r>
      <w:r>
        <w:rPr>
          <w:b/>
        </w:rPr>
        <w:t>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354BB">
        <w:rPr>
          <w:b/>
        </w:rPr>
        <w:t xml:space="preserve"> za </w:t>
      </w:r>
      <w:r w:rsidR="00D8330B">
        <w:rPr>
          <w:b/>
        </w:rPr>
        <w:t>dygestorium</w:t>
      </w:r>
      <w:r>
        <w:rPr>
          <w:b/>
        </w:rPr>
        <w:t>: .</w:t>
      </w:r>
      <w:r w:rsidR="005354BB">
        <w:rPr>
          <w:b/>
        </w:rPr>
        <w:t>.</w:t>
      </w:r>
      <w:r>
        <w:rPr>
          <w:b/>
        </w:rPr>
        <w:t>............................</w:t>
      </w:r>
      <w:r w:rsidR="005354BB">
        <w:rPr>
          <w:b/>
        </w:rPr>
        <w:t xml:space="preserve"> </w:t>
      </w:r>
      <w:r>
        <w:rPr>
          <w:b/>
        </w:rPr>
        <w:t>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5354BB">
        <w:t xml:space="preserve"> </w:t>
      </w:r>
      <w:r w:rsidRPr="00FB1B4F">
        <w:t>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</w:t>
      </w:r>
      <w:r w:rsidR="005354BB">
        <w:t xml:space="preserve"> </w:t>
      </w:r>
      <w:r>
        <w:t xml:space="preserve">podatek VAT w wysokości </w:t>
      </w:r>
      <w:r w:rsidR="005354BB">
        <w:t>23</w:t>
      </w:r>
      <w:r>
        <w:t xml:space="preserve"> % tj.</w:t>
      </w:r>
      <w:r w:rsidR="005354BB">
        <w:t xml:space="preserve"> </w:t>
      </w:r>
      <w:r>
        <w:t>…………………….PLN</w:t>
      </w:r>
    </w:p>
    <w:p w:rsidR="00D8330B" w:rsidRDefault="00D8330B" w:rsidP="008D2AB8">
      <w:pPr>
        <w:pStyle w:val="Tekstpodstawowy"/>
      </w:pPr>
      <w:r>
        <w:t>Producent, model dygestorium: …………………………….</w:t>
      </w:r>
    </w:p>
    <w:p w:rsidR="008D2AB8" w:rsidRDefault="008D2AB8" w:rsidP="00AF14B1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="005354BB" w:rsidRPr="005354BB">
        <w:t xml:space="preserve">do </w:t>
      </w:r>
      <w:r w:rsidR="00D8330B">
        <w:t>…….</w:t>
      </w:r>
      <w:r w:rsidR="005354BB" w:rsidRPr="005354BB">
        <w:t xml:space="preserve"> </w:t>
      </w:r>
      <w:r w:rsidR="00502576">
        <w:t>tygo</w:t>
      </w:r>
      <w:r w:rsidR="005354BB" w:rsidRPr="005354BB">
        <w:t>dni</w:t>
      </w:r>
      <w:r w:rsidR="00502576">
        <w:t>*</w:t>
      </w:r>
      <w:r w:rsidR="005354BB" w:rsidRPr="005354BB">
        <w:t xml:space="preserve"> od daty podpisania umowy</w:t>
      </w:r>
      <w:r w:rsidR="00D8330B">
        <w:t>(</w:t>
      </w:r>
      <w:r w:rsidR="00D8330B" w:rsidRPr="0022732C">
        <w:rPr>
          <w:i/>
          <w:highlight w:val="yellow"/>
        </w:rPr>
        <w:t>kryterium oceny ofert)</w:t>
      </w:r>
    </w:p>
    <w:p w:rsidR="008D2AB8" w:rsidRDefault="008D2AB8" w:rsidP="00AF14B1">
      <w:pPr>
        <w:widowControl w:val="0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5354BB">
        <w:t xml:space="preserve">…………..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F87CBE" w:rsidRDefault="00F87CBE" w:rsidP="00F87CBE">
      <w:pPr>
        <w:widowControl w:val="0"/>
        <w:spacing w:line="264" w:lineRule="auto"/>
        <w:ind w:right="1"/>
        <w:rPr>
          <w:b/>
          <w:highlight w:val="darkGray"/>
        </w:rPr>
      </w:pP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 w:rsidRPr="00F87CBE">
        <w:rPr>
          <w:b/>
          <w:highlight w:val="darkGray"/>
        </w:rPr>
        <w:t xml:space="preserve">Zadanie nr </w:t>
      </w:r>
      <w:r>
        <w:rPr>
          <w:b/>
          <w:highlight w:val="darkGray"/>
        </w:rPr>
        <w:t>2</w:t>
      </w: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</w:t>
      </w:r>
      <w:r w:rsidR="00D8330B">
        <w:rPr>
          <w:b/>
        </w:rPr>
        <w:t>suszarkę laboratoryjną</w:t>
      </w:r>
      <w:r>
        <w:rPr>
          <w:b/>
        </w:rPr>
        <w:t>:   ............................. PLN</w:t>
      </w: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="00D8330B">
        <w:rPr>
          <w:b/>
        </w:rPr>
        <w:t>suszarkę laboratoryjną</w:t>
      </w:r>
      <w:r>
        <w:rPr>
          <w:b/>
        </w:rPr>
        <w:t>: .............................. PLN</w:t>
      </w:r>
    </w:p>
    <w:p w:rsidR="00F87CBE" w:rsidRPr="00FB1B4F" w:rsidRDefault="00F87CBE" w:rsidP="00F87CBE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:rsidR="00F87CBE" w:rsidRDefault="00F87CBE" w:rsidP="00F87CBE">
      <w:pPr>
        <w:pStyle w:val="Tekstpodstawowy"/>
      </w:pPr>
      <w:r>
        <w:t>Powyższa cena zawiera podatek VAT w wysokości 23 % tj. …………………….PLN</w:t>
      </w:r>
    </w:p>
    <w:p w:rsidR="00D8330B" w:rsidRDefault="00D8330B" w:rsidP="00F87CBE">
      <w:pPr>
        <w:widowControl w:val="0"/>
        <w:jc w:val="both"/>
        <w:rPr>
          <w:b/>
        </w:rPr>
      </w:pPr>
      <w:r>
        <w:rPr>
          <w:b/>
        </w:rPr>
        <w:t>Producent, model suszarki laboratoryjnej ……………………….</w:t>
      </w:r>
    </w:p>
    <w:p w:rsidR="00D8330B" w:rsidRDefault="00D8330B" w:rsidP="00D8330B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Pr="005354BB">
        <w:t xml:space="preserve">do </w:t>
      </w:r>
      <w:r>
        <w:t>…….</w:t>
      </w:r>
      <w:r w:rsidRPr="005354BB">
        <w:t xml:space="preserve"> </w:t>
      </w:r>
      <w:r w:rsidR="00502576">
        <w:t>tygo</w:t>
      </w:r>
      <w:r w:rsidRPr="005354BB">
        <w:t>dni</w:t>
      </w:r>
      <w:r w:rsidR="00502576">
        <w:t>*</w:t>
      </w:r>
      <w:r w:rsidRPr="005354BB">
        <w:t xml:space="preserve"> od daty podpisania umowy</w:t>
      </w:r>
      <w:r>
        <w:t>(</w:t>
      </w:r>
      <w:r w:rsidRPr="0022732C">
        <w:rPr>
          <w:i/>
          <w:highlight w:val="yellow"/>
        </w:rPr>
        <w:t xml:space="preserve">kryterium oceny </w:t>
      </w:r>
      <w:r w:rsidRPr="0022732C">
        <w:rPr>
          <w:i/>
          <w:highlight w:val="yellow"/>
        </w:rPr>
        <w:lastRenderedPageBreak/>
        <w:t>ofert)</w:t>
      </w:r>
    </w:p>
    <w:p w:rsidR="00D8330B" w:rsidRDefault="00D8330B" w:rsidP="00D8330B">
      <w:pPr>
        <w:widowControl w:val="0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………….. miesięcy</w:t>
      </w:r>
      <w:r w:rsidR="00502576">
        <w:t>*</w:t>
      </w:r>
      <w:r>
        <w:t xml:space="preserve"> (</w:t>
      </w:r>
      <w:r w:rsidRPr="0022732C">
        <w:rPr>
          <w:i/>
          <w:highlight w:val="yellow"/>
        </w:rPr>
        <w:t>kryterium oceny ofert)</w:t>
      </w:r>
    </w:p>
    <w:p w:rsidR="00F87CBE" w:rsidRDefault="00F87CBE" w:rsidP="00F87CBE">
      <w:pPr>
        <w:widowControl w:val="0"/>
        <w:spacing w:line="264" w:lineRule="auto"/>
        <w:ind w:right="1"/>
        <w:rPr>
          <w:b/>
          <w:highlight w:val="darkGray"/>
        </w:rPr>
      </w:pP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 w:rsidRPr="00F87CBE">
        <w:rPr>
          <w:b/>
          <w:highlight w:val="darkGray"/>
        </w:rPr>
        <w:t xml:space="preserve">Zadanie nr </w:t>
      </w:r>
      <w:r>
        <w:rPr>
          <w:b/>
          <w:highlight w:val="darkGray"/>
        </w:rPr>
        <w:t>3</w:t>
      </w: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</w:t>
      </w:r>
      <w:r w:rsidR="00D8330B" w:rsidRPr="00D8330B">
        <w:rPr>
          <w:b/>
        </w:rPr>
        <w:t>myjk</w:t>
      </w:r>
      <w:r w:rsidR="00D8330B">
        <w:rPr>
          <w:b/>
        </w:rPr>
        <w:t>ę</w:t>
      </w:r>
      <w:r w:rsidR="00D8330B" w:rsidRPr="00D8330B">
        <w:rPr>
          <w:b/>
        </w:rPr>
        <w:t xml:space="preserve"> ultradźwiękow</w:t>
      </w:r>
      <w:r w:rsidR="00D8330B">
        <w:rPr>
          <w:b/>
        </w:rPr>
        <w:t>ą</w:t>
      </w:r>
      <w:r>
        <w:rPr>
          <w:b/>
        </w:rPr>
        <w:t>:   ............................. PLN</w:t>
      </w: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="00D8330B" w:rsidRPr="00D8330B">
        <w:rPr>
          <w:b/>
        </w:rPr>
        <w:t>myjk</w:t>
      </w:r>
      <w:r w:rsidR="00D8330B">
        <w:rPr>
          <w:b/>
        </w:rPr>
        <w:t>ę</w:t>
      </w:r>
      <w:r w:rsidR="00D8330B" w:rsidRPr="00D8330B">
        <w:rPr>
          <w:b/>
        </w:rPr>
        <w:t xml:space="preserve"> ultradźwiękow</w:t>
      </w:r>
      <w:r w:rsidR="00D8330B">
        <w:rPr>
          <w:b/>
        </w:rPr>
        <w:t>ą</w:t>
      </w:r>
      <w:r>
        <w:rPr>
          <w:b/>
        </w:rPr>
        <w:t>: .............................. PLN</w:t>
      </w:r>
    </w:p>
    <w:p w:rsidR="00F87CBE" w:rsidRPr="00FB1B4F" w:rsidRDefault="00F87CBE" w:rsidP="00F87CBE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:rsidR="00F87CBE" w:rsidRPr="00FB1B4F" w:rsidRDefault="00F87CBE" w:rsidP="00F87CBE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F87CBE" w:rsidRDefault="00F87CBE" w:rsidP="00F87CBE">
      <w:pPr>
        <w:pStyle w:val="Tekstpodstawowy"/>
      </w:pPr>
      <w:r>
        <w:t>Powyższa cena zawiera podatek VAT w wysokości 23 % tj. …………………….PLN</w:t>
      </w:r>
    </w:p>
    <w:p w:rsidR="00D8330B" w:rsidRDefault="00D8330B" w:rsidP="00D8330B">
      <w:pPr>
        <w:widowControl w:val="0"/>
        <w:jc w:val="both"/>
        <w:rPr>
          <w:b/>
        </w:rPr>
      </w:pPr>
      <w:r>
        <w:rPr>
          <w:b/>
        </w:rPr>
        <w:t xml:space="preserve">Producent, model </w:t>
      </w:r>
      <w:r w:rsidR="00502576">
        <w:rPr>
          <w:b/>
        </w:rPr>
        <w:t>myjki laboratoryjnej</w:t>
      </w:r>
      <w:r>
        <w:rPr>
          <w:b/>
        </w:rPr>
        <w:t xml:space="preserve"> ……………………….</w:t>
      </w:r>
    </w:p>
    <w:p w:rsidR="00D8330B" w:rsidRDefault="00D8330B" w:rsidP="00D8330B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Pr="005354BB">
        <w:t xml:space="preserve">do </w:t>
      </w:r>
      <w:r>
        <w:t>…….</w:t>
      </w:r>
      <w:r w:rsidRPr="005354BB">
        <w:t xml:space="preserve"> </w:t>
      </w:r>
      <w:r w:rsidR="00502576">
        <w:t>tygo</w:t>
      </w:r>
      <w:r w:rsidRPr="005354BB">
        <w:t>dni</w:t>
      </w:r>
      <w:r w:rsidR="00502576">
        <w:t>*</w:t>
      </w:r>
      <w:r w:rsidRPr="005354BB">
        <w:t xml:space="preserve"> od daty podpisania umowy</w:t>
      </w:r>
      <w:r>
        <w:t>(</w:t>
      </w:r>
      <w:r w:rsidRPr="0022732C">
        <w:rPr>
          <w:i/>
          <w:highlight w:val="yellow"/>
        </w:rPr>
        <w:t>kryterium oceny ofert)</w:t>
      </w:r>
    </w:p>
    <w:p w:rsidR="00D8330B" w:rsidRDefault="00D8330B" w:rsidP="00D8330B">
      <w:pPr>
        <w:widowControl w:val="0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………….. miesięcy</w:t>
      </w:r>
      <w:r w:rsidR="00502576">
        <w:t>*</w:t>
      </w:r>
      <w:r>
        <w:t xml:space="preserve"> (</w:t>
      </w:r>
      <w:r w:rsidRPr="0022732C">
        <w:rPr>
          <w:i/>
          <w:highlight w:val="yellow"/>
        </w:rPr>
        <w:t>kryterium oceny ofert)</w:t>
      </w:r>
    </w:p>
    <w:p w:rsidR="00F87CBE" w:rsidRDefault="00F87CBE" w:rsidP="00F87CBE">
      <w:pPr>
        <w:widowControl w:val="0"/>
        <w:spacing w:line="264" w:lineRule="auto"/>
        <w:ind w:right="1"/>
        <w:rPr>
          <w:b/>
          <w:highlight w:val="darkGray"/>
        </w:rPr>
      </w:pPr>
    </w:p>
    <w:p w:rsidR="00D8330B" w:rsidRDefault="00D8330B" w:rsidP="00D8330B">
      <w:pPr>
        <w:widowControl w:val="0"/>
        <w:spacing w:line="264" w:lineRule="auto"/>
        <w:ind w:right="1"/>
        <w:rPr>
          <w:b/>
        </w:rPr>
      </w:pPr>
      <w:r w:rsidRPr="00F87CBE">
        <w:rPr>
          <w:b/>
          <w:highlight w:val="darkGray"/>
        </w:rPr>
        <w:t xml:space="preserve">Zadanie nr </w:t>
      </w:r>
      <w:r>
        <w:rPr>
          <w:b/>
          <w:highlight w:val="darkGray"/>
        </w:rPr>
        <w:t>4</w:t>
      </w:r>
    </w:p>
    <w:p w:rsidR="00D8330B" w:rsidRDefault="00D8330B" w:rsidP="00D8330B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</w:t>
      </w:r>
      <w:r w:rsidRPr="00D8330B">
        <w:rPr>
          <w:b/>
        </w:rPr>
        <w:t>wag</w:t>
      </w:r>
      <w:r>
        <w:rPr>
          <w:b/>
        </w:rPr>
        <w:t>ę</w:t>
      </w:r>
      <w:r w:rsidRPr="00D8330B">
        <w:rPr>
          <w:b/>
        </w:rPr>
        <w:t xml:space="preserve"> precyzyjn</w:t>
      </w:r>
      <w:r>
        <w:rPr>
          <w:b/>
        </w:rPr>
        <w:t>ą</w:t>
      </w:r>
      <w:r w:rsidRPr="00D8330B">
        <w:rPr>
          <w:b/>
        </w:rPr>
        <w:t xml:space="preserve"> laboratoryjn</w:t>
      </w:r>
      <w:r>
        <w:rPr>
          <w:b/>
        </w:rPr>
        <w:t>ą:   ............................. PLN</w:t>
      </w:r>
    </w:p>
    <w:p w:rsidR="00D8330B" w:rsidRDefault="00D8330B" w:rsidP="00D8330B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Pr="00D8330B">
        <w:rPr>
          <w:b/>
        </w:rPr>
        <w:t>wag</w:t>
      </w:r>
      <w:r>
        <w:rPr>
          <w:b/>
        </w:rPr>
        <w:t>ę</w:t>
      </w:r>
      <w:r w:rsidRPr="00D8330B">
        <w:rPr>
          <w:b/>
        </w:rPr>
        <w:t xml:space="preserve"> precyzyjn</w:t>
      </w:r>
      <w:r>
        <w:rPr>
          <w:b/>
        </w:rPr>
        <w:t>ą</w:t>
      </w:r>
      <w:r w:rsidRPr="00D8330B">
        <w:rPr>
          <w:b/>
        </w:rPr>
        <w:t xml:space="preserve"> laboratoryjn</w:t>
      </w:r>
      <w:r>
        <w:rPr>
          <w:b/>
        </w:rPr>
        <w:t>ą: .............................. PLN</w:t>
      </w:r>
    </w:p>
    <w:p w:rsidR="00D8330B" w:rsidRPr="00FB1B4F" w:rsidRDefault="00D8330B" w:rsidP="00D8330B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:rsidR="00D8330B" w:rsidRPr="00FB1B4F" w:rsidRDefault="00D8330B" w:rsidP="00D8330B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D8330B" w:rsidRDefault="00D8330B" w:rsidP="00D8330B">
      <w:pPr>
        <w:pStyle w:val="Tekstpodstawowy"/>
      </w:pPr>
      <w:r>
        <w:t>Powyższa cena zawiera podatek VAT w wysokości 23 % tj. …………………….PLN</w:t>
      </w:r>
    </w:p>
    <w:p w:rsidR="00D8330B" w:rsidRDefault="00D8330B" w:rsidP="00D8330B">
      <w:pPr>
        <w:widowControl w:val="0"/>
        <w:jc w:val="both"/>
        <w:rPr>
          <w:b/>
        </w:rPr>
      </w:pPr>
      <w:r>
        <w:rPr>
          <w:b/>
        </w:rPr>
        <w:t xml:space="preserve">Producent, model </w:t>
      </w:r>
      <w:r w:rsidRPr="00D8330B">
        <w:rPr>
          <w:b/>
        </w:rPr>
        <w:t>wagi precyzyjnej laboratoryjnej</w:t>
      </w:r>
      <w:r>
        <w:rPr>
          <w:b/>
        </w:rPr>
        <w:t>……………………….</w:t>
      </w:r>
    </w:p>
    <w:p w:rsidR="00D8330B" w:rsidRDefault="00D8330B" w:rsidP="00D8330B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Pr="005354BB">
        <w:t xml:space="preserve">do </w:t>
      </w:r>
      <w:r>
        <w:t>…….</w:t>
      </w:r>
      <w:r w:rsidRPr="005354BB">
        <w:t xml:space="preserve"> </w:t>
      </w:r>
      <w:r w:rsidR="00502576">
        <w:t>tygo</w:t>
      </w:r>
      <w:r w:rsidRPr="005354BB">
        <w:t>dni</w:t>
      </w:r>
      <w:r w:rsidR="00502576">
        <w:t>*</w:t>
      </w:r>
      <w:r w:rsidRPr="005354BB">
        <w:t xml:space="preserve"> od daty podpisania umowy</w:t>
      </w:r>
      <w:r>
        <w:t>(</w:t>
      </w:r>
      <w:r w:rsidRPr="0022732C">
        <w:rPr>
          <w:i/>
          <w:highlight w:val="yellow"/>
        </w:rPr>
        <w:t>kryterium oceny ofert)</w:t>
      </w:r>
    </w:p>
    <w:p w:rsidR="00D8330B" w:rsidRDefault="00D8330B" w:rsidP="00D8330B">
      <w:pPr>
        <w:widowControl w:val="0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………….. miesięcy</w:t>
      </w:r>
      <w:r w:rsidR="00502576">
        <w:t>*</w:t>
      </w:r>
      <w:r>
        <w:t xml:space="preserve"> (</w:t>
      </w:r>
      <w:r w:rsidRPr="0022732C">
        <w:rPr>
          <w:i/>
          <w:highlight w:val="yellow"/>
        </w:rPr>
        <w:t>kryterium oceny ofert)</w:t>
      </w:r>
    </w:p>
    <w:p w:rsidR="00D8330B" w:rsidRDefault="00D8330B" w:rsidP="00F87CBE">
      <w:pPr>
        <w:widowControl w:val="0"/>
        <w:spacing w:line="264" w:lineRule="auto"/>
        <w:ind w:right="1"/>
        <w:rPr>
          <w:b/>
          <w:highlight w:val="darkGray"/>
        </w:rPr>
      </w:pPr>
    </w:p>
    <w:p w:rsidR="00502576" w:rsidRDefault="00502576" w:rsidP="00F87CBE">
      <w:pPr>
        <w:widowControl w:val="0"/>
        <w:spacing w:line="264" w:lineRule="auto"/>
        <w:ind w:right="1"/>
        <w:rPr>
          <w:b/>
          <w:highlight w:val="darkGray"/>
        </w:rPr>
      </w:pPr>
    </w:p>
    <w:p w:rsidR="00502576" w:rsidRDefault="00502576" w:rsidP="00F87CBE">
      <w:pPr>
        <w:widowControl w:val="0"/>
        <w:spacing w:line="264" w:lineRule="auto"/>
        <w:ind w:right="1"/>
        <w:rPr>
          <w:i/>
          <w:sz w:val="22"/>
          <w:szCs w:val="22"/>
        </w:rPr>
      </w:pPr>
      <w:r>
        <w:rPr>
          <w:b/>
          <w:highlight w:val="darkGray"/>
        </w:rPr>
        <w:t xml:space="preserve">* </w:t>
      </w:r>
      <w:r>
        <w:rPr>
          <w:i/>
          <w:sz w:val="22"/>
          <w:szCs w:val="22"/>
        </w:rPr>
        <w:t xml:space="preserve">Zamawiający informuje, że w przypadku braku wpisania </w:t>
      </w:r>
      <w:r>
        <w:rPr>
          <w:i/>
          <w:sz w:val="22"/>
          <w:szCs w:val="22"/>
        </w:rPr>
        <w:t xml:space="preserve">terminu realizacji lub </w:t>
      </w:r>
      <w:r>
        <w:rPr>
          <w:i/>
          <w:sz w:val="22"/>
          <w:szCs w:val="22"/>
        </w:rPr>
        <w:t xml:space="preserve">gwarancji przez Wykonawcę, Zamawiający przyjmie </w:t>
      </w:r>
      <w:r w:rsidRPr="00256D50">
        <w:rPr>
          <w:i/>
          <w:sz w:val="22"/>
          <w:szCs w:val="22"/>
        </w:rPr>
        <w:t>minimaln</w:t>
      </w:r>
      <w:r>
        <w:rPr>
          <w:i/>
          <w:sz w:val="22"/>
          <w:szCs w:val="22"/>
        </w:rPr>
        <w:t>e wartości wskazane w SWZ</w:t>
      </w:r>
      <w:bookmarkStart w:id="0" w:name="_GoBack"/>
      <w:bookmarkEnd w:id="0"/>
    </w:p>
    <w:p w:rsidR="00502576" w:rsidRDefault="00502576" w:rsidP="00F87CBE">
      <w:pPr>
        <w:widowControl w:val="0"/>
        <w:spacing w:line="264" w:lineRule="auto"/>
        <w:ind w:right="1"/>
        <w:rPr>
          <w:b/>
          <w:highlight w:val="darkGray"/>
        </w:rPr>
      </w:pPr>
    </w:p>
    <w:p w:rsidR="005354BB" w:rsidRPr="00A216A2" w:rsidRDefault="005354BB" w:rsidP="005354B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216A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216A2">
        <w:rPr>
          <w:b/>
          <w:sz w:val="22"/>
          <w:szCs w:val="22"/>
        </w:rPr>
        <w:t xml:space="preserve"> TAK/NIE</w:t>
      </w:r>
    </w:p>
    <w:p w:rsidR="00F87CBE" w:rsidRDefault="005354BB" w:rsidP="00F87CBE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A216A2">
        <w:rPr>
          <w:b/>
          <w:sz w:val="22"/>
          <w:szCs w:val="22"/>
        </w:rPr>
        <w:t xml:space="preserve">Termin płatności: </w:t>
      </w:r>
      <w:r w:rsidRPr="00A216A2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B74F29" w:rsidRPr="00B74F29" w:rsidRDefault="00B74F29" w:rsidP="00B74F29">
      <w:pPr>
        <w:suppressAutoHyphens/>
        <w:jc w:val="both"/>
        <w:rPr>
          <w:rFonts w:eastAsia="Calibri"/>
          <w:sz w:val="22"/>
          <w:szCs w:val="22"/>
          <w:lang w:eastAsia="zh-CN"/>
        </w:rPr>
      </w:pPr>
      <w:r w:rsidRPr="00B74F29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B74F29" w:rsidRDefault="00B74F29" w:rsidP="00F87CBE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</w:p>
    <w:p w:rsidR="005354BB" w:rsidRPr="00A216A2" w:rsidRDefault="005354BB" w:rsidP="00F87CBE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  <w:r w:rsidRPr="00A216A2">
        <w:rPr>
          <w:b/>
          <w:sz w:val="22"/>
          <w:szCs w:val="22"/>
          <w:u w:val="single"/>
        </w:rPr>
        <w:t>Jednocześnie oświadczamy, że:</w:t>
      </w:r>
    </w:p>
    <w:p w:rsidR="005354BB" w:rsidRPr="00A216A2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5354BB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216A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354BB" w:rsidRPr="00A216A2" w:rsidRDefault="005354BB" w:rsidP="005354B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54BB" w:rsidRPr="00A216A2" w:rsidTr="00D07E7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:rsidR="005354BB" w:rsidRPr="00A216A2" w:rsidRDefault="005354BB" w:rsidP="005354B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upoważnienie dla powyżej wskazanych osób wynika z następującego (</w:t>
      </w:r>
      <w:proofErr w:type="spellStart"/>
      <w:r w:rsidRPr="00A216A2">
        <w:rPr>
          <w:sz w:val="22"/>
          <w:szCs w:val="22"/>
        </w:rPr>
        <w:t>ych</w:t>
      </w:r>
      <w:proofErr w:type="spellEnd"/>
      <w:r w:rsidRPr="00A216A2">
        <w:rPr>
          <w:sz w:val="22"/>
          <w:szCs w:val="22"/>
        </w:rPr>
        <w:t>) dokumentu(ów)</w:t>
      </w:r>
    </w:p>
    <w:p w:rsidR="005354BB" w:rsidRPr="00A216A2" w:rsidRDefault="005354BB" w:rsidP="005354BB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załącznikami do niniejszej oferty są: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354BB" w:rsidRPr="00A216A2" w:rsidRDefault="005354BB" w:rsidP="005354BB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216A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216A2">
        <w:rPr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41F" w:rsidRDefault="004A041F">
      <w:r>
        <w:separator/>
      </w:r>
    </w:p>
  </w:endnote>
  <w:endnote w:type="continuationSeparator" w:id="0">
    <w:p w:rsidR="004A041F" w:rsidRDefault="004A0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41F" w:rsidRDefault="004A041F">
      <w:r>
        <w:separator/>
      </w:r>
    </w:p>
  </w:footnote>
  <w:footnote w:type="continuationSeparator" w:id="0">
    <w:p w:rsidR="004A041F" w:rsidRDefault="004A0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5D"/>
    <w:rsid w:val="00012286"/>
    <w:rsid w:val="00041606"/>
    <w:rsid w:val="000704FC"/>
    <w:rsid w:val="00071CCC"/>
    <w:rsid w:val="000B731D"/>
    <w:rsid w:val="000C4342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5C2E"/>
    <w:rsid w:val="00312754"/>
    <w:rsid w:val="00315A4A"/>
    <w:rsid w:val="004A041F"/>
    <w:rsid w:val="004B7300"/>
    <w:rsid w:val="004C6753"/>
    <w:rsid w:val="00502576"/>
    <w:rsid w:val="005354BB"/>
    <w:rsid w:val="00595C87"/>
    <w:rsid w:val="005D2C65"/>
    <w:rsid w:val="005D330D"/>
    <w:rsid w:val="005E6D94"/>
    <w:rsid w:val="0063384F"/>
    <w:rsid w:val="00643C6F"/>
    <w:rsid w:val="00646202"/>
    <w:rsid w:val="0065290F"/>
    <w:rsid w:val="006815F6"/>
    <w:rsid w:val="007748F0"/>
    <w:rsid w:val="007749D3"/>
    <w:rsid w:val="007A4321"/>
    <w:rsid w:val="007E2C8A"/>
    <w:rsid w:val="00833933"/>
    <w:rsid w:val="00853083"/>
    <w:rsid w:val="008B2F0C"/>
    <w:rsid w:val="008B4928"/>
    <w:rsid w:val="008B6B5D"/>
    <w:rsid w:val="008D2AB8"/>
    <w:rsid w:val="008F1C66"/>
    <w:rsid w:val="00911102"/>
    <w:rsid w:val="0094377F"/>
    <w:rsid w:val="00970FE4"/>
    <w:rsid w:val="009F1905"/>
    <w:rsid w:val="00A0022B"/>
    <w:rsid w:val="00A15AE6"/>
    <w:rsid w:val="00A346FE"/>
    <w:rsid w:val="00A47B4D"/>
    <w:rsid w:val="00A83018"/>
    <w:rsid w:val="00AF14B1"/>
    <w:rsid w:val="00B74F29"/>
    <w:rsid w:val="00B774DC"/>
    <w:rsid w:val="00C969A6"/>
    <w:rsid w:val="00CA7D36"/>
    <w:rsid w:val="00D24208"/>
    <w:rsid w:val="00D453E1"/>
    <w:rsid w:val="00D60C38"/>
    <w:rsid w:val="00D66893"/>
    <w:rsid w:val="00D8330B"/>
    <w:rsid w:val="00D90ACB"/>
    <w:rsid w:val="00DC1500"/>
    <w:rsid w:val="00E44371"/>
    <w:rsid w:val="00E949B0"/>
    <w:rsid w:val="00EC0BEA"/>
    <w:rsid w:val="00F00591"/>
    <w:rsid w:val="00F51688"/>
    <w:rsid w:val="00F53146"/>
    <w:rsid w:val="00F87CB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AF2A54"/>
  <w15:chartTrackingRefBased/>
  <w15:docId w15:val="{10386D88-440B-468B-B7D9-D720B50D4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354B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B1CC4-775E-4566-A552-5F9ACD4B3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754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2024-05-15T12:03:00Z</dcterms:created>
  <dcterms:modified xsi:type="dcterms:W3CDTF">2024-05-23T12:29:00Z</dcterms:modified>
</cp:coreProperties>
</file>