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BA0241" w14:textId="7E38337C" w:rsidR="003C0531" w:rsidRPr="002B3D5D" w:rsidRDefault="003C0531" w:rsidP="003C0531">
      <w:pPr>
        <w:spacing w:after="240"/>
        <w:jc w:val="right"/>
        <w:rPr>
          <w:sz w:val="20"/>
          <w:szCs w:val="20"/>
        </w:rPr>
      </w:pPr>
      <w:bookmarkStart w:id="0" w:name="_Hlk53520193"/>
      <w:r w:rsidRPr="002B3D5D">
        <w:rPr>
          <w:sz w:val="20"/>
          <w:szCs w:val="20"/>
        </w:rPr>
        <w:t>Kraków dnia: 2024-05-28</w:t>
      </w:r>
    </w:p>
    <w:p w14:paraId="10F53342" w14:textId="77777777" w:rsidR="003C0531" w:rsidRPr="002B3D5D" w:rsidRDefault="003C0531" w:rsidP="003C0531">
      <w:pPr>
        <w:spacing w:after="40"/>
        <w:rPr>
          <w:b/>
          <w:bCs/>
          <w:sz w:val="20"/>
          <w:szCs w:val="20"/>
        </w:rPr>
      </w:pPr>
      <w:r w:rsidRPr="002B3D5D">
        <w:rPr>
          <w:b/>
          <w:bCs/>
          <w:sz w:val="20"/>
          <w:szCs w:val="20"/>
        </w:rPr>
        <w:t>Akademia Górniczo - Hutnicza</w:t>
      </w:r>
    </w:p>
    <w:p w14:paraId="29BC34EF" w14:textId="77777777" w:rsidR="003C0531" w:rsidRPr="002B3D5D" w:rsidRDefault="003C0531" w:rsidP="003C0531">
      <w:pPr>
        <w:spacing w:after="40"/>
        <w:rPr>
          <w:b/>
          <w:bCs/>
          <w:sz w:val="20"/>
          <w:szCs w:val="20"/>
        </w:rPr>
      </w:pPr>
      <w:r w:rsidRPr="002B3D5D">
        <w:rPr>
          <w:b/>
          <w:bCs/>
          <w:sz w:val="20"/>
          <w:szCs w:val="20"/>
        </w:rPr>
        <w:t>im. Stanisława Staszica w Krakowie</w:t>
      </w:r>
    </w:p>
    <w:p w14:paraId="34477304" w14:textId="77777777" w:rsidR="003C0531" w:rsidRPr="002B3D5D" w:rsidRDefault="003C0531" w:rsidP="003C0531">
      <w:pPr>
        <w:spacing w:after="40"/>
        <w:rPr>
          <w:b/>
          <w:bCs/>
          <w:sz w:val="20"/>
          <w:szCs w:val="20"/>
        </w:rPr>
      </w:pPr>
      <w:r w:rsidRPr="002B3D5D">
        <w:rPr>
          <w:b/>
          <w:bCs/>
          <w:sz w:val="20"/>
          <w:szCs w:val="20"/>
        </w:rPr>
        <w:t>Dział Zamówień Publicznych</w:t>
      </w:r>
    </w:p>
    <w:p w14:paraId="34143127" w14:textId="77777777" w:rsidR="003C0531" w:rsidRPr="002B3D5D" w:rsidRDefault="003C0531" w:rsidP="003C0531">
      <w:pPr>
        <w:rPr>
          <w:sz w:val="20"/>
          <w:szCs w:val="20"/>
        </w:rPr>
      </w:pPr>
      <w:r w:rsidRPr="002B3D5D">
        <w:rPr>
          <w:sz w:val="20"/>
          <w:szCs w:val="20"/>
        </w:rPr>
        <w:t>Al. Mickiewicza 30</w:t>
      </w:r>
    </w:p>
    <w:p w14:paraId="05AE70B3" w14:textId="77777777" w:rsidR="003C0531" w:rsidRPr="002B3D5D" w:rsidRDefault="003C0531" w:rsidP="003C0531">
      <w:pPr>
        <w:rPr>
          <w:sz w:val="20"/>
          <w:szCs w:val="20"/>
        </w:rPr>
      </w:pPr>
      <w:r w:rsidRPr="002B3D5D">
        <w:rPr>
          <w:sz w:val="20"/>
          <w:szCs w:val="20"/>
        </w:rPr>
        <w:t>30-059 Kraków</w:t>
      </w:r>
    </w:p>
    <w:p w14:paraId="10263A1A" w14:textId="77777777" w:rsidR="003C0531" w:rsidRPr="002B3D5D" w:rsidRDefault="003C0531" w:rsidP="003C0531">
      <w:pPr>
        <w:pStyle w:val="Nagwek1"/>
        <w:spacing w:before="600"/>
        <w:rPr>
          <w:sz w:val="20"/>
        </w:rPr>
      </w:pPr>
      <w:r w:rsidRPr="002B3D5D">
        <w:rPr>
          <w:sz w:val="20"/>
        </w:rPr>
        <w:t>OGŁOSZENIE</w:t>
      </w:r>
    </w:p>
    <w:p w14:paraId="258FBE54" w14:textId="54CC54B4" w:rsidR="003C0531" w:rsidRPr="002B3D5D" w:rsidRDefault="003C0531" w:rsidP="003C0531">
      <w:pPr>
        <w:spacing w:after="480"/>
        <w:jc w:val="center"/>
        <w:rPr>
          <w:b/>
          <w:sz w:val="20"/>
          <w:szCs w:val="20"/>
        </w:rPr>
      </w:pPr>
      <w:r w:rsidRPr="002B3D5D">
        <w:rPr>
          <w:b/>
          <w:sz w:val="20"/>
          <w:szCs w:val="20"/>
        </w:rPr>
        <w:t>o wyborze najkorzystniejszej oferty</w:t>
      </w:r>
      <w:r w:rsidR="002B3D5D">
        <w:rPr>
          <w:b/>
          <w:sz w:val="20"/>
          <w:szCs w:val="20"/>
        </w:rPr>
        <w:t xml:space="preserve"> </w:t>
      </w:r>
      <w:r w:rsidR="002B3D5D" w:rsidRPr="002B3D5D">
        <w:rPr>
          <w:b/>
          <w:color w:val="FF0000"/>
          <w:sz w:val="20"/>
          <w:szCs w:val="20"/>
        </w:rPr>
        <w:t>(czynności powtórzone)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756"/>
      </w:tblGrid>
      <w:tr w:rsidR="003C0531" w:rsidRPr="002B3D5D" w14:paraId="163D16BB" w14:textId="77777777" w:rsidTr="007560E4">
        <w:trPr>
          <w:trHeight w:val="638"/>
        </w:trPr>
        <w:tc>
          <w:tcPr>
            <w:tcW w:w="959" w:type="dxa"/>
            <w:shd w:val="clear" w:color="auto" w:fill="auto"/>
          </w:tcPr>
          <w:p w14:paraId="16856FEA" w14:textId="77777777" w:rsidR="003C0531" w:rsidRPr="002B3D5D" w:rsidRDefault="003C0531" w:rsidP="007560E4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2B3D5D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231DDB" w14:textId="77777777" w:rsidR="003C0531" w:rsidRPr="002B3D5D" w:rsidRDefault="003C0531" w:rsidP="007560E4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2B3D5D">
              <w:rPr>
                <w:sz w:val="20"/>
                <w:szCs w:val="20"/>
              </w:rPr>
              <w:t>postępowania o udzielenie zamówienia publicznego, prowadzonego w trybie: przetarg nieograniczony</w:t>
            </w:r>
            <w:r w:rsidRPr="002B3D5D">
              <w:rPr>
                <w:b/>
                <w:sz w:val="20"/>
                <w:szCs w:val="20"/>
              </w:rPr>
              <w:t xml:space="preserve"> </w:t>
            </w:r>
            <w:r w:rsidRPr="002B3D5D">
              <w:rPr>
                <w:sz w:val="20"/>
                <w:szCs w:val="20"/>
              </w:rPr>
              <w:t>pn.</w:t>
            </w:r>
            <w:r w:rsidRPr="002B3D5D">
              <w:rPr>
                <w:b/>
                <w:sz w:val="20"/>
                <w:szCs w:val="20"/>
              </w:rPr>
              <w:t xml:space="preserve"> </w:t>
            </w:r>
            <w:r w:rsidRPr="002B3D5D">
              <w:rPr>
                <w:bCs/>
                <w:sz w:val="20"/>
                <w:szCs w:val="20"/>
              </w:rPr>
              <w:t>”</w:t>
            </w:r>
            <w:r w:rsidRPr="002B3D5D">
              <w:rPr>
                <w:b/>
                <w:bCs/>
                <w:sz w:val="20"/>
                <w:szCs w:val="20"/>
              </w:rPr>
              <w:t xml:space="preserve">dostawa materiałów promocyjnych EFE 2024 w ramach obchodów Jubileuszu 50-lecia </w:t>
            </w:r>
            <w:proofErr w:type="spellStart"/>
            <w:r w:rsidRPr="002B3D5D">
              <w:rPr>
                <w:b/>
                <w:bCs/>
                <w:sz w:val="20"/>
                <w:szCs w:val="20"/>
              </w:rPr>
              <w:t>WEiP</w:t>
            </w:r>
            <w:proofErr w:type="spellEnd"/>
            <w:r w:rsidRPr="002B3D5D">
              <w:rPr>
                <w:b/>
                <w:bCs/>
                <w:sz w:val="20"/>
                <w:szCs w:val="20"/>
              </w:rPr>
              <w:t xml:space="preserve"> - DE-dzp.272-177/24</w:t>
            </w:r>
            <w:r w:rsidRPr="002B3D5D">
              <w:rPr>
                <w:bCs/>
                <w:sz w:val="20"/>
                <w:szCs w:val="20"/>
              </w:rPr>
              <w:t>”</w:t>
            </w:r>
            <w:r w:rsidRPr="002B3D5D">
              <w:rPr>
                <w:b/>
                <w:sz w:val="20"/>
                <w:szCs w:val="20"/>
              </w:rPr>
              <w:t xml:space="preserve"> </w:t>
            </w:r>
            <w:r w:rsidRPr="002B3D5D">
              <w:rPr>
                <w:bCs/>
                <w:sz w:val="20"/>
                <w:szCs w:val="20"/>
              </w:rPr>
              <w:t>– znak sprawy</w:t>
            </w:r>
            <w:r w:rsidRPr="002B3D5D">
              <w:rPr>
                <w:b/>
                <w:sz w:val="20"/>
                <w:szCs w:val="20"/>
              </w:rPr>
              <w:t xml:space="preserve"> DE-dzp.272-177/24</w:t>
            </w:r>
            <w:r w:rsidRPr="002B3D5D">
              <w:rPr>
                <w:bCs/>
                <w:sz w:val="20"/>
                <w:szCs w:val="20"/>
              </w:rPr>
              <w:t>.</w:t>
            </w:r>
          </w:p>
        </w:tc>
      </w:tr>
    </w:tbl>
    <w:p w14:paraId="409DB1F1" w14:textId="77777777" w:rsidR="003C0531" w:rsidRPr="002B3D5D" w:rsidRDefault="003C0531" w:rsidP="003C053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2B3D5D">
        <w:rPr>
          <w:sz w:val="20"/>
          <w:szCs w:val="20"/>
        </w:rPr>
        <w:t xml:space="preserve">Zamawiający, </w:t>
      </w:r>
      <w:r w:rsidRPr="002B3D5D">
        <w:rPr>
          <w:b/>
          <w:bCs/>
          <w:sz w:val="20"/>
          <w:szCs w:val="20"/>
        </w:rPr>
        <w:t>Akademia Górniczo-Hutnicza im. Stanisława Staszica w Krakowie,</w:t>
      </w:r>
      <w:r w:rsidRPr="002B3D5D">
        <w:rPr>
          <w:sz w:val="20"/>
          <w:szCs w:val="20"/>
        </w:rPr>
        <w:t xml:space="preserve"> działając na podstawie art. 253 ust. 1 pkt. 1 i ust. 2 ustawy z dnia 11 września 2019r. Prawo zamówień publicznych (Dz. U. 2023.1605 ze zm.), zwanej dalej „ustawą </w:t>
      </w:r>
      <w:proofErr w:type="spellStart"/>
      <w:r w:rsidRPr="002B3D5D">
        <w:rPr>
          <w:sz w:val="20"/>
          <w:szCs w:val="20"/>
        </w:rPr>
        <w:t>Pzp</w:t>
      </w:r>
      <w:proofErr w:type="spellEnd"/>
      <w:r w:rsidRPr="002B3D5D">
        <w:rPr>
          <w:sz w:val="20"/>
          <w:szCs w:val="20"/>
        </w:rPr>
        <w:t>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C0531" w:rsidRPr="002B3D5D" w14:paraId="6B2AC00F" w14:textId="77777777" w:rsidTr="007560E4">
        <w:trPr>
          <w:cantSplit/>
        </w:trPr>
        <w:tc>
          <w:tcPr>
            <w:tcW w:w="10150" w:type="dxa"/>
          </w:tcPr>
          <w:p w14:paraId="237C1886" w14:textId="4024D12F" w:rsidR="003C0531" w:rsidRPr="002B3D5D" w:rsidRDefault="003C0531" w:rsidP="003C053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2B3D5D">
              <w:rPr>
                <w:rFonts w:ascii="Times New Roman" w:hAnsi="Times New Roman" w:cs="Times New Roman"/>
                <w:b/>
              </w:rPr>
              <w:t>Aera</w:t>
            </w:r>
            <w:proofErr w:type="spellEnd"/>
            <w:r w:rsidRPr="002B3D5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B3D5D">
              <w:rPr>
                <w:rFonts w:ascii="Times New Roman" w:hAnsi="Times New Roman" w:cs="Times New Roman"/>
                <w:b/>
              </w:rPr>
              <w:t>Group</w:t>
            </w:r>
            <w:proofErr w:type="spellEnd"/>
            <w:r w:rsidRPr="002B3D5D">
              <w:rPr>
                <w:rFonts w:ascii="Times New Roman" w:hAnsi="Times New Roman" w:cs="Times New Roman"/>
                <w:b/>
              </w:rPr>
              <w:t xml:space="preserve"> Sp. z o. o.</w:t>
            </w:r>
          </w:p>
          <w:p w14:paraId="6AC58985" w14:textId="77777777" w:rsidR="003C0531" w:rsidRPr="002B3D5D" w:rsidRDefault="003C0531" w:rsidP="003C0531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2B3D5D">
              <w:rPr>
                <w:rFonts w:ascii="Times New Roman" w:hAnsi="Times New Roman" w:cs="Times New Roman"/>
                <w:bCs/>
              </w:rPr>
              <w:t>ul. Zdunów 18 /33</w:t>
            </w:r>
          </w:p>
          <w:p w14:paraId="25C7B6D4" w14:textId="77777777" w:rsidR="003C0531" w:rsidRPr="002B3D5D" w:rsidRDefault="003C0531" w:rsidP="003C0531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2B3D5D">
              <w:rPr>
                <w:bCs/>
                <w:sz w:val="20"/>
                <w:szCs w:val="20"/>
              </w:rPr>
              <w:t>30-428 Kraków</w:t>
            </w:r>
            <w:r w:rsidRPr="002B3D5D">
              <w:rPr>
                <w:sz w:val="20"/>
                <w:szCs w:val="20"/>
              </w:rPr>
              <w:t xml:space="preserve"> </w:t>
            </w:r>
          </w:p>
          <w:p w14:paraId="6BA4E08E" w14:textId="0DF93159" w:rsidR="003C0531" w:rsidRPr="002B3D5D" w:rsidRDefault="003C0531" w:rsidP="003C0531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2B3D5D">
              <w:rPr>
                <w:sz w:val="20"/>
                <w:szCs w:val="20"/>
              </w:rPr>
              <w:t xml:space="preserve">za cenę oferty brutto: </w:t>
            </w:r>
            <w:r w:rsidRPr="002B3D5D">
              <w:rPr>
                <w:b/>
                <w:sz w:val="20"/>
                <w:szCs w:val="20"/>
              </w:rPr>
              <w:t>15 903.90 zł</w:t>
            </w:r>
            <w:r w:rsidRPr="002B3D5D">
              <w:rPr>
                <w:bCs/>
                <w:sz w:val="20"/>
                <w:szCs w:val="20"/>
              </w:rPr>
              <w:t>.</w:t>
            </w:r>
          </w:p>
          <w:p w14:paraId="2F47A8FD" w14:textId="77777777" w:rsidR="003C0531" w:rsidRPr="002B3D5D" w:rsidRDefault="003C0531" w:rsidP="007560E4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2B3D5D">
              <w:rPr>
                <w:color w:val="000000"/>
                <w:sz w:val="20"/>
                <w:szCs w:val="20"/>
              </w:rPr>
              <w:t>Uzasadnienie wyboru:</w:t>
            </w:r>
            <w:r w:rsidRPr="002B3D5D">
              <w:rPr>
                <w:sz w:val="20"/>
                <w:szCs w:val="20"/>
              </w:rPr>
              <w:t xml:space="preserve"> </w:t>
            </w:r>
            <w:r w:rsidRPr="002B3D5D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2B3D5D">
              <w:rPr>
                <w:sz w:val="20"/>
                <w:szCs w:val="20"/>
              </w:rPr>
              <w:t xml:space="preserve"> </w:t>
            </w:r>
          </w:p>
        </w:tc>
      </w:tr>
    </w:tbl>
    <w:p w14:paraId="341DD1DB" w14:textId="38DF85ED" w:rsidR="002B3D5D" w:rsidRPr="002B3D5D" w:rsidRDefault="003C0531" w:rsidP="002B3D5D">
      <w:pPr>
        <w:spacing w:before="240" w:after="120"/>
        <w:jc w:val="both"/>
        <w:rPr>
          <w:color w:val="000000"/>
          <w:sz w:val="20"/>
          <w:szCs w:val="20"/>
        </w:rPr>
      </w:pPr>
      <w:r w:rsidRPr="002B3D5D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67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6"/>
        <w:gridCol w:w="850"/>
        <w:gridCol w:w="993"/>
      </w:tblGrid>
      <w:tr w:rsidR="002B3D5D" w:rsidRPr="002B3D5D" w14:paraId="54049AAE" w14:textId="77777777" w:rsidTr="002B3D5D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26947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bookmarkEnd w:id="0"/>
            <w:r w:rsidRPr="002B3D5D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D7FDE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2E88" w14:textId="77777777" w:rsidR="002B3D5D" w:rsidRPr="002B3D5D" w:rsidRDefault="002B3D5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B3D5D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8EACE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>Łączna liczba punktów</w:t>
            </w:r>
          </w:p>
        </w:tc>
        <w:bookmarkEnd w:id="1"/>
      </w:tr>
      <w:tr w:rsidR="002B3D5D" w:rsidRPr="002B3D5D" w14:paraId="0B96D563" w14:textId="77777777" w:rsidTr="002B3D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EE7BE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D46C8" w14:textId="77777777" w:rsidR="002B3D5D" w:rsidRPr="002B3D5D" w:rsidRDefault="002B3D5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2B3D5D">
              <w:rPr>
                <w:rFonts w:ascii="Times New Roman" w:hAnsi="Times New Roman" w:cs="Times New Roman"/>
                <w:b/>
              </w:rPr>
              <w:t>GoMa</w:t>
            </w:r>
            <w:proofErr w:type="spellEnd"/>
            <w:r w:rsidRPr="002B3D5D">
              <w:rPr>
                <w:rFonts w:ascii="Times New Roman" w:hAnsi="Times New Roman" w:cs="Times New Roman"/>
                <w:b/>
              </w:rPr>
              <w:t xml:space="preserve"> Mariusz </w:t>
            </w:r>
            <w:proofErr w:type="spellStart"/>
            <w:r w:rsidRPr="002B3D5D">
              <w:rPr>
                <w:rFonts w:ascii="Times New Roman" w:hAnsi="Times New Roman" w:cs="Times New Roman"/>
                <w:b/>
              </w:rPr>
              <w:t>Markut</w:t>
            </w:r>
            <w:proofErr w:type="spellEnd"/>
          </w:p>
          <w:p w14:paraId="26912992" w14:textId="77777777" w:rsidR="002B3D5D" w:rsidRPr="002B3D5D" w:rsidRDefault="002B3D5D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2B3D5D">
              <w:rPr>
                <w:rFonts w:ascii="Times New Roman" w:hAnsi="Times New Roman" w:cs="Times New Roman"/>
                <w:bCs/>
              </w:rPr>
              <w:t xml:space="preserve">ul. Kazimierza Mireckiego 13 </w:t>
            </w:r>
          </w:p>
          <w:p w14:paraId="29F48162" w14:textId="77777777" w:rsidR="002B3D5D" w:rsidRPr="002B3D5D" w:rsidRDefault="002B3D5D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2B3D5D">
              <w:rPr>
                <w:rFonts w:ascii="Times New Roman" w:hAnsi="Times New Roman" w:cs="Times New Roman"/>
                <w:bCs/>
              </w:rPr>
              <w:t>37-450 Stalowa Wola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4610C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 xml:space="preserve">  *)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BD809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 xml:space="preserve">  </w:t>
            </w:r>
          </w:p>
          <w:p w14:paraId="58FBA078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>*)</w:t>
            </w:r>
          </w:p>
          <w:p w14:paraId="4847F535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B3D5D" w:rsidRPr="002B3D5D" w14:paraId="15E215D8" w14:textId="77777777" w:rsidTr="002B3D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4F65B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BCE28" w14:textId="77777777" w:rsidR="002B3D5D" w:rsidRPr="002B3D5D" w:rsidRDefault="002B3D5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2B3D5D">
              <w:rPr>
                <w:rFonts w:ascii="Times New Roman" w:hAnsi="Times New Roman" w:cs="Times New Roman"/>
                <w:b/>
              </w:rPr>
              <w:t>Aera</w:t>
            </w:r>
            <w:proofErr w:type="spellEnd"/>
            <w:r w:rsidRPr="002B3D5D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2B3D5D">
              <w:rPr>
                <w:rFonts w:ascii="Times New Roman" w:hAnsi="Times New Roman" w:cs="Times New Roman"/>
                <w:b/>
              </w:rPr>
              <w:t>Group</w:t>
            </w:r>
            <w:proofErr w:type="spellEnd"/>
            <w:r w:rsidRPr="002B3D5D">
              <w:rPr>
                <w:rFonts w:ascii="Times New Roman" w:hAnsi="Times New Roman" w:cs="Times New Roman"/>
                <w:b/>
              </w:rPr>
              <w:t xml:space="preserve"> spółka z o. o.</w:t>
            </w:r>
          </w:p>
          <w:p w14:paraId="5050D136" w14:textId="77777777" w:rsidR="002B3D5D" w:rsidRPr="002B3D5D" w:rsidRDefault="002B3D5D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2B3D5D">
              <w:rPr>
                <w:rFonts w:ascii="Times New Roman" w:hAnsi="Times New Roman" w:cs="Times New Roman"/>
                <w:bCs/>
              </w:rPr>
              <w:t>ul. Zdunów 18/33</w:t>
            </w:r>
          </w:p>
          <w:p w14:paraId="4776E80C" w14:textId="77777777" w:rsidR="002B3D5D" w:rsidRPr="002B3D5D" w:rsidRDefault="002B3D5D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2B3D5D">
              <w:rPr>
                <w:rFonts w:ascii="Times New Roman" w:hAnsi="Times New Roman" w:cs="Times New Roman"/>
                <w:bCs/>
              </w:rPr>
              <w:t>30-428 Kraków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0EF9F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 xml:space="preserve">100,00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589BF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2B3D5D" w:rsidRPr="002B3D5D" w14:paraId="56FE68D0" w14:textId="77777777" w:rsidTr="002B3D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CAE74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D4758" w14:textId="77777777" w:rsidR="002B3D5D" w:rsidRPr="002B3D5D" w:rsidRDefault="002B3D5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2B3D5D">
              <w:rPr>
                <w:rFonts w:ascii="Times New Roman" w:hAnsi="Times New Roman" w:cs="Times New Roman"/>
                <w:b/>
              </w:rPr>
              <w:t xml:space="preserve">PPHU LIR Elżbieta </w:t>
            </w:r>
            <w:proofErr w:type="spellStart"/>
            <w:r w:rsidRPr="002B3D5D">
              <w:rPr>
                <w:rFonts w:ascii="Times New Roman" w:hAnsi="Times New Roman" w:cs="Times New Roman"/>
                <w:b/>
              </w:rPr>
              <w:t>Zajet</w:t>
            </w:r>
            <w:proofErr w:type="spellEnd"/>
          </w:p>
          <w:p w14:paraId="1456E572" w14:textId="77777777" w:rsidR="002B3D5D" w:rsidRPr="002B3D5D" w:rsidRDefault="002B3D5D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2B3D5D">
              <w:rPr>
                <w:rFonts w:ascii="Times New Roman" w:hAnsi="Times New Roman" w:cs="Times New Roman"/>
                <w:bCs/>
              </w:rPr>
              <w:t xml:space="preserve">ul. Grunwaldzka 2 </w:t>
            </w:r>
          </w:p>
          <w:p w14:paraId="64ACFE3C" w14:textId="77777777" w:rsidR="002B3D5D" w:rsidRPr="002B3D5D" w:rsidRDefault="002B3D5D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2B3D5D">
              <w:rPr>
                <w:rFonts w:ascii="Times New Roman" w:hAnsi="Times New Roman" w:cs="Times New Roman"/>
                <w:bCs/>
              </w:rPr>
              <w:t>82-300 Elbląg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229FF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 xml:space="preserve">  68,41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128B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 xml:space="preserve">  68,41</w:t>
            </w:r>
          </w:p>
        </w:tc>
      </w:tr>
      <w:tr w:rsidR="002B3D5D" w:rsidRPr="002B3D5D" w14:paraId="19396EA1" w14:textId="77777777" w:rsidTr="002B3D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7D963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BA566" w14:textId="77777777" w:rsidR="002B3D5D" w:rsidRPr="002B3D5D" w:rsidRDefault="002B3D5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2B3D5D">
              <w:rPr>
                <w:rFonts w:ascii="Times New Roman" w:hAnsi="Times New Roman" w:cs="Times New Roman"/>
                <w:b/>
              </w:rPr>
              <w:t>Gratisownia.pl Sp. z o. o.</w:t>
            </w:r>
          </w:p>
          <w:p w14:paraId="4E750C66" w14:textId="77777777" w:rsidR="002B3D5D" w:rsidRPr="002B3D5D" w:rsidRDefault="002B3D5D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2B3D5D">
              <w:rPr>
                <w:rFonts w:ascii="Times New Roman" w:hAnsi="Times New Roman" w:cs="Times New Roman"/>
                <w:bCs/>
              </w:rPr>
              <w:t xml:space="preserve">ul. Spółdzielcza 5A </w:t>
            </w:r>
          </w:p>
          <w:p w14:paraId="7B6996CB" w14:textId="77777777" w:rsidR="002B3D5D" w:rsidRPr="002B3D5D" w:rsidRDefault="002B3D5D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2B3D5D">
              <w:rPr>
                <w:rFonts w:ascii="Times New Roman" w:hAnsi="Times New Roman" w:cs="Times New Roman"/>
                <w:bCs/>
              </w:rPr>
              <w:t>44-145 Pilchowice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ADF9C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 xml:space="preserve">  </w:t>
            </w:r>
            <w:r w:rsidRPr="002B3D5D">
              <w:rPr>
                <w:rFonts w:ascii="Times New Roman" w:eastAsia="Calibri" w:hAnsi="Times New Roman" w:cs="Times New Roman"/>
                <w:lang w:eastAsia="en-US"/>
              </w:rPr>
              <w:t>**)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32DF" w14:textId="77777777" w:rsidR="002B3D5D" w:rsidRPr="002B3D5D" w:rsidRDefault="002B3D5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3D5D">
              <w:rPr>
                <w:rFonts w:ascii="Times New Roman" w:hAnsi="Times New Roman" w:cs="Times New Roman"/>
              </w:rPr>
              <w:t xml:space="preserve">  </w:t>
            </w:r>
            <w:r w:rsidRPr="002B3D5D">
              <w:rPr>
                <w:rFonts w:ascii="Times New Roman" w:eastAsia="Calibri" w:hAnsi="Times New Roman" w:cs="Times New Roman"/>
                <w:lang w:eastAsia="en-US"/>
              </w:rPr>
              <w:t>**)</w:t>
            </w:r>
          </w:p>
        </w:tc>
      </w:tr>
    </w:tbl>
    <w:p w14:paraId="0E21E2D1" w14:textId="77777777" w:rsidR="002B3D5D" w:rsidRDefault="002B3D5D" w:rsidP="002B3D5D">
      <w:pPr>
        <w:spacing w:after="200" w:line="276" w:lineRule="auto"/>
        <w:jc w:val="both"/>
        <w:rPr>
          <w:rFonts w:eastAsia="Calibri"/>
          <w:sz w:val="20"/>
          <w:szCs w:val="20"/>
          <w:lang w:eastAsia="en-US"/>
        </w:rPr>
      </w:pPr>
    </w:p>
    <w:p w14:paraId="4B55D341" w14:textId="72219A1B" w:rsidR="002B3D5D" w:rsidRPr="002B3D5D" w:rsidRDefault="002B3D5D" w:rsidP="002B3D5D">
      <w:pPr>
        <w:spacing w:after="200" w:line="276" w:lineRule="auto"/>
        <w:jc w:val="both"/>
        <w:rPr>
          <w:rFonts w:eastAsia="Calibri"/>
          <w:sz w:val="20"/>
          <w:szCs w:val="20"/>
          <w:lang w:eastAsia="en-US"/>
        </w:rPr>
      </w:pPr>
      <w:r w:rsidRPr="002B3D5D">
        <w:rPr>
          <w:rFonts w:eastAsia="Calibri"/>
          <w:sz w:val="20"/>
          <w:szCs w:val="20"/>
          <w:lang w:eastAsia="en-US"/>
        </w:rPr>
        <w:t>*) Wykonawca odstąpił od podpisania umowy</w:t>
      </w:r>
    </w:p>
    <w:p w14:paraId="36964A5E" w14:textId="77777777" w:rsidR="002B3D5D" w:rsidRPr="002B3D5D" w:rsidRDefault="002B3D5D" w:rsidP="002B3D5D">
      <w:pPr>
        <w:spacing w:after="200" w:line="276" w:lineRule="auto"/>
        <w:jc w:val="both"/>
        <w:rPr>
          <w:rFonts w:eastAsia="Calibri"/>
          <w:color w:val="000000"/>
          <w:sz w:val="20"/>
          <w:szCs w:val="20"/>
          <w:lang w:eastAsia="en-US"/>
        </w:rPr>
      </w:pPr>
      <w:r w:rsidRPr="002B3D5D">
        <w:rPr>
          <w:rFonts w:eastAsia="Calibri"/>
          <w:sz w:val="20"/>
          <w:szCs w:val="20"/>
          <w:lang w:eastAsia="en-US"/>
        </w:rPr>
        <w:t xml:space="preserve">**) </w:t>
      </w:r>
      <w:r w:rsidRPr="002B3D5D">
        <w:rPr>
          <w:rFonts w:eastAsia="Calibri"/>
          <w:color w:val="000000"/>
          <w:sz w:val="20"/>
          <w:szCs w:val="20"/>
          <w:lang w:eastAsia="en-US"/>
        </w:rPr>
        <w:t>Zamawiający nie przyznawał punktów, ponieważ oferta została odrzucona.</w:t>
      </w:r>
    </w:p>
    <w:p w14:paraId="32D5F902" w14:textId="77777777" w:rsidR="003C0531" w:rsidRPr="002B3D5D" w:rsidRDefault="003C0531" w:rsidP="003C0531">
      <w:pPr>
        <w:spacing w:line="360" w:lineRule="auto"/>
        <w:jc w:val="both"/>
        <w:rPr>
          <w:bCs/>
          <w:sz w:val="20"/>
          <w:szCs w:val="20"/>
        </w:rPr>
      </w:pPr>
    </w:p>
    <w:p w14:paraId="080CBC56" w14:textId="4699B07E" w:rsidR="008642B3" w:rsidRPr="002B3D5D" w:rsidRDefault="008642B3" w:rsidP="008039BA">
      <w:pPr>
        <w:rPr>
          <w:sz w:val="20"/>
          <w:szCs w:val="20"/>
        </w:rPr>
      </w:pPr>
    </w:p>
    <w:sectPr w:rsidR="008642B3" w:rsidRPr="002B3D5D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8DBD5C" w14:textId="77777777" w:rsidR="002162D4" w:rsidRDefault="002162D4">
      <w:r>
        <w:separator/>
      </w:r>
    </w:p>
  </w:endnote>
  <w:endnote w:type="continuationSeparator" w:id="0">
    <w:p w14:paraId="3FDBE911" w14:textId="77777777" w:rsidR="002162D4" w:rsidRDefault="00216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95EEF" w14:textId="77777777" w:rsidR="000E564A" w:rsidRDefault="000E56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42D47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729CF71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A07E2F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989F7" w14:textId="77777777" w:rsidR="000E564A" w:rsidRDefault="000E56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E84350" w14:textId="77777777" w:rsidR="002162D4" w:rsidRDefault="002162D4">
      <w:r>
        <w:separator/>
      </w:r>
    </w:p>
  </w:footnote>
  <w:footnote w:type="continuationSeparator" w:id="0">
    <w:p w14:paraId="414277DA" w14:textId="77777777" w:rsidR="002162D4" w:rsidRDefault="00216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6FCA84" w14:textId="77777777" w:rsidR="000E564A" w:rsidRDefault="000E56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F81F0" w14:textId="77777777" w:rsidR="000E564A" w:rsidRDefault="000E56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4E94D" w14:textId="77777777" w:rsidR="000E564A" w:rsidRDefault="000E564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62D4"/>
    <w:rsid w:val="00022322"/>
    <w:rsid w:val="00037CD1"/>
    <w:rsid w:val="00042497"/>
    <w:rsid w:val="00053775"/>
    <w:rsid w:val="000C1E6F"/>
    <w:rsid w:val="000E4E56"/>
    <w:rsid w:val="000E564A"/>
    <w:rsid w:val="001A1468"/>
    <w:rsid w:val="001B7815"/>
    <w:rsid w:val="001D1EEC"/>
    <w:rsid w:val="00211A34"/>
    <w:rsid w:val="002162D4"/>
    <w:rsid w:val="002B1E4F"/>
    <w:rsid w:val="002B3D5D"/>
    <w:rsid w:val="002B6761"/>
    <w:rsid w:val="003445A0"/>
    <w:rsid w:val="003A0AFC"/>
    <w:rsid w:val="003C0531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2B3B"/>
    <w:rsid w:val="008039BA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409C1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76B8D8"/>
  <w15:chartTrackingRefBased/>
  <w15:docId w15:val="{BBAA9B4A-515E-468A-9B2A-25BA8F226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C05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3C0531"/>
    <w:rPr>
      <w:b/>
      <w:kern w:val="28"/>
      <w:sz w:val="24"/>
    </w:rPr>
  </w:style>
  <w:style w:type="character" w:customStyle="1" w:styleId="ZwykytekstZnak">
    <w:name w:val="Zwykły tekst Znak"/>
    <w:link w:val="Zwykytekst"/>
    <w:rsid w:val="003C053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226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2024-05-28T12:00:00Z</dcterms:created>
  <dcterms:modified xsi:type="dcterms:W3CDTF">2024-05-28T12:02:00Z</dcterms:modified>
</cp:coreProperties>
</file>