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551CB" w14:textId="7E7C7E56" w:rsidR="00D665F5" w:rsidRDefault="001E307F" w:rsidP="00D665F5">
      <w:pPr>
        <w:spacing w:after="240"/>
        <w:jc w:val="right"/>
        <w:rPr>
          <w:sz w:val="22"/>
          <w:szCs w:val="22"/>
        </w:rPr>
      </w:pPr>
      <w:r w:rsidRPr="001E30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307F">
        <w:rPr>
          <w:sz w:val="22"/>
          <w:szCs w:val="22"/>
        </w:rPr>
        <w:t>2024-05-28</w:t>
      </w:r>
    </w:p>
    <w:p w14:paraId="63EF872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B264CF" w14:textId="77777777" w:rsidR="001E307F" w:rsidRPr="001E307F" w:rsidRDefault="001E307F" w:rsidP="00577BC6">
      <w:pPr>
        <w:spacing w:after="40"/>
        <w:rPr>
          <w:b/>
          <w:bCs/>
          <w:sz w:val="22"/>
          <w:szCs w:val="22"/>
        </w:rPr>
      </w:pPr>
      <w:r w:rsidRPr="001E307F">
        <w:rPr>
          <w:b/>
          <w:bCs/>
          <w:sz w:val="22"/>
          <w:szCs w:val="22"/>
        </w:rPr>
        <w:t>Akademia Górniczo - Hutnicza</w:t>
      </w:r>
    </w:p>
    <w:p w14:paraId="28FAE8FD" w14:textId="77777777" w:rsidR="001E307F" w:rsidRPr="001E307F" w:rsidRDefault="001E307F" w:rsidP="00577BC6">
      <w:pPr>
        <w:spacing w:after="40"/>
        <w:rPr>
          <w:b/>
          <w:bCs/>
          <w:sz w:val="22"/>
          <w:szCs w:val="22"/>
        </w:rPr>
      </w:pPr>
      <w:r w:rsidRPr="001E307F">
        <w:rPr>
          <w:b/>
          <w:bCs/>
          <w:sz w:val="22"/>
          <w:szCs w:val="22"/>
        </w:rPr>
        <w:t>im. Stanisława Staszica w Krakowie</w:t>
      </w:r>
    </w:p>
    <w:p w14:paraId="771FC12C" w14:textId="3CC8FEC9" w:rsidR="00D665F5" w:rsidRPr="00D91931" w:rsidRDefault="001E307F" w:rsidP="00577BC6">
      <w:pPr>
        <w:spacing w:after="40"/>
        <w:rPr>
          <w:b/>
          <w:bCs/>
          <w:sz w:val="22"/>
          <w:szCs w:val="22"/>
        </w:rPr>
      </w:pPr>
      <w:r w:rsidRPr="001E307F">
        <w:rPr>
          <w:b/>
          <w:bCs/>
          <w:sz w:val="22"/>
          <w:szCs w:val="22"/>
        </w:rPr>
        <w:t>Dział Zamówień Publicznych</w:t>
      </w:r>
    </w:p>
    <w:p w14:paraId="1842B112" w14:textId="17847ED0" w:rsidR="00D665F5" w:rsidRPr="00BD5546" w:rsidRDefault="001E307F" w:rsidP="00D665F5">
      <w:pPr>
        <w:rPr>
          <w:sz w:val="22"/>
          <w:szCs w:val="22"/>
        </w:rPr>
      </w:pPr>
      <w:r w:rsidRPr="001E307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307F">
        <w:rPr>
          <w:sz w:val="22"/>
          <w:szCs w:val="22"/>
        </w:rPr>
        <w:t>30</w:t>
      </w:r>
    </w:p>
    <w:p w14:paraId="518FAB39" w14:textId="7897345D" w:rsidR="00D665F5" w:rsidRPr="00BD5546" w:rsidRDefault="001E307F" w:rsidP="00D665F5">
      <w:pPr>
        <w:rPr>
          <w:sz w:val="22"/>
          <w:szCs w:val="22"/>
        </w:rPr>
      </w:pPr>
      <w:r w:rsidRPr="001E307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307F">
        <w:rPr>
          <w:sz w:val="22"/>
          <w:szCs w:val="22"/>
        </w:rPr>
        <w:t>Kraków</w:t>
      </w:r>
    </w:p>
    <w:p w14:paraId="0FA87F94" w14:textId="104C3A2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307F" w:rsidRPr="001E307F">
        <w:rPr>
          <w:b/>
          <w:sz w:val="22"/>
          <w:szCs w:val="22"/>
        </w:rPr>
        <w:t>DE-dzp.272-228/24</w:t>
      </w:r>
      <w:r w:rsidR="00A80738">
        <w:rPr>
          <w:sz w:val="24"/>
        </w:rPr>
        <w:tab/>
        <w:t xml:space="preserve"> </w:t>
      </w:r>
    </w:p>
    <w:p w14:paraId="4E330A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2245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D492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08717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F4B39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99D8BC" w14:textId="1F7AFF2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307F" w:rsidRPr="001E307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B1C5EF7" w14:textId="327664B9" w:rsidR="00A80738" w:rsidRPr="00577BC6" w:rsidRDefault="001E30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307F">
        <w:rPr>
          <w:b/>
          <w:sz w:val="22"/>
          <w:szCs w:val="22"/>
        </w:rPr>
        <w:t>dostawa środków ochrony osobistej (odzież robocza) dla WIMIC - DE-dzp.272-228/24</w:t>
      </w:r>
    </w:p>
    <w:p w14:paraId="1A740C3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045AD6" w14:textId="4102F69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307F" w:rsidRPr="001E307F">
        <w:rPr>
          <w:sz w:val="22"/>
          <w:szCs w:val="22"/>
        </w:rPr>
        <w:t>28/05/2024</w:t>
      </w:r>
      <w:r w:rsidR="00FF4AB1" w:rsidRPr="00577BC6">
        <w:rPr>
          <w:sz w:val="22"/>
          <w:szCs w:val="22"/>
        </w:rPr>
        <w:t xml:space="preserve"> o godz. </w:t>
      </w:r>
      <w:r w:rsidR="001E307F" w:rsidRPr="001E307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28E896A" w14:textId="77777777" w:rsidTr="003F57CD">
        <w:tc>
          <w:tcPr>
            <w:tcW w:w="993" w:type="dxa"/>
            <w:shd w:val="clear" w:color="auto" w:fill="auto"/>
            <w:vAlign w:val="center"/>
          </w:tcPr>
          <w:p w14:paraId="4F1DB5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D964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FBB6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307F" w:rsidRPr="00493F8C" w14:paraId="7D00971A" w14:textId="77777777" w:rsidTr="002F7341">
        <w:tc>
          <w:tcPr>
            <w:tcW w:w="993" w:type="dxa"/>
            <w:shd w:val="clear" w:color="auto" w:fill="auto"/>
            <w:vAlign w:val="center"/>
          </w:tcPr>
          <w:p w14:paraId="40AD3F8D" w14:textId="2FF0955C" w:rsidR="001E307F" w:rsidRPr="00490DC0" w:rsidRDefault="001E307F" w:rsidP="002F7341">
            <w:pPr>
              <w:spacing w:before="120" w:after="120"/>
              <w:jc w:val="center"/>
            </w:pPr>
            <w:r w:rsidRPr="001E307F">
              <w:t>1</w:t>
            </w:r>
          </w:p>
        </w:tc>
        <w:tc>
          <w:tcPr>
            <w:tcW w:w="5244" w:type="dxa"/>
            <w:shd w:val="clear" w:color="auto" w:fill="auto"/>
          </w:tcPr>
          <w:p w14:paraId="516BCD47" w14:textId="5512AD8E" w:rsidR="001E307F" w:rsidRPr="00490DC0" w:rsidRDefault="001E307F" w:rsidP="002F7341">
            <w:pPr>
              <w:spacing w:before="40"/>
            </w:pPr>
            <w:r w:rsidRPr="001E307F">
              <w:t>PHU ELJAN Elżbieta Drążkowska</w:t>
            </w:r>
          </w:p>
          <w:p w14:paraId="2FAEFA74" w14:textId="6F99D240" w:rsidR="001E307F" w:rsidRPr="00490DC0" w:rsidRDefault="001E307F" w:rsidP="002F7341">
            <w:r w:rsidRPr="001E307F">
              <w:t>Pomorska</w:t>
            </w:r>
            <w:r w:rsidRPr="00490DC0">
              <w:t xml:space="preserve"> </w:t>
            </w:r>
            <w:r w:rsidRPr="001E307F">
              <w:t>10</w:t>
            </w:r>
            <w:r w:rsidRPr="00490DC0">
              <w:t xml:space="preserve"> </w:t>
            </w:r>
          </w:p>
          <w:p w14:paraId="66CB0FED" w14:textId="449FFE4B" w:rsidR="001E307F" w:rsidRPr="00490DC0" w:rsidRDefault="001E307F" w:rsidP="002F7341">
            <w:pPr>
              <w:spacing w:after="40"/>
              <w:jc w:val="both"/>
            </w:pPr>
            <w:r w:rsidRPr="001E307F">
              <w:t>81-314</w:t>
            </w:r>
            <w:r w:rsidRPr="00490DC0">
              <w:t xml:space="preserve"> </w:t>
            </w:r>
            <w:r w:rsidRPr="001E307F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EE47F" w14:textId="0A0E1345" w:rsidR="001E307F" w:rsidRPr="00490DC0" w:rsidRDefault="001E307F" w:rsidP="002F7341">
            <w:pPr>
              <w:spacing w:before="120" w:after="120"/>
              <w:jc w:val="both"/>
            </w:pPr>
            <w:r w:rsidRPr="001E307F">
              <w:t>19 999.23 zł</w:t>
            </w:r>
          </w:p>
        </w:tc>
      </w:tr>
    </w:tbl>
    <w:p w14:paraId="3CA429E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9C127" w14:textId="77777777" w:rsidR="00537832" w:rsidRDefault="00537832">
      <w:r>
        <w:separator/>
      </w:r>
    </w:p>
  </w:endnote>
  <w:endnote w:type="continuationSeparator" w:id="0">
    <w:p w14:paraId="7E654901" w14:textId="77777777" w:rsidR="00537832" w:rsidRDefault="0053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11F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233C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F6D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87F55E">
        <v:line id="_x0000_s1025" style="position:absolute;left:0;text-align:left;z-index:251657728" from="-3.85pt,8.7pt" to="455.15pt,8.7pt"/>
      </w:pict>
    </w:r>
  </w:p>
  <w:p w14:paraId="33FE29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CE4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8244F0" w14:textId="77777777" w:rsidR="009F189D" w:rsidRDefault="009F189D">
    <w:pPr>
      <w:pStyle w:val="Stopka"/>
      <w:tabs>
        <w:tab w:val="clear" w:pos="4536"/>
      </w:tabs>
      <w:jc w:val="center"/>
    </w:pPr>
  </w:p>
  <w:p w14:paraId="5F9B94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A185DA" w14:textId="77777777" w:rsidR="00537832" w:rsidRDefault="00537832">
      <w:r>
        <w:separator/>
      </w:r>
    </w:p>
  </w:footnote>
  <w:footnote w:type="continuationSeparator" w:id="0">
    <w:p w14:paraId="056C338D" w14:textId="77777777" w:rsidR="00537832" w:rsidRDefault="0053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A03B7" w14:textId="77777777" w:rsidR="001E307F" w:rsidRDefault="001E30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DF706" w14:textId="77777777" w:rsidR="001E307F" w:rsidRDefault="001E30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F9F13" w14:textId="77777777" w:rsidR="001E307F" w:rsidRDefault="001E30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83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1E307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7832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3E2506"/>
  <w15:chartTrackingRefBased/>
  <w15:docId w15:val="{A6AA04E5-E8E9-4674-AEA5-1F294176E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2024-05-28T11:34:00Z</dcterms:created>
  <dcterms:modified xsi:type="dcterms:W3CDTF">2024-05-28T11:34:00Z</dcterms:modified>
</cp:coreProperties>
</file>