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F550B0" w14:textId="54DCBC23" w:rsidR="00FB7F50" w:rsidRPr="00A04EE7" w:rsidRDefault="00053729" w:rsidP="00D974A3">
      <w:pPr>
        <w:spacing w:after="240"/>
        <w:jc w:val="right"/>
        <w:rPr>
          <w:sz w:val="22"/>
          <w:szCs w:val="22"/>
        </w:rPr>
      </w:pPr>
      <w:bookmarkStart w:id="0" w:name="_Hlk53520193"/>
      <w:r w:rsidRPr="00A04EE7">
        <w:rPr>
          <w:sz w:val="22"/>
          <w:szCs w:val="22"/>
        </w:rPr>
        <w:t>Kraków</w:t>
      </w:r>
      <w:r w:rsidR="00FB7F50" w:rsidRPr="00A04EE7">
        <w:rPr>
          <w:sz w:val="22"/>
          <w:szCs w:val="22"/>
        </w:rPr>
        <w:t xml:space="preserve"> dnia: </w:t>
      </w:r>
      <w:r w:rsidRPr="00A04EE7">
        <w:rPr>
          <w:sz w:val="22"/>
          <w:szCs w:val="22"/>
        </w:rPr>
        <w:t>2024-05-28</w:t>
      </w:r>
    </w:p>
    <w:p w14:paraId="4C25401C" w14:textId="77777777" w:rsidR="00053729" w:rsidRPr="00A04EE7" w:rsidRDefault="00053729" w:rsidP="00FB7F50">
      <w:pPr>
        <w:spacing w:after="40"/>
        <w:rPr>
          <w:b/>
          <w:bCs/>
          <w:sz w:val="22"/>
          <w:szCs w:val="22"/>
        </w:rPr>
      </w:pPr>
      <w:r w:rsidRPr="00A04EE7">
        <w:rPr>
          <w:b/>
          <w:bCs/>
          <w:sz w:val="22"/>
          <w:szCs w:val="22"/>
        </w:rPr>
        <w:t>Akademia Górniczo - Hutnicza</w:t>
      </w:r>
    </w:p>
    <w:p w14:paraId="4C1959A6" w14:textId="77777777" w:rsidR="00053729" w:rsidRPr="00A04EE7" w:rsidRDefault="00053729" w:rsidP="00FB7F50">
      <w:pPr>
        <w:spacing w:after="40"/>
        <w:rPr>
          <w:b/>
          <w:bCs/>
          <w:sz w:val="22"/>
          <w:szCs w:val="22"/>
        </w:rPr>
      </w:pPr>
      <w:r w:rsidRPr="00A04EE7">
        <w:rPr>
          <w:b/>
          <w:bCs/>
          <w:sz w:val="22"/>
          <w:szCs w:val="22"/>
        </w:rPr>
        <w:t>im. Stanisława Staszica w Krakowie</w:t>
      </w:r>
    </w:p>
    <w:p w14:paraId="0391093A" w14:textId="77777777" w:rsidR="00FB7F50" w:rsidRPr="00A04EE7" w:rsidRDefault="00053729" w:rsidP="00FB7F50">
      <w:pPr>
        <w:spacing w:after="40"/>
        <w:rPr>
          <w:b/>
          <w:bCs/>
          <w:sz w:val="22"/>
          <w:szCs w:val="22"/>
        </w:rPr>
      </w:pPr>
      <w:r w:rsidRPr="00A04EE7">
        <w:rPr>
          <w:b/>
          <w:bCs/>
          <w:sz w:val="22"/>
          <w:szCs w:val="22"/>
        </w:rPr>
        <w:t>Dział Zamówień Publicznych</w:t>
      </w:r>
    </w:p>
    <w:p w14:paraId="6E1BBA54" w14:textId="77777777" w:rsidR="00FB7F50" w:rsidRPr="00A04EE7" w:rsidRDefault="00053729" w:rsidP="00FB7F50">
      <w:pPr>
        <w:rPr>
          <w:sz w:val="22"/>
          <w:szCs w:val="22"/>
        </w:rPr>
      </w:pPr>
      <w:r w:rsidRPr="00A04EE7">
        <w:rPr>
          <w:sz w:val="22"/>
          <w:szCs w:val="22"/>
        </w:rPr>
        <w:t>Al. Mickiewicza</w:t>
      </w:r>
      <w:r w:rsidR="00FB7F50" w:rsidRPr="00A04EE7">
        <w:rPr>
          <w:sz w:val="22"/>
          <w:szCs w:val="22"/>
        </w:rPr>
        <w:t xml:space="preserve"> </w:t>
      </w:r>
      <w:r w:rsidRPr="00A04EE7">
        <w:rPr>
          <w:sz w:val="22"/>
          <w:szCs w:val="22"/>
        </w:rPr>
        <w:t>30</w:t>
      </w:r>
    </w:p>
    <w:p w14:paraId="38C81490" w14:textId="77777777" w:rsidR="00FB7F50" w:rsidRPr="00A04EE7" w:rsidRDefault="00053729" w:rsidP="00FB7F50">
      <w:pPr>
        <w:rPr>
          <w:sz w:val="22"/>
          <w:szCs w:val="22"/>
        </w:rPr>
      </w:pPr>
      <w:r w:rsidRPr="00A04EE7">
        <w:rPr>
          <w:sz w:val="22"/>
          <w:szCs w:val="22"/>
        </w:rPr>
        <w:t>30-059</w:t>
      </w:r>
      <w:r w:rsidR="00FB7F50" w:rsidRPr="00A04EE7">
        <w:rPr>
          <w:sz w:val="22"/>
          <w:szCs w:val="22"/>
        </w:rPr>
        <w:t xml:space="preserve"> </w:t>
      </w:r>
      <w:r w:rsidRPr="00A04EE7">
        <w:rPr>
          <w:sz w:val="22"/>
          <w:szCs w:val="22"/>
        </w:rPr>
        <w:t>Kraków</w:t>
      </w:r>
    </w:p>
    <w:p w14:paraId="6EC9AF74" w14:textId="77777777" w:rsidR="008642B3" w:rsidRPr="00A04EE7" w:rsidRDefault="00836DAF">
      <w:pPr>
        <w:pStyle w:val="Nagwek1"/>
        <w:spacing w:before="600"/>
        <w:rPr>
          <w:sz w:val="22"/>
          <w:szCs w:val="22"/>
        </w:rPr>
      </w:pPr>
      <w:r w:rsidRPr="00A04EE7">
        <w:rPr>
          <w:sz w:val="22"/>
          <w:szCs w:val="22"/>
        </w:rPr>
        <w:t>OGŁOSZENIE</w:t>
      </w:r>
    </w:p>
    <w:p w14:paraId="4A5CD87F" w14:textId="77777777" w:rsidR="008642B3" w:rsidRPr="00A04EE7" w:rsidRDefault="008642B3" w:rsidP="00C65E53">
      <w:pPr>
        <w:spacing w:after="480"/>
        <w:jc w:val="center"/>
        <w:rPr>
          <w:b/>
          <w:sz w:val="22"/>
          <w:szCs w:val="22"/>
        </w:rPr>
      </w:pPr>
      <w:r w:rsidRPr="00A04EE7">
        <w:rPr>
          <w:b/>
          <w:sz w:val="22"/>
          <w:szCs w:val="22"/>
        </w:rPr>
        <w:t xml:space="preserve">o </w:t>
      </w:r>
      <w:r w:rsidR="0054734E" w:rsidRPr="00A04EE7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053729" w:rsidRPr="00A04EE7" w14:paraId="27FAFC09" w14:textId="77777777" w:rsidTr="00390782">
        <w:trPr>
          <w:trHeight w:val="638"/>
        </w:trPr>
        <w:tc>
          <w:tcPr>
            <w:tcW w:w="959" w:type="dxa"/>
            <w:shd w:val="clear" w:color="auto" w:fill="auto"/>
          </w:tcPr>
          <w:p w14:paraId="66EA5494" w14:textId="77777777" w:rsidR="00053729" w:rsidRPr="00A04EE7" w:rsidRDefault="00053729" w:rsidP="003907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6BBA6CE" w14:textId="7C2E79F7" w:rsidR="00053729" w:rsidRPr="00A04EE7" w:rsidRDefault="00053729" w:rsidP="003907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postępowania o udzielenie zamówienia publicznego, prowadzonego w trybie: Tryb podstawowy bez negocjacji - art. 275 pkt. 1 ustawy Pzp</w:t>
            </w:r>
            <w:r w:rsidRPr="00A04EE7">
              <w:rPr>
                <w:b/>
                <w:sz w:val="22"/>
                <w:szCs w:val="22"/>
              </w:rPr>
              <w:t xml:space="preserve"> </w:t>
            </w:r>
            <w:r w:rsidRPr="00A04EE7">
              <w:rPr>
                <w:bCs/>
                <w:sz w:val="22"/>
                <w:szCs w:val="22"/>
              </w:rPr>
              <w:t>na</w:t>
            </w:r>
            <w:r w:rsidRPr="00A04EE7">
              <w:rPr>
                <w:b/>
                <w:sz w:val="22"/>
                <w:szCs w:val="22"/>
              </w:rPr>
              <w:t xml:space="preserve"> </w:t>
            </w:r>
            <w:r w:rsidRPr="00A04EE7">
              <w:rPr>
                <w:bCs/>
                <w:sz w:val="22"/>
                <w:szCs w:val="22"/>
              </w:rPr>
              <w:t>”</w:t>
            </w:r>
            <w:r w:rsidRPr="00A04EE7">
              <w:rPr>
                <w:b/>
                <w:bCs/>
                <w:sz w:val="22"/>
                <w:szCs w:val="22"/>
              </w:rPr>
              <w:t>dostaw</w:t>
            </w:r>
            <w:r w:rsidR="00D974A3">
              <w:rPr>
                <w:b/>
                <w:bCs/>
                <w:sz w:val="22"/>
                <w:szCs w:val="22"/>
              </w:rPr>
              <w:t>ę</w:t>
            </w:r>
            <w:r w:rsidRPr="00A04EE7">
              <w:rPr>
                <w:b/>
                <w:bCs/>
                <w:sz w:val="22"/>
                <w:szCs w:val="22"/>
              </w:rPr>
              <w:t xml:space="preserve"> cyfrowej kamery filmowej i sprzętu foto-wideo do Centrum Mediów AGH - DE-dzp.272-178/24</w:t>
            </w:r>
            <w:r w:rsidRPr="00A04EE7">
              <w:rPr>
                <w:bCs/>
                <w:sz w:val="22"/>
                <w:szCs w:val="22"/>
              </w:rPr>
              <w:t>”</w:t>
            </w:r>
            <w:r w:rsidRPr="00A04EE7">
              <w:rPr>
                <w:b/>
                <w:sz w:val="22"/>
                <w:szCs w:val="22"/>
              </w:rPr>
              <w:t xml:space="preserve"> </w:t>
            </w:r>
            <w:r w:rsidRPr="00A04EE7">
              <w:rPr>
                <w:bCs/>
                <w:sz w:val="22"/>
                <w:szCs w:val="22"/>
              </w:rPr>
              <w:t>– znak sprawy</w:t>
            </w:r>
            <w:r w:rsidRPr="00A04EE7">
              <w:rPr>
                <w:b/>
                <w:sz w:val="22"/>
                <w:szCs w:val="22"/>
              </w:rPr>
              <w:t xml:space="preserve"> DE-dzp.272-178/24</w:t>
            </w:r>
            <w:r w:rsidRPr="00A04EE7">
              <w:rPr>
                <w:bCs/>
                <w:sz w:val="22"/>
                <w:szCs w:val="22"/>
              </w:rPr>
              <w:t>.</w:t>
            </w:r>
          </w:p>
        </w:tc>
      </w:tr>
    </w:tbl>
    <w:p w14:paraId="62A3BEE2" w14:textId="77777777" w:rsidR="008642B3" w:rsidRPr="00A04EE7" w:rsidRDefault="00C65E53" w:rsidP="00F17110">
      <w:pPr>
        <w:pStyle w:val="Nagwek"/>
        <w:spacing w:before="480" w:after="120" w:line="276" w:lineRule="auto"/>
        <w:jc w:val="both"/>
        <w:rPr>
          <w:bCs/>
          <w:sz w:val="22"/>
          <w:szCs w:val="22"/>
        </w:rPr>
      </w:pPr>
      <w:r w:rsidRPr="00A04EE7">
        <w:rPr>
          <w:sz w:val="22"/>
          <w:szCs w:val="22"/>
        </w:rPr>
        <w:t>Zamawiający,</w:t>
      </w:r>
      <w:r w:rsidRPr="00A04EE7">
        <w:rPr>
          <w:b/>
          <w:sz w:val="22"/>
          <w:szCs w:val="22"/>
        </w:rPr>
        <w:t xml:space="preserve"> </w:t>
      </w:r>
      <w:r w:rsidR="00F17110" w:rsidRPr="00A04EE7">
        <w:rPr>
          <w:b/>
          <w:sz w:val="22"/>
          <w:szCs w:val="22"/>
        </w:rPr>
        <w:t>Akademia Górniczo-Hutnicza im. Stanisława Staszica w Krakowie</w:t>
      </w:r>
      <w:r w:rsidRPr="00A04EE7">
        <w:rPr>
          <w:b/>
          <w:sz w:val="22"/>
          <w:szCs w:val="22"/>
        </w:rPr>
        <w:t xml:space="preserve">, </w:t>
      </w:r>
      <w:r w:rsidRPr="00A04EE7">
        <w:rPr>
          <w:sz w:val="22"/>
          <w:szCs w:val="22"/>
        </w:rPr>
        <w:t>działając na podstawie art. 253 ust. 1</w:t>
      </w:r>
      <w:r w:rsidR="00836DAF" w:rsidRPr="00A04EE7">
        <w:rPr>
          <w:sz w:val="22"/>
          <w:szCs w:val="22"/>
        </w:rPr>
        <w:t xml:space="preserve"> pkt. 1 i ust. 2</w:t>
      </w:r>
      <w:r w:rsidRPr="00A04EE7">
        <w:rPr>
          <w:sz w:val="22"/>
          <w:szCs w:val="22"/>
        </w:rPr>
        <w:t xml:space="preserve"> ustawy z dnia 11 września 2019r. Prawo zamówień publicznych</w:t>
      </w:r>
      <w:r w:rsidR="00FE4E38" w:rsidRPr="00A04EE7">
        <w:rPr>
          <w:sz w:val="22"/>
          <w:szCs w:val="22"/>
        </w:rPr>
        <w:t>(Dz. U.</w:t>
      </w:r>
      <w:r w:rsidR="00B12712" w:rsidRPr="00A04EE7">
        <w:rPr>
          <w:sz w:val="22"/>
          <w:szCs w:val="22"/>
        </w:rPr>
        <w:t>2023.1605 ze zm.</w:t>
      </w:r>
      <w:r w:rsidR="00FE4E38" w:rsidRPr="00A04EE7">
        <w:rPr>
          <w:sz w:val="22"/>
          <w:szCs w:val="22"/>
        </w:rPr>
        <w:t>)</w:t>
      </w:r>
      <w:r w:rsidRPr="00A04EE7">
        <w:rPr>
          <w:sz w:val="22"/>
          <w:szCs w:val="22"/>
        </w:rPr>
        <w:t>, zwanej dalej „ustawą Pzp”</w:t>
      </w:r>
      <w:r w:rsidR="00D26ED6" w:rsidRPr="00A04EE7">
        <w:rPr>
          <w:sz w:val="22"/>
          <w:szCs w:val="22"/>
        </w:rPr>
        <w:t xml:space="preserve">, </w:t>
      </w:r>
      <w:r w:rsidRPr="00A04EE7">
        <w:rPr>
          <w:sz w:val="22"/>
          <w:szCs w:val="22"/>
        </w:rPr>
        <w:t>informuje</w:t>
      </w:r>
      <w:r w:rsidR="00D26ED6" w:rsidRPr="00A04EE7">
        <w:rPr>
          <w:sz w:val="22"/>
          <w:szCs w:val="22"/>
        </w:rPr>
        <w:t xml:space="preserve">, że w toczącym się postępowaniu o udzielenie zamówienia publicznego, jako </w:t>
      </w:r>
      <w:r w:rsidR="00756CDA" w:rsidRPr="00A04EE7">
        <w:rPr>
          <w:sz w:val="22"/>
          <w:szCs w:val="22"/>
        </w:rPr>
        <w:t>najkorzystniejsz</w:t>
      </w:r>
      <w:r w:rsidR="00D26ED6" w:rsidRPr="00A04EE7">
        <w:rPr>
          <w:sz w:val="22"/>
          <w:szCs w:val="22"/>
        </w:rPr>
        <w:t xml:space="preserve">a wybrana została </w:t>
      </w:r>
      <w:r w:rsidR="00756CDA" w:rsidRPr="00A04EE7">
        <w:rPr>
          <w:sz w:val="22"/>
          <w:szCs w:val="22"/>
        </w:rPr>
        <w:t>ofer</w:t>
      </w:r>
      <w:r w:rsidR="00D26ED6" w:rsidRPr="00A04EE7">
        <w:rPr>
          <w:sz w:val="22"/>
          <w:szCs w:val="22"/>
        </w:rPr>
        <w:t>t</w:t>
      </w:r>
      <w:r w:rsidR="009F0E5C" w:rsidRPr="00A04EE7">
        <w:rPr>
          <w:sz w:val="22"/>
          <w:szCs w:val="22"/>
        </w:rPr>
        <w:t>a</w:t>
      </w:r>
      <w:r w:rsidR="00D26ED6" w:rsidRPr="00A04EE7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53729" w:rsidRPr="00A04EE7" w14:paraId="2BEAE3A5" w14:textId="77777777" w:rsidTr="00390782">
        <w:trPr>
          <w:cantSplit/>
        </w:trPr>
        <w:tc>
          <w:tcPr>
            <w:tcW w:w="9498" w:type="dxa"/>
          </w:tcPr>
          <w:p w14:paraId="725AB78F" w14:textId="1A209275" w:rsidR="003B3B99" w:rsidRPr="00A04EE7" w:rsidRDefault="003B3B99" w:rsidP="003907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EE7">
              <w:rPr>
                <w:b/>
                <w:sz w:val="22"/>
                <w:szCs w:val="22"/>
              </w:rPr>
              <w:t>Zadanie częściowe nr 1</w:t>
            </w:r>
          </w:p>
          <w:p w14:paraId="3EDEC73B" w14:textId="640D6EA6" w:rsidR="00053729" w:rsidRPr="00A04EE7" w:rsidRDefault="00053729" w:rsidP="003907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EE7">
              <w:rPr>
                <w:b/>
                <w:sz w:val="22"/>
                <w:szCs w:val="22"/>
              </w:rPr>
              <w:t>Syriana Joanna Fisher</w:t>
            </w:r>
          </w:p>
          <w:p w14:paraId="038E0831" w14:textId="015A2796" w:rsidR="00053729" w:rsidRPr="00A04EE7" w:rsidRDefault="003B3B99" w:rsidP="00390782">
            <w:pPr>
              <w:jc w:val="both"/>
              <w:rPr>
                <w:bCs/>
                <w:sz w:val="22"/>
                <w:szCs w:val="22"/>
              </w:rPr>
            </w:pPr>
            <w:r w:rsidRPr="00A04EE7">
              <w:rPr>
                <w:bCs/>
                <w:sz w:val="22"/>
                <w:szCs w:val="22"/>
              </w:rPr>
              <w:t xml:space="preserve">Ul. </w:t>
            </w:r>
            <w:r w:rsidR="00053729" w:rsidRPr="00A04EE7">
              <w:rPr>
                <w:bCs/>
                <w:sz w:val="22"/>
                <w:szCs w:val="22"/>
              </w:rPr>
              <w:t>Porębskiego 28/17</w:t>
            </w:r>
          </w:p>
          <w:p w14:paraId="7ADCE689" w14:textId="21FD1F70" w:rsidR="00053729" w:rsidRPr="00A04EE7" w:rsidRDefault="00053729" w:rsidP="00390782">
            <w:pPr>
              <w:jc w:val="both"/>
              <w:rPr>
                <w:bCs/>
                <w:sz w:val="22"/>
                <w:szCs w:val="22"/>
              </w:rPr>
            </w:pPr>
            <w:r w:rsidRPr="00A04EE7">
              <w:rPr>
                <w:bCs/>
                <w:sz w:val="22"/>
                <w:szCs w:val="22"/>
              </w:rPr>
              <w:t>80-180 G</w:t>
            </w:r>
            <w:r w:rsidR="0063071D">
              <w:rPr>
                <w:bCs/>
                <w:sz w:val="22"/>
                <w:szCs w:val="22"/>
              </w:rPr>
              <w:t>dańsk</w:t>
            </w:r>
          </w:p>
          <w:p w14:paraId="01653185" w14:textId="7AB3A01C" w:rsidR="00053729" w:rsidRPr="00A04EE7" w:rsidRDefault="00053729" w:rsidP="003907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za cenę</w:t>
            </w:r>
            <w:r w:rsidR="003B3B99" w:rsidRPr="00A04EE7">
              <w:rPr>
                <w:sz w:val="22"/>
                <w:szCs w:val="22"/>
              </w:rPr>
              <w:t xml:space="preserve"> oferty</w:t>
            </w:r>
            <w:r w:rsidRPr="00A04EE7">
              <w:rPr>
                <w:sz w:val="22"/>
                <w:szCs w:val="22"/>
              </w:rPr>
              <w:t xml:space="preserve"> brutto</w:t>
            </w:r>
            <w:r w:rsidR="003B3B99" w:rsidRPr="00A04EE7">
              <w:rPr>
                <w:sz w:val="22"/>
                <w:szCs w:val="22"/>
              </w:rPr>
              <w:t>:</w:t>
            </w:r>
            <w:r w:rsidRPr="00A04EE7">
              <w:rPr>
                <w:sz w:val="22"/>
                <w:szCs w:val="22"/>
              </w:rPr>
              <w:t xml:space="preserve"> </w:t>
            </w:r>
            <w:r w:rsidRPr="00A04EE7">
              <w:rPr>
                <w:b/>
                <w:sz w:val="22"/>
                <w:szCs w:val="22"/>
              </w:rPr>
              <w:t>43 050.00 zł</w:t>
            </w:r>
            <w:r w:rsidRPr="00A04EE7">
              <w:rPr>
                <w:bCs/>
                <w:sz w:val="22"/>
                <w:szCs w:val="22"/>
              </w:rPr>
              <w:t>.</w:t>
            </w:r>
          </w:p>
          <w:p w14:paraId="222977EF" w14:textId="77777777" w:rsidR="00053729" w:rsidRPr="00A04EE7" w:rsidRDefault="00053729" w:rsidP="003907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A04EE7">
              <w:rPr>
                <w:color w:val="000000"/>
                <w:sz w:val="22"/>
                <w:szCs w:val="22"/>
              </w:rPr>
              <w:t>Uzasadnienie wyboru:</w:t>
            </w:r>
            <w:r w:rsidRPr="00A04EE7">
              <w:rPr>
                <w:sz w:val="22"/>
                <w:szCs w:val="22"/>
              </w:rPr>
              <w:t xml:space="preserve"> </w:t>
            </w:r>
            <w:r w:rsidRPr="00A04EE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A04EE7">
              <w:rPr>
                <w:sz w:val="22"/>
                <w:szCs w:val="22"/>
              </w:rPr>
              <w:t xml:space="preserve"> </w:t>
            </w:r>
          </w:p>
        </w:tc>
      </w:tr>
      <w:tr w:rsidR="00053729" w:rsidRPr="00A04EE7" w14:paraId="6F3A22D6" w14:textId="77777777" w:rsidTr="00390782">
        <w:trPr>
          <w:cantSplit/>
        </w:trPr>
        <w:tc>
          <w:tcPr>
            <w:tcW w:w="9498" w:type="dxa"/>
          </w:tcPr>
          <w:p w14:paraId="4FBB97F8" w14:textId="00EE3842" w:rsidR="003B3B99" w:rsidRPr="00A04EE7" w:rsidRDefault="003B3B99" w:rsidP="003907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EE7">
              <w:rPr>
                <w:b/>
                <w:sz w:val="22"/>
                <w:szCs w:val="22"/>
              </w:rPr>
              <w:t>Zadanie częściowe nr 2</w:t>
            </w:r>
          </w:p>
          <w:p w14:paraId="6D2BEB6C" w14:textId="581243B0" w:rsidR="00053729" w:rsidRPr="00A04EE7" w:rsidRDefault="00053729" w:rsidP="003907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04EE7">
              <w:rPr>
                <w:b/>
                <w:sz w:val="22"/>
                <w:szCs w:val="22"/>
              </w:rPr>
              <w:t>13p Sp. z o.o.</w:t>
            </w:r>
          </w:p>
          <w:p w14:paraId="48F37273" w14:textId="0E1AEA86" w:rsidR="00053729" w:rsidRPr="00A04EE7" w:rsidRDefault="00844332" w:rsidP="0039078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53729" w:rsidRPr="00A04EE7">
              <w:rPr>
                <w:bCs/>
                <w:sz w:val="22"/>
                <w:szCs w:val="22"/>
              </w:rPr>
              <w:t xml:space="preserve">Międzyleska 2-4 </w:t>
            </w:r>
          </w:p>
          <w:p w14:paraId="3E7A90B3" w14:textId="77777777" w:rsidR="00053729" w:rsidRPr="00A04EE7" w:rsidRDefault="00053729" w:rsidP="00390782">
            <w:pPr>
              <w:jc w:val="both"/>
              <w:rPr>
                <w:bCs/>
                <w:sz w:val="22"/>
                <w:szCs w:val="22"/>
              </w:rPr>
            </w:pPr>
            <w:r w:rsidRPr="00A04EE7">
              <w:rPr>
                <w:bCs/>
                <w:sz w:val="22"/>
                <w:szCs w:val="22"/>
              </w:rPr>
              <w:t>50-514 Wrocław</w:t>
            </w:r>
          </w:p>
          <w:p w14:paraId="497697FE" w14:textId="0F327C45" w:rsidR="00053729" w:rsidRPr="00A04EE7" w:rsidRDefault="00053729" w:rsidP="003907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 xml:space="preserve">za cenę </w:t>
            </w:r>
            <w:r w:rsidR="003B3B99" w:rsidRPr="00A04EE7">
              <w:rPr>
                <w:sz w:val="22"/>
                <w:szCs w:val="22"/>
              </w:rPr>
              <w:t xml:space="preserve">oferty </w:t>
            </w:r>
            <w:r w:rsidRPr="00A04EE7">
              <w:rPr>
                <w:sz w:val="22"/>
                <w:szCs w:val="22"/>
              </w:rPr>
              <w:t>brutto</w:t>
            </w:r>
            <w:r w:rsidR="003B3B99" w:rsidRPr="00A04EE7">
              <w:rPr>
                <w:sz w:val="22"/>
                <w:szCs w:val="22"/>
              </w:rPr>
              <w:t>:</w:t>
            </w:r>
            <w:r w:rsidRPr="00A04EE7">
              <w:rPr>
                <w:sz w:val="22"/>
                <w:szCs w:val="22"/>
              </w:rPr>
              <w:t xml:space="preserve"> </w:t>
            </w:r>
            <w:r w:rsidRPr="00A04EE7">
              <w:rPr>
                <w:b/>
                <w:sz w:val="22"/>
                <w:szCs w:val="22"/>
              </w:rPr>
              <w:t>21 929.67 zł</w:t>
            </w:r>
            <w:r w:rsidRPr="00A04EE7">
              <w:rPr>
                <w:bCs/>
                <w:sz w:val="22"/>
                <w:szCs w:val="22"/>
              </w:rPr>
              <w:t>.</w:t>
            </w:r>
          </w:p>
          <w:p w14:paraId="65B1C0B1" w14:textId="77777777" w:rsidR="00053729" w:rsidRPr="00A04EE7" w:rsidRDefault="00053729" w:rsidP="00390782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A04EE7">
              <w:rPr>
                <w:color w:val="000000"/>
                <w:sz w:val="22"/>
                <w:szCs w:val="22"/>
              </w:rPr>
              <w:t>Uzasadnienie wyboru:</w:t>
            </w:r>
            <w:r w:rsidRPr="00A04EE7">
              <w:rPr>
                <w:sz w:val="22"/>
                <w:szCs w:val="22"/>
              </w:rPr>
              <w:t xml:space="preserve"> </w:t>
            </w:r>
            <w:r w:rsidRPr="00A04EE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A04EE7">
              <w:rPr>
                <w:sz w:val="22"/>
                <w:szCs w:val="22"/>
              </w:rPr>
              <w:t xml:space="preserve"> </w:t>
            </w:r>
          </w:p>
        </w:tc>
      </w:tr>
    </w:tbl>
    <w:p w14:paraId="24575219" w14:textId="77777777" w:rsidR="003A0AFC" w:rsidRPr="00A04EE7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04EE7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CA04E9" w:rsidRPr="00A04EE7" w14:paraId="39084794" w14:textId="77777777" w:rsidTr="00390782">
        <w:tc>
          <w:tcPr>
            <w:tcW w:w="2169" w:type="dxa"/>
            <w:shd w:val="clear" w:color="auto" w:fill="F3F3F3"/>
          </w:tcPr>
          <w:bookmarkEnd w:id="0"/>
          <w:p w14:paraId="0866B1BD" w14:textId="77777777" w:rsidR="00CA04E9" w:rsidRPr="00A04EE7" w:rsidRDefault="00CA04E9" w:rsidP="00390782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04EE7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6BD608C" w14:textId="77777777" w:rsidR="00CA04E9" w:rsidRPr="00A04EE7" w:rsidRDefault="00CA04E9" w:rsidP="00390782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04EE7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A2DC03E" w14:textId="77777777" w:rsidR="00CA04E9" w:rsidRPr="00A04EE7" w:rsidRDefault="00CA04E9" w:rsidP="00390782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04EE7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834B4C9" w14:textId="77777777" w:rsidR="00CA04E9" w:rsidRPr="00A04EE7" w:rsidRDefault="00CA04E9" w:rsidP="00390782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A04EE7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CA04E9" w:rsidRPr="00A04EE7" w14:paraId="4339DEF9" w14:textId="77777777" w:rsidTr="00390782">
        <w:tc>
          <w:tcPr>
            <w:tcW w:w="2169" w:type="dxa"/>
            <w:shd w:val="clear" w:color="auto" w:fill="auto"/>
          </w:tcPr>
          <w:p w14:paraId="0DAEDA53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1 - dostawa cyfrowej kamery filmowej do Centrum Mediów AGH - DE-dzp.272-178/24</w:t>
            </w:r>
          </w:p>
        </w:tc>
        <w:tc>
          <w:tcPr>
            <w:tcW w:w="2793" w:type="dxa"/>
            <w:shd w:val="clear" w:color="auto" w:fill="auto"/>
          </w:tcPr>
          <w:p w14:paraId="07FA68AA" w14:textId="77777777" w:rsidR="00CA04E9" w:rsidRPr="00A04EE7" w:rsidRDefault="00CA04E9" w:rsidP="0039078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04EE7">
              <w:rPr>
                <w:b/>
                <w:bCs/>
                <w:sz w:val="22"/>
                <w:szCs w:val="22"/>
              </w:rPr>
              <w:t>Syriana Joanna Fisher</w:t>
            </w:r>
          </w:p>
          <w:p w14:paraId="2C8DF250" w14:textId="77777777" w:rsidR="00CA04E9" w:rsidRPr="00A04EE7" w:rsidRDefault="00CA04E9" w:rsidP="00390782">
            <w:pPr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Ul. Porębskiego 28/17</w:t>
            </w:r>
          </w:p>
          <w:p w14:paraId="5C95B583" w14:textId="07F4A364" w:rsidR="00CA04E9" w:rsidRPr="00A04EE7" w:rsidRDefault="00CA04E9" w:rsidP="00390782">
            <w:pPr>
              <w:spacing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80-180 G</w:t>
            </w:r>
            <w:r w:rsidR="0063071D">
              <w:rPr>
                <w:sz w:val="22"/>
                <w:szCs w:val="22"/>
              </w:rPr>
              <w:t>dańsk</w:t>
            </w:r>
          </w:p>
        </w:tc>
        <w:tc>
          <w:tcPr>
            <w:tcW w:w="2976" w:type="dxa"/>
            <w:shd w:val="clear" w:color="auto" w:fill="auto"/>
          </w:tcPr>
          <w:p w14:paraId="7661433F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1 - Cena - 55.03</w:t>
            </w:r>
          </w:p>
          <w:p w14:paraId="0C5DADDE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Okres gwarancji - 5.00</w:t>
            </w:r>
          </w:p>
          <w:p w14:paraId="00E3D95F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16BC12" w14:textId="77777777" w:rsidR="00CA04E9" w:rsidRPr="00A04EE7" w:rsidRDefault="00CA04E9" w:rsidP="00390782">
            <w:pPr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80,03</w:t>
            </w:r>
          </w:p>
        </w:tc>
      </w:tr>
      <w:tr w:rsidR="00CA04E9" w:rsidRPr="00A04EE7" w14:paraId="6AD534F1" w14:textId="77777777" w:rsidTr="00390782">
        <w:tc>
          <w:tcPr>
            <w:tcW w:w="2169" w:type="dxa"/>
            <w:shd w:val="clear" w:color="auto" w:fill="auto"/>
          </w:tcPr>
          <w:p w14:paraId="1E2BD2FF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1 - dostawa cyfrowej kamery filmowej do Centrum Mediów AGH - DE-dzp.272-</w:t>
            </w:r>
            <w:r w:rsidRPr="00A04EE7">
              <w:rPr>
                <w:sz w:val="22"/>
                <w:szCs w:val="22"/>
              </w:rPr>
              <w:lastRenderedPageBreak/>
              <w:t>178/24</w:t>
            </w:r>
          </w:p>
        </w:tc>
        <w:tc>
          <w:tcPr>
            <w:tcW w:w="2793" w:type="dxa"/>
            <w:shd w:val="clear" w:color="auto" w:fill="auto"/>
          </w:tcPr>
          <w:p w14:paraId="124A40A1" w14:textId="77777777" w:rsidR="00CA04E9" w:rsidRPr="00A04EE7" w:rsidRDefault="00CA04E9" w:rsidP="0039078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04EE7">
              <w:rPr>
                <w:b/>
                <w:bCs/>
                <w:sz w:val="22"/>
                <w:szCs w:val="22"/>
              </w:rPr>
              <w:lastRenderedPageBreak/>
              <w:t>Elmar Anna Karnas</w:t>
            </w:r>
          </w:p>
          <w:p w14:paraId="459E189C" w14:textId="77777777" w:rsidR="00CA04E9" w:rsidRPr="00A04EE7" w:rsidRDefault="00CA04E9" w:rsidP="00390782">
            <w:pPr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Ul. 3 Maja 1/3</w:t>
            </w:r>
          </w:p>
          <w:p w14:paraId="5D22F462" w14:textId="77777777" w:rsidR="00CA04E9" w:rsidRPr="00A04EE7" w:rsidRDefault="00CA04E9" w:rsidP="00390782">
            <w:pPr>
              <w:spacing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36-030 Błażowa</w:t>
            </w:r>
          </w:p>
        </w:tc>
        <w:tc>
          <w:tcPr>
            <w:tcW w:w="2976" w:type="dxa"/>
            <w:shd w:val="clear" w:color="auto" w:fill="auto"/>
          </w:tcPr>
          <w:p w14:paraId="06ED0400" w14:textId="77777777" w:rsidR="00CA04E9" w:rsidRPr="00A04EE7" w:rsidRDefault="00CA04E9" w:rsidP="00CA04E9">
            <w:pPr>
              <w:rPr>
                <w:sz w:val="22"/>
                <w:szCs w:val="22"/>
              </w:rPr>
            </w:pPr>
          </w:p>
          <w:p w14:paraId="4DBF253A" w14:textId="77777777" w:rsidR="00CA04E9" w:rsidRPr="00A04EE7" w:rsidRDefault="00CA04E9" w:rsidP="00390782">
            <w:pPr>
              <w:jc w:val="center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0408DF" w14:textId="77777777" w:rsidR="00CA04E9" w:rsidRPr="00A04EE7" w:rsidRDefault="00CA04E9" w:rsidP="00390782">
            <w:pPr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*)</w:t>
            </w:r>
          </w:p>
        </w:tc>
      </w:tr>
      <w:tr w:rsidR="00CA04E9" w:rsidRPr="00A04EE7" w14:paraId="3C8E4863" w14:textId="77777777" w:rsidTr="00390782">
        <w:tc>
          <w:tcPr>
            <w:tcW w:w="2169" w:type="dxa"/>
            <w:shd w:val="clear" w:color="auto" w:fill="auto"/>
          </w:tcPr>
          <w:p w14:paraId="105CEAE7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1 - dostawa cyfrowej kamery filmowej do Centrum Mediów AGH - DE-dzp.272-178/24</w:t>
            </w:r>
          </w:p>
        </w:tc>
        <w:tc>
          <w:tcPr>
            <w:tcW w:w="2793" w:type="dxa"/>
            <w:shd w:val="clear" w:color="auto" w:fill="auto"/>
          </w:tcPr>
          <w:p w14:paraId="57AC6261" w14:textId="77777777" w:rsidR="00CA04E9" w:rsidRPr="00A04EE7" w:rsidRDefault="00CA04E9" w:rsidP="0039078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04EE7">
              <w:rPr>
                <w:b/>
                <w:bCs/>
                <w:sz w:val="22"/>
                <w:szCs w:val="22"/>
              </w:rPr>
              <w:t>MM MARKET MAŁGORZATA MAŁECKA</w:t>
            </w:r>
          </w:p>
          <w:p w14:paraId="0B470180" w14:textId="36500826" w:rsidR="00CA04E9" w:rsidRPr="00A04EE7" w:rsidRDefault="00CA04E9" w:rsidP="00390782">
            <w:pPr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Ul. S</w:t>
            </w:r>
            <w:r w:rsidR="0063071D">
              <w:rPr>
                <w:sz w:val="22"/>
                <w:szCs w:val="22"/>
              </w:rPr>
              <w:t>załwiowa</w:t>
            </w:r>
            <w:r w:rsidRPr="00A04EE7">
              <w:rPr>
                <w:sz w:val="22"/>
                <w:szCs w:val="22"/>
              </w:rPr>
              <w:t xml:space="preserve"> 51/A</w:t>
            </w:r>
          </w:p>
          <w:p w14:paraId="3E11524F" w14:textId="77777777" w:rsidR="00CA04E9" w:rsidRPr="00A04EE7" w:rsidRDefault="00CA04E9" w:rsidP="00390782">
            <w:pPr>
              <w:spacing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03-167 Warszawa</w:t>
            </w:r>
          </w:p>
        </w:tc>
        <w:tc>
          <w:tcPr>
            <w:tcW w:w="2976" w:type="dxa"/>
            <w:shd w:val="clear" w:color="auto" w:fill="auto"/>
          </w:tcPr>
          <w:p w14:paraId="4E5A48F4" w14:textId="77777777" w:rsidR="00CA04E9" w:rsidRPr="00A04EE7" w:rsidRDefault="00CA04E9" w:rsidP="00CA04E9">
            <w:pPr>
              <w:rPr>
                <w:sz w:val="22"/>
                <w:szCs w:val="22"/>
              </w:rPr>
            </w:pPr>
          </w:p>
          <w:p w14:paraId="0B4FE66A" w14:textId="77777777" w:rsidR="00CA04E9" w:rsidRPr="00A04EE7" w:rsidRDefault="00CA04E9" w:rsidP="00CA04E9">
            <w:pPr>
              <w:rPr>
                <w:sz w:val="22"/>
                <w:szCs w:val="22"/>
              </w:rPr>
            </w:pPr>
          </w:p>
          <w:p w14:paraId="78AD9ACB" w14:textId="77777777" w:rsidR="00CA04E9" w:rsidRPr="00A04EE7" w:rsidRDefault="00CA04E9" w:rsidP="00390782">
            <w:pPr>
              <w:jc w:val="center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185C00" w14:textId="77777777" w:rsidR="00CA04E9" w:rsidRPr="00A04EE7" w:rsidRDefault="00CA04E9" w:rsidP="00390782">
            <w:pPr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*)</w:t>
            </w:r>
          </w:p>
        </w:tc>
      </w:tr>
      <w:tr w:rsidR="00CA04E9" w:rsidRPr="00A04EE7" w14:paraId="3CBC3ED2" w14:textId="77777777" w:rsidTr="00390782">
        <w:tc>
          <w:tcPr>
            <w:tcW w:w="2169" w:type="dxa"/>
            <w:shd w:val="clear" w:color="auto" w:fill="auto"/>
          </w:tcPr>
          <w:p w14:paraId="397BD662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1 - dostawa cyfrowej kamery filmowej do Centrum Mediów AGH - DE-dzp.272-178/24</w:t>
            </w:r>
          </w:p>
        </w:tc>
        <w:tc>
          <w:tcPr>
            <w:tcW w:w="2793" w:type="dxa"/>
            <w:shd w:val="clear" w:color="auto" w:fill="auto"/>
          </w:tcPr>
          <w:p w14:paraId="5EDC2DF7" w14:textId="77777777" w:rsidR="00CA04E9" w:rsidRPr="00A04EE7" w:rsidRDefault="00CA04E9" w:rsidP="0039078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04EE7">
              <w:rPr>
                <w:b/>
                <w:bCs/>
                <w:sz w:val="22"/>
                <w:szCs w:val="22"/>
              </w:rPr>
              <w:t>Poke Yoke Marcin Szopa</w:t>
            </w:r>
          </w:p>
          <w:p w14:paraId="3FDC37B2" w14:textId="77777777" w:rsidR="00CA04E9" w:rsidRPr="00A04EE7" w:rsidRDefault="00CA04E9" w:rsidP="00390782">
            <w:pPr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Ul. Kwiaty Polne 2</w:t>
            </w:r>
          </w:p>
          <w:p w14:paraId="7E516EC4" w14:textId="77777777" w:rsidR="00CA04E9" w:rsidRPr="00A04EE7" w:rsidRDefault="00CA04E9" w:rsidP="00390782">
            <w:pPr>
              <w:spacing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32-087 Bibice</w:t>
            </w:r>
          </w:p>
        </w:tc>
        <w:tc>
          <w:tcPr>
            <w:tcW w:w="2976" w:type="dxa"/>
            <w:shd w:val="clear" w:color="auto" w:fill="auto"/>
          </w:tcPr>
          <w:p w14:paraId="151363DF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1 - Cena – 60.00</w:t>
            </w:r>
          </w:p>
          <w:p w14:paraId="23EB0F7F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Okres gwarancji - 5.00</w:t>
            </w:r>
          </w:p>
          <w:p w14:paraId="0BBE386E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3 - Termin realizacji - 00.00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879DC5" w14:textId="77777777" w:rsidR="00CA04E9" w:rsidRPr="00A04EE7" w:rsidRDefault="00CA04E9" w:rsidP="00390782">
            <w:pPr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 xml:space="preserve">  65.00</w:t>
            </w:r>
          </w:p>
        </w:tc>
      </w:tr>
      <w:tr w:rsidR="00CA04E9" w:rsidRPr="00A04EE7" w14:paraId="3815DDE1" w14:textId="77777777" w:rsidTr="00390782">
        <w:tc>
          <w:tcPr>
            <w:tcW w:w="2169" w:type="dxa"/>
            <w:shd w:val="clear" w:color="auto" w:fill="auto"/>
          </w:tcPr>
          <w:p w14:paraId="1CC2D73B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dostawa sprzętu foto-wideo do Centrum Mediów AGH - DE-dzp.272-178/24</w:t>
            </w:r>
          </w:p>
        </w:tc>
        <w:tc>
          <w:tcPr>
            <w:tcW w:w="2793" w:type="dxa"/>
            <w:shd w:val="clear" w:color="auto" w:fill="auto"/>
          </w:tcPr>
          <w:p w14:paraId="79C7BD35" w14:textId="77777777" w:rsidR="00CA04E9" w:rsidRPr="00A04EE7" w:rsidRDefault="00CA04E9" w:rsidP="0039078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04EE7">
              <w:rPr>
                <w:b/>
                <w:bCs/>
                <w:sz w:val="22"/>
                <w:szCs w:val="22"/>
              </w:rPr>
              <w:t>Syriana Joanna Fisher</w:t>
            </w:r>
          </w:p>
          <w:p w14:paraId="7EB2A518" w14:textId="77777777" w:rsidR="00CA04E9" w:rsidRPr="00A04EE7" w:rsidRDefault="00CA04E9" w:rsidP="00390782">
            <w:pPr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Ul. Porębskiego 28/17</w:t>
            </w:r>
          </w:p>
          <w:p w14:paraId="267479E3" w14:textId="03B8F1B6" w:rsidR="00CA04E9" w:rsidRPr="00A04EE7" w:rsidRDefault="00CA04E9" w:rsidP="00390782">
            <w:pPr>
              <w:spacing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80-180 G</w:t>
            </w:r>
            <w:r w:rsidR="0063071D">
              <w:rPr>
                <w:sz w:val="22"/>
                <w:szCs w:val="22"/>
              </w:rPr>
              <w:t>dańsk</w:t>
            </w:r>
          </w:p>
        </w:tc>
        <w:tc>
          <w:tcPr>
            <w:tcW w:w="2976" w:type="dxa"/>
            <w:shd w:val="clear" w:color="auto" w:fill="auto"/>
          </w:tcPr>
          <w:p w14:paraId="5D74D028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1 - Cena – 56.41</w:t>
            </w:r>
          </w:p>
          <w:p w14:paraId="65626E70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Okres gwarancji - 5.00</w:t>
            </w:r>
          </w:p>
          <w:p w14:paraId="0C33ABB6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4F239C" w14:textId="77777777" w:rsidR="00CA04E9" w:rsidRPr="00A04EE7" w:rsidRDefault="00CA04E9" w:rsidP="00390782">
            <w:pPr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 xml:space="preserve">  81,41</w:t>
            </w:r>
          </w:p>
        </w:tc>
      </w:tr>
      <w:tr w:rsidR="00CA04E9" w:rsidRPr="00A04EE7" w14:paraId="2957AF85" w14:textId="77777777" w:rsidTr="00390782">
        <w:tc>
          <w:tcPr>
            <w:tcW w:w="2169" w:type="dxa"/>
            <w:shd w:val="clear" w:color="auto" w:fill="auto"/>
          </w:tcPr>
          <w:p w14:paraId="39EDE225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dostawa sprzętu foto-wideo do Centrum Mediów AGH - DE-dzp.272-178/24</w:t>
            </w:r>
          </w:p>
        </w:tc>
        <w:tc>
          <w:tcPr>
            <w:tcW w:w="2793" w:type="dxa"/>
            <w:shd w:val="clear" w:color="auto" w:fill="auto"/>
          </w:tcPr>
          <w:p w14:paraId="7609845F" w14:textId="77777777" w:rsidR="00CA04E9" w:rsidRPr="00A04EE7" w:rsidRDefault="00CA04E9" w:rsidP="0039078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04EE7">
              <w:rPr>
                <w:b/>
                <w:bCs/>
                <w:sz w:val="22"/>
                <w:szCs w:val="22"/>
              </w:rPr>
              <w:t>Elmar Anna Karnas</w:t>
            </w:r>
          </w:p>
          <w:p w14:paraId="66283608" w14:textId="77777777" w:rsidR="00CA04E9" w:rsidRPr="00A04EE7" w:rsidRDefault="00CA04E9" w:rsidP="00390782">
            <w:pPr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Ul. 3 Maja 1/3</w:t>
            </w:r>
          </w:p>
          <w:p w14:paraId="2FADC51F" w14:textId="77777777" w:rsidR="00CA04E9" w:rsidRPr="00A04EE7" w:rsidRDefault="00CA04E9" w:rsidP="00390782">
            <w:pPr>
              <w:spacing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36-030 Błażowa</w:t>
            </w:r>
          </w:p>
        </w:tc>
        <w:tc>
          <w:tcPr>
            <w:tcW w:w="2976" w:type="dxa"/>
            <w:shd w:val="clear" w:color="auto" w:fill="auto"/>
          </w:tcPr>
          <w:p w14:paraId="38700589" w14:textId="77777777" w:rsidR="00CA04E9" w:rsidRPr="00A04EE7" w:rsidRDefault="00CA04E9" w:rsidP="00390782">
            <w:pPr>
              <w:spacing w:before="40" w:after="40"/>
              <w:jc w:val="center"/>
              <w:rPr>
                <w:sz w:val="22"/>
                <w:szCs w:val="22"/>
              </w:rPr>
            </w:pPr>
          </w:p>
          <w:p w14:paraId="2A75F525" w14:textId="77777777" w:rsidR="00CA04E9" w:rsidRPr="00A04EE7" w:rsidRDefault="00CA04E9" w:rsidP="00390782">
            <w:pPr>
              <w:spacing w:before="40" w:after="40"/>
              <w:jc w:val="center"/>
              <w:rPr>
                <w:sz w:val="22"/>
                <w:szCs w:val="22"/>
              </w:rPr>
            </w:pPr>
          </w:p>
          <w:p w14:paraId="3C91395A" w14:textId="13471ED1" w:rsidR="00CA04E9" w:rsidRPr="00A04EE7" w:rsidRDefault="00CA04E9" w:rsidP="00390782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5210B5" w14:textId="77777777" w:rsidR="00CA04E9" w:rsidRPr="00A04EE7" w:rsidRDefault="00CA04E9" w:rsidP="00390782">
            <w:pPr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*)</w:t>
            </w:r>
          </w:p>
        </w:tc>
      </w:tr>
      <w:tr w:rsidR="00CA04E9" w:rsidRPr="00A04EE7" w14:paraId="7904AEEE" w14:textId="77777777" w:rsidTr="00390782">
        <w:tc>
          <w:tcPr>
            <w:tcW w:w="2169" w:type="dxa"/>
            <w:shd w:val="clear" w:color="auto" w:fill="auto"/>
          </w:tcPr>
          <w:p w14:paraId="23F54AE6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dostawa sprzętu foto-wideo do Centrum Mediów AGH - DE-dzp.272-178/24</w:t>
            </w:r>
          </w:p>
        </w:tc>
        <w:tc>
          <w:tcPr>
            <w:tcW w:w="2793" w:type="dxa"/>
            <w:shd w:val="clear" w:color="auto" w:fill="auto"/>
          </w:tcPr>
          <w:p w14:paraId="14471B45" w14:textId="77777777" w:rsidR="00CA04E9" w:rsidRPr="00A04EE7" w:rsidRDefault="00CA04E9" w:rsidP="0039078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04EE7">
              <w:rPr>
                <w:b/>
                <w:bCs/>
                <w:sz w:val="22"/>
                <w:szCs w:val="22"/>
              </w:rPr>
              <w:t>MM MARKET MAŁGORZATA MAŁECKA</w:t>
            </w:r>
          </w:p>
          <w:p w14:paraId="06EDE503" w14:textId="6CDA35C0" w:rsidR="00CA04E9" w:rsidRPr="00A04EE7" w:rsidRDefault="00CA04E9" w:rsidP="00390782">
            <w:pPr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Ul. S</w:t>
            </w:r>
            <w:r w:rsidR="0063071D">
              <w:rPr>
                <w:sz w:val="22"/>
                <w:szCs w:val="22"/>
              </w:rPr>
              <w:t>załwiowa</w:t>
            </w:r>
            <w:r w:rsidRPr="00A04EE7">
              <w:rPr>
                <w:sz w:val="22"/>
                <w:szCs w:val="22"/>
              </w:rPr>
              <w:t xml:space="preserve"> 51/A</w:t>
            </w:r>
          </w:p>
          <w:p w14:paraId="6F774761" w14:textId="77777777" w:rsidR="00CA04E9" w:rsidRPr="00A04EE7" w:rsidRDefault="00CA04E9" w:rsidP="00390782">
            <w:pPr>
              <w:spacing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03-167 Warszawa</w:t>
            </w:r>
          </w:p>
        </w:tc>
        <w:tc>
          <w:tcPr>
            <w:tcW w:w="2976" w:type="dxa"/>
            <w:shd w:val="clear" w:color="auto" w:fill="auto"/>
          </w:tcPr>
          <w:p w14:paraId="4DFA4348" w14:textId="77777777" w:rsidR="00CA04E9" w:rsidRPr="00A04EE7" w:rsidRDefault="00CA04E9" w:rsidP="00390782">
            <w:pPr>
              <w:spacing w:before="40" w:after="40"/>
              <w:jc w:val="center"/>
              <w:rPr>
                <w:sz w:val="22"/>
                <w:szCs w:val="22"/>
              </w:rPr>
            </w:pPr>
          </w:p>
          <w:p w14:paraId="14F4027E" w14:textId="77777777" w:rsidR="00CA04E9" w:rsidRPr="00A04EE7" w:rsidRDefault="00CA04E9" w:rsidP="00390782">
            <w:pPr>
              <w:spacing w:before="40" w:after="40"/>
              <w:jc w:val="center"/>
              <w:rPr>
                <w:sz w:val="22"/>
                <w:szCs w:val="22"/>
              </w:rPr>
            </w:pPr>
          </w:p>
          <w:p w14:paraId="70104D60" w14:textId="77777777" w:rsidR="00CA04E9" w:rsidRPr="00A04EE7" w:rsidRDefault="00CA04E9" w:rsidP="00390782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*)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753F28" w14:textId="77777777" w:rsidR="00CA04E9" w:rsidRPr="00A04EE7" w:rsidRDefault="00CA04E9" w:rsidP="00390782">
            <w:pPr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 xml:space="preserve">  *)</w:t>
            </w:r>
          </w:p>
        </w:tc>
      </w:tr>
      <w:tr w:rsidR="00CA04E9" w:rsidRPr="00A04EE7" w14:paraId="20492909" w14:textId="77777777" w:rsidTr="00390782">
        <w:tc>
          <w:tcPr>
            <w:tcW w:w="2169" w:type="dxa"/>
            <w:shd w:val="clear" w:color="auto" w:fill="auto"/>
          </w:tcPr>
          <w:p w14:paraId="43B7D2A7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dostawa sprzętu foto-wideo do Centrum Mediów AGH - DE-dzp.272-178/24</w:t>
            </w:r>
          </w:p>
        </w:tc>
        <w:tc>
          <w:tcPr>
            <w:tcW w:w="2793" w:type="dxa"/>
            <w:shd w:val="clear" w:color="auto" w:fill="auto"/>
          </w:tcPr>
          <w:p w14:paraId="7E19239C" w14:textId="77777777" w:rsidR="00CA04E9" w:rsidRPr="00A04EE7" w:rsidRDefault="00CA04E9" w:rsidP="0039078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04EE7">
              <w:rPr>
                <w:b/>
                <w:bCs/>
                <w:sz w:val="22"/>
                <w:szCs w:val="22"/>
              </w:rPr>
              <w:t>13p Sp. z o.o.</w:t>
            </w:r>
          </w:p>
          <w:p w14:paraId="25781ACC" w14:textId="77777777" w:rsidR="00CA04E9" w:rsidRPr="00A04EE7" w:rsidRDefault="00CA04E9" w:rsidP="00390782">
            <w:pPr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Ul. Tarnogajska 11-13</w:t>
            </w:r>
          </w:p>
          <w:p w14:paraId="0BA8D928" w14:textId="77777777" w:rsidR="00CA04E9" w:rsidRPr="00A04EE7" w:rsidRDefault="00CA04E9" w:rsidP="00390782">
            <w:pPr>
              <w:spacing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50-512 Wrocław</w:t>
            </w:r>
          </w:p>
        </w:tc>
        <w:tc>
          <w:tcPr>
            <w:tcW w:w="2976" w:type="dxa"/>
            <w:shd w:val="clear" w:color="auto" w:fill="auto"/>
          </w:tcPr>
          <w:p w14:paraId="679F8D39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1 - Cena – 60.00</w:t>
            </w:r>
          </w:p>
          <w:p w14:paraId="6EF9BEA9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Okres gwarancji - 20.00</w:t>
            </w:r>
          </w:p>
          <w:p w14:paraId="7E145C5E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286F77" w14:textId="77777777" w:rsidR="00CA04E9" w:rsidRPr="00A04EE7" w:rsidRDefault="00CA04E9" w:rsidP="00390782">
            <w:pPr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 xml:space="preserve">  100,00</w:t>
            </w:r>
          </w:p>
        </w:tc>
      </w:tr>
      <w:tr w:rsidR="00CA04E9" w:rsidRPr="00A04EE7" w14:paraId="16C5F147" w14:textId="77777777" w:rsidTr="00390782">
        <w:tc>
          <w:tcPr>
            <w:tcW w:w="2169" w:type="dxa"/>
            <w:shd w:val="clear" w:color="auto" w:fill="auto"/>
          </w:tcPr>
          <w:p w14:paraId="31B7FB0A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dostawa sprzętu foto-wideo do Centrum Mediów AGH - DE-dzp.272-178/24</w:t>
            </w:r>
          </w:p>
        </w:tc>
        <w:tc>
          <w:tcPr>
            <w:tcW w:w="2793" w:type="dxa"/>
            <w:shd w:val="clear" w:color="auto" w:fill="auto"/>
          </w:tcPr>
          <w:p w14:paraId="7A266E05" w14:textId="77777777" w:rsidR="00CA04E9" w:rsidRPr="00A04EE7" w:rsidRDefault="00CA04E9" w:rsidP="00390782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04EE7">
              <w:rPr>
                <w:b/>
                <w:bCs/>
                <w:sz w:val="22"/>
                <w:szCs w:val="22"/>
              </w:rPr>
              <w:t>Poke Yoke Marcin Szopa</w:t>
            </w:r>
          </w:p>
          <w:p w14:paraId="2F57A948" w14:textId="77777777" w:rsidR="00CA04E9" w:rsidRPr="00A04EE7" w:rsidRDefault="00CA04E9" w:rsidP="00390782">
            <w:pPr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Ul. Kwiaty Polne 2</w:t>
            </w:r>
          </w:p>
          <w:p w14:paraId="5106058C" w14:textId="77777777" w:rsidR="00CA04E9" w:rsidRPr="00A04EE7" w:rsidRDefault="00CA04E9" w:rsidP="00390782">
            <w:pPr>
              <w:spacing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32-087 Bibice</w:t>
            </w:r>
          </w:p>
        </w:tc>
        <w:tc>
          <w:tcPr>
            <w:tcW w:w="2976" w:type="dxa"/>
            <w:shd w:val="clear" w:color="auto" w:fill="auto"/>
          </w:tcPr>
          <w:p w14:paraId="6F0FB641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1 - Cena – 49.76</w:t>
            </w:r>
          </w:p>
          <w:p w14:paraId="48CFD91E" w14:textId="77777777" w:rsidR="00CA04E9" w:rsidRPr="00A04EE7" w:rsidRDefault="00CA04E9" w:rsidP="00390782">
            <w:pPr>
              <w:spacing w:before="40" w:after="40"/>
              <w:rPr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2 - Okres gwarancji - 5.00</w:t>
            </w:r>
          </w:p>
          <w:p w14:paraId="68C93753" w14:textId="77777777" w:rsidR="00CA04E9" w:rsidRPr="00A04EE7" w:rsidRDefault="00CA04E9" w:rsidP="0039078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>3 - Termin realizacji - 00.00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5C6CC8" w14:textId="77777777" w:rsidR="00CA04E9" w:rsidRPr="00A04EE7" w:rsidRDefault="00CA04E9" w:rsidP="00390782">
            <w:pPr>
              <w:jc w:val="center"/>
              <w:rPr>
                <w:color w:val="000000"/>
                <w:sz w:val="22"/>
                <w:szCs w:val="22"/>
              </w:rPr>
            </w:pPr>
            <w:r w:rsidRPr="00A04EE7">
              <w:rPr>
                <w:sz w:val="22"/>
                <w:szCs w:val="22"/>
              </w:rPr>
              <w:t xml:space="preserve">  54.76</w:t>
            </w:r>
          </w:p>
        </w:tc>
      </w:tr>
    </w:tbl>
    <w:p w14:paraId="086D980C" w14:textId="77777777" w:rsidR="002E2BE5" w:rsidRDefault="002E2BE5" w:rsidP="002E2BE5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4FC98FAC" w14:textId="66C45117" w:rsidR="002E2BE5" w:rsidRPr="002E2BE5" w:rsidRDefault="002E2BE5" w:rsidP="002E2BE5">
      <w:p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2E2BE5">
        <w:rPr>
          <w:rFonts w:eastAsia="Calibri"/>
          <w:sz w:val="22"/>
          <w:szCs w:val="22"/>
          <w:lang w:eastAsia="en-US"/>
        </w:rPr>
        <w:t xml:space="preserve">*) </w:t>
      </w:r>
      <w:r w:rsidRPr="002E2BE5">
        <w:rPr>
          <w:rFonts w:eastAsia="Calibri"/>
          <w:color w:val="000000"/>
          <w:sz w:val="22"/>
          <w:szCs w:val="22"/>
          <w:lang w:eastAsia="en-US"/>
        </w:rPr>
        <w:t>Zamawiający nie przyznawał punktów, ponieważ oferta została odrzucona</w:t>
      </w:r>
      <w:r>
        <w:rPr>
          <w:rFonts w:eastAsia="Calibri"/>
          <w:color w:val="000000"/>
          <w:sz w:val="22"/>
          <w:szCs w:val="22"/>
          <w:lang w:eastAsia="en-US"/>
        </w:rPr>
        <w:t>.</w:t>
      </w:r>
    </w:p>
    <w:p w14:paraId="37F93841" w14:textId="77777777" w:rsidR="008642B3" w:rsidRPr="00A04EE7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A04EE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567C00" w14:textId="77777777" w:rsidR="00877804" w:rsidRDefault="00877804">
      <w:r>
        <w:separator/>
      </w:r>
    </w:p>
  </w:endnote>
  <w:endnote w:type="continuationSeparator" w:id="0">
    <w:p w14:paraId="3881E8D1" w14:textId="77777777" w:rsidR="00877804" w:rsidRDefault="00877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EE86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DDD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E6BEB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2EE55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2AE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06D1F" w14:textId="77777777" w:rsidR="00877804" w:rsidRDefault="00877804">
      <w:r>
        <w:separator/>
      </w:r>
    </w:p>
  </w:footnote>
  <w:footnote w:type="continuationSeparator" w:id="0">
    <w:p w14:paraId="66F1744A" w14:textId="77777777" w:rsidR="00877804" w:rsidRDefault="00877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228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A96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1AD7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804"/>
    <w:rsid w:val="00022322"/>
    <w:rsid w:val="00042497"/>
    <w:rsid w:val="00053729"/>
    <w:rsid w:val="000C1E6F"/>
    <w:rsid w:val="000E4E56"/>
    <w:rsid w:val="001A1468"/>
    <w:rsid w:val="001B7815"/>
    <w:rsid w:val="00211A34"/>
    <w:rsid w:val="002B1E4F"/>
    <w:rsid w:val="002B6761"/>
    <w:rsid w:val="002D5A67"/>
    <w:rsid w:val="002E2BE5"/>
    <w:rsid w:val="002F601F"/>
    <w:rsid w:val="003445A0"/>
    <w:rsid w:val="003A0AFC"/>
    <w:rsid w:val="003B3B99"/>
    <w:rsid w:val="003D611C"/>
    <w:rsid w:val="00431C0B"/>
    <w:rsid w:val="00437CAD"/>
    <w:rsid w:val="004471B9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27061"/>
    <w:rsid w:val="0063071D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44332"/>
    <w:rsid w:val="008567C7"/>
    <w:rsid w:val="008642B3"/>
    <w:rsid w:val="00877804"/>
    <w:rsid w:val="008A6C10"/>
    <w:rsid w:val="008E5102"/>
    <w:rsid w:val="00915B9E"/>
    <w:rsid w:val="00952256"/>
    <w:rsid w:val="0097748A"/>
    <w:rsid w:val="009F0E5C"/>
    <w:rsid w:val="00A01B08"/>
    <w:rsid w:val="00A029B8"/>
    <w:rsid w:val="00A04EE7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4E9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974A3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9D381"/>
  <w15:chartTrackingRefBased/>
  <w15:docId w15:val="{B23A0430-067B-4E50-9EAD-E7A29C3C2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482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9</cp:revision>
  <cp:lastPrinted>1899-12-31T23:00:00Z</cp:lastPrinted>
  <dcterms:created xsi:type="dcterms:W3CDTF">2024-05-28T09:17:00Z</dcterms:created>
  <dcterms:modified xsi:type="dcterms:W3CDTF">2024-05-28T10:28:00Z</dcterms:modified>
</cp:coreProperties>
</file>