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79B86D" w14:textId="77777777" w:rsidR="00BC0643" w:rsidRPr="00EF06DA" w:rsidRDefault="00BC0643" w:rsidP="00BC0643">
      <w:pPr>
        <w:pStyle w:val="Nagwek"/>
        <w:rPr>
          <w:rFonts w:ascii="Verdana" w:hAnsi="Verdana"/>
          <w:b/>
          <w:sz w:val="16"/>
          <w:szCs w:val="16"/>
        </w:rPr>
      </w:pPr>
      <w:r w:rsidRPr="00EF06DA">
        <w:rPr>
          <w:rFonts w:ascii="Verdana" w:hAnsi="Verdana"/>
          <w:sz w:val="16"/>
          <w:szCs w:val="16"/>
        </w:rPr>
        <w:t xml:space="preserve">Znak Sprawy: </w:t>
      </w:r>
      <w:r w:rsidR="0027463E">
        <w:rPr>
          <w:rFonts w:ascii="Verdana" w:hAnsi="Verdana"/>
          <w:b/>
          <w:sz w:val="16"/>
          <w:szCs w:val="16"/>
        </w:rPr>
        <w:t>DE</w:t>
      </w:r>
      <w:r w:rsidRPr="00EF06DA">
        <w:rPr>
          <w:rFonts w:ascii="Verdana" w:hAnsi="Verdana"/>
          <w:b/>
          <w:sz w:val="16"/>
          <w:szCs w:val="16"/>
        </w:rPr>
        <w:t>-</w:t>
      </w:r>
      <w:r w:rsidR="0027463E">
        <w:rPr>
          <w:rFonts w:ascii="Verdana" w:hAnsi="Verdana"/>
          <w:b/>
          <w:sz w:val="16"/>
          <w:szCs w:val="16"/>
        </w:rPr>
        <w:t>d</w:t>
      </w:r>
      <w:r w:rsidRPr="00EF06DA">
        <w:rPr>
          <w:rFonts w:ascii="Verdana" w:hAnsi="Verdana"/>
          <w:b/>
          <w:sz w:val="16"/>
          <w:szCs w:val="16"/>
        </w:rPr>
        <w:t>zp.272-</w:t>
      </w:r>
      <w:r w:rsidR="00465D89">
        <w:rPr>
          <w:rFonts w:ascii="Verdana" w:hAnsi="Verdana"/>
          <w:b/>
          <w:sz w:val="16"/>
          <w:szCs w:val="16"/>
        </w:rPr>
        <w:t>2</w:t>
      </w:r>
      <w:r w:rsidR="00F86D90">
        <w:rPr>
          <w:rFonts w:ascii="Verdana" w:hAnsi="Verdana"/>
          <w:b/>
          <w:sz w:val="16"/>
          <w:szCs w:val="16"/>
        </w:rPr>
        <w:t>23</w:t>
      </w:r>
      <w:r w:rsidR="006362F2">
        <w:rPr>
          <w:rFonts w:ascii="Verdana" w:hAnsi="Verdana"/>
          <w:b/>
          <w:sz w:val="16"/>
          <w:szCs w:val="16"/>
        </w:rPr>
        <w:t>/24</w:t>
      </w:r>
    </w:p>
    <w:p w14:paraId="77A50808" w14:textId="77777777" w:rsidR="00B51E99" w:rsidRPr="00B51E99" w:rsidRDefault="00B51E99" w:rsidP="00BC0643">
      <w:pPr>
        <w:pStyle w:val="Nagwek"/>
        <w:rPr>
          <w:rFonts w:ascii="Verdana" w:hAnsi="Verdana"/>
          <w:sz w:val="18"/>
          <w:szCs w:val="18"/>
          <w:lang w:eastAsia="en-US"/>
        </w:rPr>
      </w:pPr>
    </w:p>
    <w:p w14:paraId="11322454" w14:textId="77777777" w:rsidR="00BC0643" w:rsidRPr="00B51E99" w:rsidRDefault="00BC0643" w:rsidP="00EF06DA">
      <w:pPr>
        <w:jc w:val="center"/>
        <w:rPr>
          <w:rFonts w:ascii="Verdana" w:hAnsi="Verdana"/>
          <w:b/>
          <w:sz w:val="18"/>
          <w:szCs w:val="18"/>
        </w:rPr>
      </w:pPr>
      <w:r w:rsidRPr="00B51E99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4BA86316" w14:textId="77777777" w:rsidR="00BC0643" w:rsidRPr="00B51E99" w:rsidRDefault="00BC0643" w:rsidP="00EF06DA">
      <w:pPr>
        <w:widowControl w:val="0"/>
        <w:adjustRightInd w:val="0"/>
        <w:jc w:val="center"/>
        <w:textAlignment w:val="baseline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…………………………………………………………………………………………………</w:t>
      </w:r>
    </w:p>
    <w:p w14:paraId="15EE2227" w14:textId="77777777" w:rsidR="00BC0643" w:rsidRPr="00EF06DA" w:rsidRDefault="00BC0643" w:rsidP="00BC0643">
      <w:pPr>
        <w:pStyle w:val="Tekstpodstawowywcity"/>
        <w:ind w:firstLine="0"/>
        <w:jc w:val="center"/>
        <w:rPr>
          <w:rFonts w:ascii="Verdana" w:hAnsi="Verdana"/>
          <w:i/>
          <w:sz w:val="16"/>
          <w:szCs w:val="16"/>
        </w:rPr>
      </w:pPr>
      <w:r w:rsidRPr="00EF06DA">
        <w:rPr>
          <w:rFonts w:ascii="Verdana" w:hAnsi="Verdana"/>
          <w:i/>
          <w:sz w:val="16"/>
          <w:szCs w:val="16"/>
        </w:rPr>
        <w:t>(pełna nazwa i adres Wykonawcy)</w:t>
      </w:r>
    </w:p>
    <w:p w14:paraId="6BA0FFDE" w14:textId="77777777" w:rsidR="00BC0643" w:rsidRPr="00EF06DA" w:rsidRDefault="00BC0643" w:rsidP="00BC0643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6"/>
          <w:szCs w:val="16"/>
        </w:rPr>
      </w:pPr>
    </w:p>
    <w:p w14:paraId="1A84CF5A" w14:textId="77777777" w:rsidR="00BC0643" w:rsidRPr="00B51E99" w:rsidRDefault="00BC0643" w:rsidP="00BC0643">
      <w:pPr>
        <w:pStyle w:val="Tekstpodstawowywcity"/>
        <w:spacing w:line="360" w:lineRule="auto"/>
        <w:ind w:firstLine="0"/>
        <w:rPr>
          <w:rFonts w:ascii="Verdana" w:hAnsi="Verdana"/>
          <w:b/>
          <w:bCs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B51E99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4137227" w14:textId="77777777" w:rsidR="00BC0643" w:rsidRPr="0045635A" w:rsidRDefault="00F86D90" w:rsidP="00BC064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F86D90">
        <w:rPr>
          <w:rFonts w:ascii="Arial" w:hAnsi="Arial" w:cs="Arial"/>
          <w:b/>
          <w:sz w:val="20"/>
          <w:szCs w:val="20"/>
        </w:rPr>
        <w:t>Dostawa komputera przenośnego dla WILiGZ DE.dzp.272-223/24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="00BC0643" w:rsidRPr="002D00F7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290F46CB" w14:textId="77777777" w:rsidR="002D00F7" w:rsidRPr="002D00F7" w:rsidRDefault="002D00F7" w:rsidP="002D00F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2D00F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2D00F7">
        <w:rPr>
          <w:rFonts w:ascii="Verdana" w:hAnsi="Verdana"/>
          <w:sz w:val="18"/>
          <w:szCs w:val="18"/>
        </w:rPr>
        <w:t xml:space="preserve"> </w:t>
      </w:r>
      <w:r w:rsidRPr="002D00F7">
        <w:rPr>
          <w:rFonts w:ascii="Verdana" w:hAnsi="Verdana"/>
          <w:b/>
          <w:bCs/>
          <w:sz w:val="18"/>
          <w:szCs w:val="18"/>
        </w:rPr>
        <w:t>art. 108 ust. 1 pkt 5)</w:t>
      </w:r>
      <w:r w:rsidRPr="002D00F7">
        <w:rPr>
          <w:rFonts w:ascii="Verdana" w:hAnsi="Verdana"/>
          <w:sz w:val="18"/>
          <w:szCs w:val="18"/>
        </w:rPr>
        <w:t xml:space="preserve">  ustawy z dnia 11 września 2019 roku - Prawo zamówień publicznych (Dz. U. z 202</w:t>
      </w:r>
      <w:r w:rsidR="00A81D2A">
        <w:rPr>
          <w:rFonts w:ascii="Verdana" w:hAnsi="Verdana"/>
          <w:sz w:val="18"/>
          <w:szCs w:val="18"/>
        </w:rPr>
        <w:t>3</w:t>
      </w:r>
      <w:r w:rsidRPr="002D00F7">
        <w:rPr>
          <w:rFonts w:ascii="Verdana" w:hAnsi="Verdana"/>
          <w:sz w:val="18"/>
          <w:szCs w:val="18"/>
        </w:rPr>
        <w:t xml:space="preserve">. poz. </w:t>
      </w:r>
      <w:r w:rsidR="00A81D2A">
        <w:rPr>
          <w:rFonts w:ascii="Verdana" w:hAnsi="Verdana"/>
          <w:sz w:val="18"/>
          <w:szCs w:val="18"/>
        </w:rPr>
        <w:t>1605</w:t>
      </w:r>
      <w:r w:rsidRPr="002D00F7">
        <w:rPr>
          <w:rFonts w:ascii="Verdana" w:hAnsi="Verdana"/>
          <w:sz w:val="18"/>
          <w:szCs w:val="18"/>
        </w:rPr>
        <w:t xml:space="preserve">) </w:t>
      </w:r>
      <w:r w:rsidRPr="002D00F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2D00F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2D00F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2D00F7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2D00F7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2D00F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A1BA0B4" w14:textId="77777777" w:rsidR="00BC0643" w:rsidRPr="002D00F7" w:rsidRDefault="00BC0643" w:rsidP="00BC0643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2D00F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0F0F3C2" w14:textId="77777777" w:rsidR="00BC0643" w:rsidRPr="002D00F7" w:rsidRDefault="00BC0643" w:rsidP="00BC0643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2D00F7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56C40F33" w14:textId="77777777" w:rsidR="002D00F7" w:rsidRPr="002D00F7" w:rsidRDefault="002D00F7" w:rsidP="002D00F7">
      <w:pPr>
        <w:pStyle w:val="Akapitzlist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 w:rsidRPr="002D00F7">
        <w:rPr>
          <w:rFonts w:ascii="Verdana" w:hAnsi="Verdana"/>
          <w:b/>
          <w:bCs/>
          <w:sz w:val="18"/>
          <w:szCs w:val="18"/>
        </w:rPr>
        <w:t>nie należy do jakiejkolwiek/ żadnej grupy kapitałowej.</w:t>
      </w:r>
    </w:p>
    <w:p w14:paraId="3A87FA6F" w14:textId="77777777" w:rsidR="00BC0643" w:rsidRPr="00B51E99" w:rsidRDefault="00BC0643" w:rsidP="00BC0643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D00F7">
        <w:rPr>
          <w:rFonts w:ascii="Verdana" w:eastAsia="Calibri" w:hAnsi="Verdana"/>
          <w:b/>
          <w:bCs/>
          <w:sz w:val="18"/>
          <w:szCs w:val="18"/>
          <w:lang w:eastAsia="en-US"/>
        </w:rPr>
        <w:t>nie należy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</w:t>
      </w:r>
      <w:r w:rsidR="00F64EC7" w:rsidRPr="002D00F7">
        <w:rPr>
          <w:rFonts w:ascii="Verdana" w:eastAsia="Calibri" w:hAnsi="Verdana"/>
          <w:sz w:val="18"/>
          <w:szCs w:val="18"/>
          <w:lang w:eastAsia="en-US"/>
        </w:rPr>
        <w:t>1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r. poz. </w:t>
      </w:r>
      <w:r w:rsidR="00F64EC7" w:rsidRPr="002D00F7">
        <w:rPr>
          <w:rFonts w:ascii="Verdana" w:eastAsia="Calibri" w:hAnsi="Verdana"/>
          <w:sz w:val="18"/>
          <w:szCs w:val="18"/>
          <w:lang w:eastAsia="en-US"/>
        </w:rPr>
        <w:t>275</w:t>
      </w:r>
      <w:r w:rsidRPr="002D00F7">
        <w:rPr>
          <w:rFonts w:ascii="Verdana" w:eastAsia="Calibri" w:hAnsi="Verdana"/>
          <w:sz w:val="18"/>
          <w:szCs w:val="18"/>
          <w:lang w:eastAsia="en-US"/>
        </w:rPr>
        <w:t xml:space="preserve"> z późn. zm.) w stosunku do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Wykonawców, którzy złożyli odrębne oferty, w niniejszym postępowaniu o udzielenie zamówienia publicznego.</w:t>
      </w:r>
    </w:p>
    <w:p w14:paraId="0D9F452D" w14:textId="77777777" w:rsidR="00BC0643" w:rsidRPr="00B51E99" w:rsidRDefault="00BC0643" w:rsidP="006E4146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eastAsia="Calibri" w:hAnsi="Verdana"/>
          <w:b/>
          <w:bCs/>
          <w:sz w:val="18"/>
          <w:szCs w:val="18"/>
          <w:lang w:eastAsia="en-US"/>
        </w:rPr>
        <w:t>należy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do tej samej grupy kapitałowej, w rozumieniu ustawy z dnia 16 lutego 2007 r. o ochronie konkurencji i konsumentów (t. j. Dz. U. z 202</w:t>
      </w:r>
      <w:r w:rsidR="00F64EC7">
        <w:rPr>
          <w:rFonts w:ascii="Verdana" w:eastAsia="Calibri" w:hAnsi="Verdana"/>
          <w:sz w:val="18"/>
          <w:szCs w:val="18"/>
          <w:lang w:eastAsia="en-US"/>
        </w:rPr>
        <w:t>1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r. poz. </w:t>
      </w:r>
      <w:r w:rsidR="00F64EC7">
        <w:rPr>
          <w:rFonts w:ascii="Verdana" w:eastAsia="Calibri" w:hAnsi="Verdana"/>
          <w:sz w:val="18"/>
          <w:szCs w:val="18"/>
          <w:lang w:eastAsia="en-US"/>
        </w:rPr>
        <w:t>275</w:t>
      </w:r>
      <w:r w:rsidRPr="00B51E99">
        <w:rPr>
          <w:rFonts w:ascii="Verdana" w:eastAsia="Calibri" w:hAnsi="Verdana"/>
          <w:sz w:val="18"/>
          <w:szCs w:val="18"/>
          <w:lang w:eastAsia="en-US"/>
        </w:rPr>
        <w:t xml:space="preserve">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C0643" w:rsidRPr="00B51E99" w14:paraId="06B110B6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D8273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24AF9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2FA16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C0643" w:rsidRPr="00B51E99" w14:paraId="403CA519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ACD1D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B7D0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77E14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C0643" w:rsidRPr="00B51E99" w14:paraId="00FC3E23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69622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7F54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7F6C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C0643" w:rsidRPr="00B51E99" w14:paraId="76F27B59" w14:textId="77777777" w:rsidTr="00BC064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86768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51E99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DE71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7C4E" w14:textId="77777777" w:rsidR="00BC0643" w:rsidRPr="00B51E99" w:rsidRDefault="00BC0643" w:rsidP="006E4146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F72FC51" w14:textId="77777777" w:rsidR="00BC0643" w:rsidRPr="00B51E99" w:rsidRDefault="00BC0643" w:rsidP="006E4146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09469A5A" w14:textId="77777777" w:rsidR="00BC0643" w:rsidRPr="00B51E99" w:rsidRDefault="00BC0643" w:rsidP="006E4146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749C29E3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25FFD656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2CE783B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25E76B38" w14:textId="77777777" w:rsidR="00886349" w:rsidRDefault="00886349" w:rsidP="006E414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A08F985" w14:textId="77777777" w:rsidR="00BC0643" w:rsidRPr="00B51E99" w:rsidRDefault="00BC0643" w:rsidP="006E4146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51E99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B51E99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0559234F" w14:textId="77777777" w:rsidR="00BC0643" w:rsidRPr="00B51E99" w:rsidRDefault="00BC0643" w:rsidP="006E4146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47AC45D2" w14:textId="77777777" w:rsidR="00B51E99" w:rsidRPr="003A2B07" w:rsidRDefault="00BC0643" w:rsidP="006E414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</w:pPr>
      <w:r w:rsidRPr="003A2B07">
        <w:rPr>
          <w:rFonts w:ascii="Verdana" w:hAnsi="Verdana" w:cs="Calibri"/>
          <w:color w:val="FF0000"/>
          <w:sz w:val="16"/>
          <w:szCs w:val="16"/>
          <w:lang w:eastAsia="zh-CN"/>
        </w:rPr>
        <w:t>Oświadczenie</w:t>
      </w:r>
      <w:r w:rsidR="00B51E99" w:rsidRPr="003A2B07"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  <w:t xml:space="preserve"> należy sporządzić w postaci elektronicznej i podpisać kwalifikowanym</w:t>
      </w:r>
    </w:p>
    <w:p w14:paraId="36FF6501" w14:textId="77777777" w:rsidR="00BC0643" w:rsidRPr="003A2B07" w:rsidRDefault="00B51E99" w:rsidP="006E4146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6"/>
          <w:szCs w:val="16"/>
          <w:lang w:eastAsia="zh-CN"/>
        </w:rPr>
      </w:pPr>
      <w:r w:rsidRPr="003A2B07"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  <w:t>podpisem elektronicznym</w:t>
      </w:r>
    </w:p>
    <w:sectPr w:rsidR="00BC0643" w:rsidRPr="003A2B07" w:rsidSect="005908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59602A" w14:textId="77777777" w:rsidR="00590872" w:rsidRDefault="00590872">
      <w:pPr>
        <w:spacing w:after="0" w:line="240" w:lineRule="auto"/>
      </w:pPr>
      <w:r>
        <w:separator/>
      </w:r>
    </w:p>
  </w:endnote>
  <w:endnote w:type="continuationSeparator" w:id="0">
    <w:p w14:paraId="44A07578" w14:textId="77777777" w:rsidR="00590872" w:rsidRDefault="00590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1BE0F" w14:textId="77777777" w:rsidR="00074F93" w:rsidRDefault="003D1274" w:rsidP="00074F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451818" w14:textId="77777777" w:rsidR="00074F93" w:rsidRDefault="00074F93" w:rsidP="00074F9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20A9F" w14:textId="77777777" w:rsidR="00074F93" w:rsidRDefault="00074F93" w:rsidP="00074F93">
    <w:pPr>
      <w:pStyle w:val="Stopka"/>
      <w:framePr w:wrap="around" w:vAnchor="text" w:hAnchor="margin" w:xAlign="right" w:y="1"/>
      <w:rPr>
        <w:rStyle w:val="Numerstrony"/>
      </w:rPr>
    </w:pPr>
  </w:p>
  <w:p w14:paraId="355E5452" w14:textId="77777777" w:rsidR="00074F93" w:rsidRDefault="00074F93" w:rsidP="00074F93">
    <w:pPr>
      <w:pStyle w:val="Stopka"/>
      <w:tabs>
        <w:tab w:val="clear" w:pos="4536"/>
      </w:tabs>
      <w:jc w:val="center"/>
    </w:pPr>
    <w:r>
      <w:rPr>
        <w:noProof/>
      </w:rPr>
      <w:pict w14:anchorId="5131BB6E">
        <v:line id="_x0000_s1025" style="position:absolute;left:0;text-align:left;z-index:251657728" from="-3.85pt,8.7pt" to="455.15pt,8.7pt"/>
      </w:pict>
    </w:r>
  </w:p>
  <w:p w14:paraId="7ED5B077" w14:textId="77777777" w:rsidR="00074F93" w:rsidRDefault="003D1274" w:rsidP="00074F93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F735AF" w14:textId="77777777" w:rsidR="00074F93" w:rsidRDefault="00074F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08160C" w14:textId="77777777" w:rsidR="00590872" w:rsidRDefault="00590872">
      <w:pPr>
        <w:spacing w:after="0" w:line="240" w:lineRule="auto"/>
      </w:pPr>
      <w:r>
        <w:separator/>
      </w:r>
    </w:p>
  </w:footnote>
  <w:footnote w:type="continuationSeparator" w:id="0">
    <w:p w14:paraId="7A114BAD" w14:textId="77777777" w:rsidR="00590872" w:rsidRDefault="005908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F8039" w14:textId="77777777" w:rsidR="00074F93" w:rsidRDefault="00074F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B2D76" w14:textId="77777777" w:rsidR="00074F93" w:rsidRDefault="00074F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AD662" w14:textId="77777777" w:rsidR="00074F93" w:rsidRDefault="00074F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59993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2141263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6FC"/>
    <w:rsid w:val="00004860"/>
    <w:rsid w:val="00046872"/>
    <w:rsid w:val="000518CD"/>
    <w:rsid w:val="000563B7"/>
    <w:rsid w:val="0007109A"/>
    <w:rsid w:val="00074F93"/>
    <w:rsid w:val="000B6968"/>
    <w:rsid w:val="000E31D8"/>
    <w:rsid w:val="000E6C60"/>
    <w:rsid w:val="00125827"/>
    <w:rsid w:val="001326B2"/>
    <w:rsid w:val="001A0DA2"/>
    <w:rsid w:val="001F4E82"/>
    <w:rsid w:val="00212487"/>
    <w:rsid w:val="00230956"/>
    <w:rsid w:val="00237270"/>
    <w:rsid w:val="002673C6"/>
    <w:rsid w:val="0027463E"/>
    <w:rsid w:val="00285E58"/>
    <w:rsid w:val="002C3A4B"/>
    <w:rsid w:val="002D00F7"/>
    <w:rsid w:val="002D6B61"/>
    <w:rsid w:val="0036142A"/>
    <w:rsid w:val="003846B4"/>
    <w:rsid w:val="003A2B07"/>
    <w:rsid w:val="003D1274"/>
    <w:rsid w:val="003D642A"/>
    <w:rsid w:val="004163F2"/>
    <w:rsid w:val="00420EEC"/>
    <w:rsid w:val="00422DC2"/>
    <w:rsid w:val="00430A9F"/>
    <w:rsid w:val="00430D6D"/>
    <w:rsid w:val="00437EBB"/>
    <w:rsid w:val="0045635A"/>
    <w:rsid w:val="00465D89"/>
    <w:rsid w:val="004763A8"/>
    <w:rsid w:val="004C7E48"/>
    <w:rsid w:val="004E39BC"/>
    <w:rsid w:val="004F312C"/>
    <w:rsid w:val="004F551C"/>
    <w:rsid w:val="005056FC"/>
    <w:rsid w:val="00545A23"/>
    <w:rsid w:val="00553E11"/>
    <w:rsid w:val="005741C5"/>
    <w:rsid w:val="00590872"/>
    <w:rsid w:val="005B6A55"/>
    <w:rsid w:val="005D2589"/>
    <w:rsid w:val="005E5BD1"/>
    <w:rsid w:val="0061344B"/>
    <w:rsid w:val="00623F70"/>
    <w:rsid w:val="006362F2"/>
    <w:rsid w:val="00657AA8"/>
    <w:rsid w:val="00682985"/>
    <w:rsid w:val="0068341A"/>
    <w:rsid w:val="006B11DA"/>
    <w:rsid w:val="006B292E"/>
    <w:rsid w:val="006E1835"/>
    <w:rsid w:val="006E4146"/>
    <w:rsid w:val="00756BEE"/>
    <w:rsid w:val="00786CC0"/>
    <w:rsid w:val="007E2270"/>
    <w:rsid w:val="007F7894"/>
    <w:rsid w:val="008621D0"/>
    <w:rsid w:val="00863610"/>
    <w:rsid w:val="00886349"/>
    <w:rsid w:val="008A05FA"/>
    <w:rsid w:val="009247ED"/>
    <w:rsid w:val="00927537"/>
    <w:rsid w:val="0093180B"/>
    <w:rsid w:val="009630DB"/>
    <w:rsid w:val="009703FC"/>
    <w:rsid w:val="009A7B11"/>
    <w:rsid w:val="00A32C44"/>
    <w:rsid w:val="00A81D2A"/>
    <w:rsid w:val="00AC03E8"/>
    <w:rsid w:val="00AC2C83"/>
    <w:rsid w:val="00AE73C6"/>
    <w:rsid w:val="00B51E99"/>
    <w:rsid w:val="00B60334"/>
    <w:rsid w:val="00B62B64"/>
    <w:rsid w:val="00B72177"/>
    <w:rsid w:val="00B81632"/>
    <w:rsid w:val="00BC0643"/>
    <w:rsid w:val="00BC579B"/>
    <w:rsid w:val="00C672CB"/>
    <w:rsid w:val="00CB78C5"/>
    <w:rsid w:val="00CC7A8B"/>
    <w:rsid w:val="00D137A1"/>
    <w:rsid w:val="00D52164"/>
    <w:rsid w:val="00D70839"/>
    <w:rsid w:val="00DA0FC3"/>
    <w:rsid w:val="00DB3F43"/>
    <w:rsid w:val="00DD6EF0"/>
    <w:rsid w:val="00E07E15"/>
    <w:rsid w:val="00E2023A"/>
    <w:rsid w:val="00E26981"/>
    <w:rsid w:val="00E412FD"/>
    <w:rsid w:val="00E45C0D"/>
    <w:rsid w:val="00E67EFE"/>
    <w:rsid w:val="00EA3637"/>
    <w:rsid w:val="00EB0E1F"/>
    <w:rsid w:val="00EC0A59"/>
    <w:rsid w:val="00EF06DA"/>
    <w:rsid w:val="00F0447C"/>
    <w:rsid w:val="00F64EC7"/>
    <w:rsid w:val="00F85EA7"/>
    <w:rsid w:val="00F86025"/>
    <w:rsid w:val="00F8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4B94DDC2"/>
  <w15:docId w15:val="{DD97C36F-F2D7-45FD-9862-19888C7B3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BC064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6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96ECB-009D-41D5-90E5-07270AF7F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Lucyna Śliwa-Naporowska</cp:lastModifiedBy>
  <cp:revision>2</cp:revision>
  <cp:lastPrinted>2024-01-16T12:07:00Z</cp:lastPrinted>
  <dcterms:created xsi:type="dcterms:W3CDTF">2024-05-09T13:57:00Z</dcterms:created>
  <dcterms:modified xsi:type="dcterms:W3CDTF">2024-05-09T13:57:00Z</dcterms:modified>
</cp:coreProperties>
</file>