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01E75" w14:textId="50F1E8D9" w:rsidR="008D2AB8" w:rsidRPr="00250791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b w:val="0"/>
          <w:sz w:val="22"/>
          <w:szCs w:val="22"/>
        </w:rPr>
        <w:tab/>
      </w:r>
      <w:r w:rsidRPr="0025079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50791">
        <w:rPr>
          <w:rFonts w:ascii="Times New Roman" w:hAnsi="Times New Roman"/>
          <w:sz w:val="22"/>
          <w:szCs w:val="22"/>
        </w:rPr>
        <w:t>1</w:t>
      </w:r>
    </w:p>
    <w:p w14:paraId="4E8D2F77" w14:textId="77777777" w:rsidR="008D2AB8" w:rsidRPr="0025079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962D494" w14:textId="77777777" w:rsidR="008D2AB8" w:rsidRPr="0025079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>FORMULARZ OFERTY</w:t>
      </w:r>
    </w:p>
    <w:p w14:paraId="7F81FE44" w14:textId="77777777" w:rsidR="008D2AB8" w:rsidRPr="0025079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7ACC7B2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NAZWA WYKONAWCY:……………………………………………………………………..</w:t>
      </w:r>
    </w:p>
    <w:p w14:paraId="1A75EAD5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8BEA7D3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ADRES:………………………………………………………………………………………….</w:t>
      </w:r>
    </w:p>
    <w:p w14:paraId="05391735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A3BFFA7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TEL.………………………………………………………………………………………………</w:t>
      </w:r>
    </w:p>
    <w:p w14:paraId="6ACB9ABC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FAX ……………………………………………………………………………………………..</w:t>
      </w:r>
    </w:p>
    <w:p w14:paraId="1FFBFBE2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E-MAIL…………………………………………………………………………………………..</w:t>
      </w:r>
    </w:p>
    <w:p w14:paraId="20FAE1FF" w14:textId="77777777" w:rsidR="00552A5F" w:rsidRPr="00250791" w:rsidRDefault="00552A5F" w:rsidP="00552A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NIP…………………………………. REGON:……………………………………………….....</w:t>
      </w:r>
    </w:p>
    <w:p w14:paraId="53BCC5C2" w14:textId="77777777" w:rsidR="00552A5F" w:rsidRPr="00250791" w:rsidRDefault="00552A5F" w:rsidP="00552A5F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50791">
        <w:rPr>
          <w:sz w:val="22"/>
          <w:szCs w:val="22"/>
        </w:rPr>
        <w:t>BANK/ NR KONTA …………………………………………………………………………….</w:t>
      </w:r>
    </w:p>
    <w:p w14:paraId="0BFB8051" w14:textId="77777777" w:rsidR="00552A5F" w:rsidRPr="00250791" w:rsidRDefault="00552A5F" w:rsidP="00552A5F">
      <w:pPr>
        <w:spacing w:line="360" w:lineRule="auto"/>
        <w:rPr>
          <w:sz w:val="22"/>
          <w:szCs w:val="22"/>
        </w:rPr>
      </w:pPr>
      <w:r w:rsidRPr="00250791">
        <w:rPr>
          <w:sz w:val="22"/>
          <w:szCs w:val="22"/>
        </w:rPr>
        <w:t>Do: Nazwa i siedziba Zamawiającego:</w:t>
      </w:r>
    </w:p>
    <w:p w14:paraId="4A7658ED" w14:textId="77777777" w:rsidR="00552A5F" w:rsidRPr="00250791" w:rsidRDefault="00552A5F" w:rsidP="00552A5F">
      <w:pPr>
        <w:ind w:right="-110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>Akademia Górniczo - Hutnicza</w:t>
      </w:r>
    </w:p>
    <w:p w14:paraId="393E4A19" w14:textId="77777777" w:rsidR="00552A5F" w:rsidRPr="00250791" w:rsidRDefault="00552A5F" w:rsidP="00552A5F">
      <w:pPr>
        <w:ind w:right="-110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>im. Stanisława Staszica w Krakowie</w:t>
      </w:r>
    </w:p>
    <w:p w14:paraId="25AD7E4B" w14:textId="77777777" w:rsidR="00552A5F" w:rsidRPr="00250791" w:rsidRDefault="00552A5F" w:rsidP="00552A5F">
      <w:pPr>
        <w:ind w:right="-110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 xml:space="preserve">Dział Zamówień Publicznych  </w:t>
      </w:r>
    </w:p>
    <w:p w14:paraId="0BD2DB97" w14:textId="77777777" w:rsidR="00552A5F" w:rsidRPr="00250791" w:rsidRDefault="00552A5F" w:rsidP="00552A5F">
      <w:pPr>
        <w:ind w:right="-110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 xml:space="preserve">Al. Mickiewicza 30 </w:t>
      </w:r>
    </w:p>
    <w:p w14:paraId="333EE940" w14:textId="77777777" w:rsidR="00552A5F" w:rsidRPr="00250791" w:rsidRDefault="00552A5F" w:rsidP="00552A5F">
      <w:pPr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 xml:space="preserve">30-059 Kraków,  </w:t>
      </w:r>
    </w:p>
    <w:p w14:paraId="0F871B56" w14:textId="77777777" w:rsidR="00552A5F" w:rsidRPr="00250791" w:rsidRDefault="00552A5F" w:rsidP="00552A5F">
      <w:pPr>
        <w:ind w:firstLine="3969"/>
        <w:rPr>
          <w:b/>
          <w:sz w:val="22"/>
          <w:szCs w:val="22"/>
        </w:rPr>
      </w:pPr>
    </w:p>
    <w:p w14:paraId="4D3078F9" w14:textId="7CB81EAD" w:rsidR="00552A5F" w:rsidRPr="00250791" w:rsidRDefault="00552A5F" w:rsidP="00552A5F">
      <w:pPr>
        <w:widowControl w:val="0"/>
        <w:ind w:right="1"/>
        <w:jc w:val="both"/>
        <w:rPr>
          <w:sz w:val="22"/>
          <w:szCs w:val="22"/>
        </w:rPr>
      </w:pPr>
      <w:r w:rsidRPr="00250791">
        <w:rPr>
          <w:sz w:val="22"/>
          <w:szCs w:val="22"/>
        </w:rPr>
        <w:t xml:space="preserve">Przystępując do postępowania o udzielenie zamówienia publicznego, którego przedmiotem jest </w:t>
      </w:r>
      <w:r w:rsidR="00710A1A" w:rsidRPr="00250791">
        <w:rPr>
          <w:b/>
          <w:sz w:val="22"/>
          <w:szCs w:val="22"/>
        </w:rPr>
        <w:t>Dostawa i montaż mebli oraz krzeseł do pomieszczenia 7 i 7A w pawilonie C-2 AGH w Krakowie - DE-dzp.272-248/24</w:t>
      </w:r>
      <w:r w:rsidRPr="00250791">
        <w:rPr>
          <w:b/>
          <w:sz w:val="22"/>
          <w:szCs w:val="22"/>
        </w:rPr>
        <w:t xml:space="preserve">, </w:t>
      </w:r>
      <w:r w:rsidRPr="00250791">
        <w:rPr>
          <w:sz w:val="22"/>
          <w:szCs w:val="22"/>
        </w:rPr>
        <w:t>oferuję realizację przedmiotu zamówienia, zgodnie z zasadami określonymi w specyfikacji warunków zamówienia.</w:t>
      </w:r>
    </w:p>
    <w:p w14:paraId="579DD447" w14:textId="77777777" w:rsidR="00552A5F" w:rsidRPr="00250791" w:rsidRDefault="00552A5F" w:rsidP="00552A5F">
      <w:pPr>
        <w:tabs>
          <w:tab w:val="right" w:pos="9000"/>
        </w:tabs>
        <w:rPr>
          <w:sz w:val="22"/>
          <w:szCs w:val="22"/>
        </w:rPr>
      </w:pPr>
    </w:p>
    <w:p w14:paraId="5CE5903E" w14:textId="61B112F9" w:rsidR="00552A5F" w:rsidRPr="00250791" w:rsidRDefault="00552A5F" w:rsidP="00552A5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>Cena netto</w:t>
      </w:r>
      <w:r w:rsidR="00710A1A" w:rsidRPr="00250791">
        <w:rPr>
          <w:b/>
          <w:sz w:val="22"/>
          <w:szCs w:val="22"/>
        </w:rPr>
        <w:t xml:space="preserve"> za całość zamówienia</w:t>
      </w:r>
      <w:r w:rsidRPr="00250791">
        <w:rPr>
          <w:b/>
          <w:sz w:val="22"/>
          <w:szCs w:val="22"/>
        </w:rPr>
        <w:t>:   ......................................................................... PLN</w:t>
      </w:r>
    </w:p>
    <w:p w14:paraId="6DDB7C4D" w14:textId="77777777" w:rsidR="00552A5F" w:rsidRPr="00250791" w:rsidRDefault="00552A5F" w:rsidP="00552A5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83C97C0" w14:textId="392F0118" w:rsidR="00552A5F" w:rsidRPr="00250791" w:rsidRDefault="00552A5F" w:rsidP="00552A5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>Cena brutto</w:t>
      </w:r>
      <w:r w:rsidR="00710A1A" w:rsidRPr="00250791">
        <w:rPr>
          <w:b/>
          <w:sz w:val="22"/>
          <w:szCs w:val="22"/>
        </w:rPr>
        <w:t xml:space="preserve"> za całość zamówienia</w:t>
      </w:r>
      <w:r w:rsidRPr="00250791">
        <w:rPr>
          <w:b/>
          <w:sz w:val="22"/>
          <w:szCs w:val="22"/>
        </w:rPr>
        <w:t>: ......................................................................... PLN</w:t>
      </w:r>
    </w:p>
    <w:p w14:paraId="67966B4D" w14:textId="77777777" w:rsidR="00552A5F" w:rsidRPr="00250791" w:rsidRDefault="00552A5F" w:rsidP="00552A5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09F5EEA" w14:textId="77777777" w:rsidR="00552A5F" w:rsidRPr="00250791" w:rsidRDefault="00552A5F" w:rsidP="00552A5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50791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4D08E6BD" w14:textId="77777777" w:rsidR="00552A5F" w:rsidRPr="00250791" w:rsidRDefault="00552A5F" w:rsidP="00552A5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988AF2F" w14:textId="77777777" w:rsidR="00552A5F" w:rsidRPr="00250791" w:rsidRDefault="00552A5F" w:rsidP="00552A5F">
      <w:pPr>
        <w:widowControl w:val="0"/>
        <w:spacing w:line="360" w:lineRule="auto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>Powyższa cena zawiera podatek VAT w wysokości .......... % tj. ……………………. PLN</w:t>
      </w:r>
    </w:p>
    <w:p w14:paraId="3BB585B3" w14:textId="052E9BFF" w:rsidR="00552A5F" w:rsidRPr="00250791" w:rsidRDefault="00552A5F" w:rsidP="00552A5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 xml:space="preserve">Termin realizacji umowy: </w:t>
      </w:r>
      <w:r w:rsidRPr="00250791">
        <w:rPr>
          <w:b/>
          <w:bCs/>
          <w:sz w:val="22"/>
          <w:szCs w:val="22"/>
        </w:rPr>
        <w:t xml:space="preserve">do </w:t>
      </w:r>
      <w:r w:rsidR="00710A1A" w:rsidRPr="00250791">
        <w:rPr>
          <w:b/>
          <w:bCs/>
          <w:sz w:val="22"/>
          <w:szCs w:val="22"/>
        </w:rPr>
        <w:t>35</w:t>
      </w:r>
      <w:r w:rsidRPr="00250791">
        <w:rPr>
          <w:b/>
          <w:bCs/>
          <w:sz w:val="22"/>
          <w:szCs w:val="22"/>
        </w:rPr>
        <w:t xml:space="preserve"> dni od daty podpisania umowy.</w:t>
      </w:r>
    </w:p>
    <w:p w14:paraId="3DD705E2" w14:textId="7464538B" w:rsidR="00552A5F" w:rsidRPr="00250791" w:rsidRDefault="00552A5F" w:rsidP="00552A5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 xml:space="preserve">Okres udzielonej gwarancji na </w:t>
      </w:r>
      <w:r w:rsidR="00710A1A" w:rsidRPr="00250791">
        <w:rPr>
          <w:b/>
          <w:sz w:val="22"/>
          <w:szCs w:val="22"/>
        </w:rPr>
        <w:t>meble oraz ich montaż</w:t>
      </w:r>
      <w:r w:rsidRPr="00250791">
        <w:rPr>
          <w:b/>
          <w:sz w:val="22"/>
          <w:szCs w:val="22"/>
        </w:rPr>
        <w:t>:</w:t>
      </w:r>
      <w:r w:rsidRPr="00250791">
        <w:rPr>
          <w:sz w:val="22"/>
          <w:szCs w:val="22"/>
        </w:rPr>
        <w:t xml:space="preserve"> </w:t>
      </w:r>
      <w:r w:rsidRPr="00250791">
        <w:rPr>
          <w:b/>
          <w:bCs/>
          <w:sz w:val="22"/>
          <w:szCs w:val="22"/>
        </w:rPr>
        <w:t>………… miesięcy</w:t>
      </w:r>
      <w:r w:rsidRPr="00250791">
        <w:rPr>
          <w:sz w:val="22"/>
          <w:szCs w:val="22"/>
        </w:rPr>
        <w:t xml:space="preserve"> (</w:t>
      </w:r>
      <w:r w:rsidRPr="00250791">
        <w:rPr>
          <w:i/>
          <w:sz w:val="22"/>
          <w:szCs w:val="22"/>
        </w:rPr>
        <w:t>kryterium oceny ofert)</w:t>
      </w:r>
    </w:p>
    <w:p w14:paraId="7D09917B" w14:textId="77777777" w:rsidR="00552A5F" w:rsidRPr="00250791" w:rsidRDefault="00552A5F" w:rsidP="00552A5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5079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50791">
        <w:rPr>
          <w:b/>
          <w:sz w:val="22"/>
          <w:szCs w:val="22"/>
        </w:rPr>
        <w:t xml:space="preserve"> TAK/NIE</w:t>
      </w:r>
    </w:p>
    <w:p w14:paraId="731F087A" w14:textId="77777777" w:rsidR="00552A5F" w:rsidRPr="00250791" w:rsidRDefault="00552A5F" w:rsidP="00552A5F">
      <w:pPr>
        <w:ind w:right="-47"/>
        <w:jc w:val="both"/>
        <w:rPr>
          <w:b/>
          <w:sz w:val="22"/>
          <w:szCs w:val="22"/>
        </w:rPr>
      </w:pPr>
      <w:r w:rsidRPr="00250791">
        <w:rPr>
          <w:b/>
          <w:sz w:val="22"/>
          <w:szCs w:val="22"/>
        </w:rPr>
        <w:t xml:space="preserve">Termin płatności: </w:t>
      </w:r>
      <w:r w:rsidRPr="00250791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89526A3" w14:textId="77777777" w:rsidR="00552A5F" w:rsidRPr="00250791" w:rsidRDefault="00552A5F" w:rsidP="00552A5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CF7E77F" w14:textId="77777777" w:rsidR="00552A5F" w:rsidRPr="00250791" w:rsidRDefault="00552A5F" w:rsidP="00552A5F">
      <w:pPr>
        <w:rPr>
          <w:b/>
          <w:sz w:val="22"/>
          <w:szCs w:val="22"/>
          <w:u w:val="single"/>
        </w:rPr>
      </w:pPr>
      <w:r w:rsidRPr="00250791">
        <w:rPr>
          <w:sz w:val="22"/>
          <w:szCs w:val="22"/>
        </w:rPr>
        <w:br w:type="page"/>
      </w:r>
      <w:r w:rsidRPr="00250791">
        <w:rPr>
          <w:b/>
          <w:sz w:val="22"/>
          <w:szCs w:val="22"/>
          <w:u w:val="single"/>
        </w:rPr>
        <w:lastRenderedPageBreak/>
        <w:t>Jednocześnie oświadczamy, że:</w:t>
      </w:r>
    </w:p>
    <w:p w14:paraId="2D78DA64" w14:textId="77777777" w:rsidR="00552A5F" w:rsidRPr="00250791" w:rsidRDefault="00552A5F" w:rsidP="00552A5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5079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05EED59" w14:textId="77777777" w:rsidR="00552A5F" w:rsidRPr="00250791" w:rsidRDefault="00552A5F" w:rsidP="00552A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5079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50791">
        <w:rPr>
          <w:color w:val="000000"/>
          <w:sz w:val="22"/>
          <w:szCs w:val="22"/>
        </w:rPr>
        <w:t xml:space="preserve"> i nie wnosimy do nich żadnych zastrzeżeń.</w:t>
      </w:r>
    </w:p>
    <w:p w14:paraId="24C41998" w14:textId="77777777" w:rsidR="00552A5F" w:rsidRPr="00250791" w:rsidRDefault="00552A5F" w:rsidP="00552A5F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50791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245BF02C" w14:textId="36B81C11" w:rsidR="00250791" w:rsidRPr="00250791" w:rsidRDefault="00250791" w:rsidP="00250791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50791">
        <w:rPr>
          <w:rFonts w:eastAsia="Calibri"/>
          <w:b/>
          <w:bCs/>
          <w:spacing w:val="-3"/>
          <w:sz w:val="22"/>
          <w:szCs w:val="22"/>
          <w:lang w:eastAsia="ar-SA"/>
        </w:rPr>
        <w:t xml:space="preserve">Oświadczamy, że zaoferowane przez nas </w:t>
      </w:r>
      <w:r w:rsidRPr="00250791">
        <w:rPr>
          <w:b/>
          <w:bCs/>
          <w:sz w:val="22"/>
          <w:szCs w:val="22"/>
        </w:rPr>
        <w:t xml:space="preserve">szafy, nadstawki </w:t>
      </w:r>
      <w:proofErr w:type="spellStart"/>
      <w:r w:rsidRPr="00250791">
        <w:rPr>
          <w:b/>
          <w:bCs/>
          <w:sz w:val="22"/>
          <w:szCs w:val="22"/>
        </w:rPr>
        <w:t>poz</w:t>
      </w:r>
      <w:proofErr w:type="spellEnd"/>
      <w:r w:rsidRPr="00250791">
        <w:rPr>
          <w:b/>
          <w:bCs/>
          <w:sz w:val="22"/>
          <w:szCs w:val="22"/>
        </w:rPr>
        <w:t xml:space="preserve">: 1,2,9,10, 13, 14, 22, 23, 24, 25, 30,31 zostały wyprodukowane zgodnie z </w:t>
      </w:r>
      <w:r w:rsidRPr="00250791">
        <w:rPr>
          <w:b/>
          <w:bCs/>
          <w:color w:val="000000"/>
          <w:sz w:val="22"/>
          <w:szCs w:val="22"/>
        </w:rPr>
        <w:t>pozytywnymi wynikami badań lub certyfikatem zgodności z normą dotyczącą jakości mebli biurowych wg PN-EN 14073-2 lub normy równoważnej. Certyfikat zostanie dostarczony Zamawiającemu po wyborze najkorzystniejszej oferty a przed podpisaniem umowy.</w:t>
      </w:r>
    </w:p>
    <w:p w14:paraId="76199934" w14:textId="395C89D8" w:rsidR="00250791" w:rsidRPr="00250791" w:rsidRDefault="00250791" w:rsidP="00250791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50791">
        <w:rPr>
          <w:rFonts w:eastAsia="Calibri"/>
          <w:b/>
          <w:bCs/>
          <w:spacing w:val="-3"/>
          <w:sz w:val="22"/>
          <w:szCs w:val="22"/>
          <w:lang w:eastAsia="ar-SA"/>
        </w:rPr>
        <w:t xml:space="preserve">Oświadczamy, że zaoferowane przez nas </w:t>
      </w:r>
      <w:r w:rsidRPr="00250791">
        <w:rPr>
          <w:b/>
          <w:bCs/>
          <w:sz w:val="22"/>
          <w:szCs w:val="22"/>
        </w:rPr>
        <w:t xml:space="preserve">szafy, nadstawki </w:t>
      </w:r>
      <w:proofErr w:type="spellStart"/>
      <w:r w:rsidRPr="00250791">
        <w:rPr>
          <w:b/>
          <w:bCs/>
          <w:sz w:val="22"/>
          <w:szCs w:val="22"/>
        </w:rPr>
        <w:t>poz</w:t>
      </w:r>
      <w:proofErr w:type="spellEnd"/>
      <w:r w:rsidRPr="00250791">
        <w:rPr>
          <w:b/>
          <w:bCs/>
          <w:sz w:val="22"/>
          <w:szCs w:val="22"/>
        </w:rPr>
        <w:t>: 1,2,9,10, 13, 14, 22, 23, 24, 25, 30,31 zostały wyprodukowane zgodnie</w:t>
      </w:r>
      <w:r w:rsidRPr="00250791">
        <w:rPr>
          <w:rFonts w:eastAsia="Calibri"/>
          <w:b/>
          <w:bCs/>
          <w:iCs/>
          <w:spacing w:val="-3"/>
          <w:sz w:val="22"/>
          <w:szCs w:val="22"/>
          <w:lang w:eastAsia="ar-SA"/>
        </w:rPr>
        <w:t xml:space="preserve"> z </w:t>
      </w:r>
      <w:r w:rsidRPr="00250791">
        <w:rPr>
          <w:b/>
          <w:bCs/>
          <w:color w:val="000000"/>
          <w:sz w:val="22"/>
          <w:szCs w:val="22"/>
        </w:rPr>
        <w:t>atestem higienicznym na dana linię meblową. Atest zostanie dostarczony Zamawiającemu po wyborze najkorzystniejszej oferty a przed podpisaniem umowy.</w:t>
      </w:r>
    </w:p>
    <w:p w14:paraId="66CE1965" w14:textId="4F4346EE" w:rsidR="00250791" w:rsidRPr="00250791" w:rsidRDefault="00250791" w:rsidP="00250791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50791">
        <w:rPr>
          <w:rFonts w:eastAsia="Calibri"/>
          <w:b/>
          <w:bCs/>
          <w:spacing w:val="-3"/>
          <w:sz w:val="22"/>
          <w:szCs w:val="22"/>
          <w:lang w:eastAsia="ar-SA"/>
        </w:rPr>
        <w:t>Oświadczamy, że zaoferowane przez nas</w:t>
      </w:r>
      <w:r w:rsidRPr="00250791">
        <w:rPr>
          <w:rFonts w:eastAsia="Calibri"/>
          <w:b/>
          <w:bCs/>
          <w:iCs/>
          <w:spacing w:val="-3"/>
          <w:sz w:val="22"/>
          <w:szCs w:val="22"/>
          <w:lang w:eastAsia="ar-SA"/>
        </w:rPr>
        <w:t xml:space="preserve"> </w:t>
      </w:r>
      <w:r w:rsidRPr="00250791">
        <w:rPr>
          <w:b/>
          <w:bCs/>
          <w:color w:val="000000"/>
          <w:sz w:val="22"/>
          <w:szCs w:val="22"/>
        </w:rPr>
        <w:t>biurka, stoły poz.: 7, 8, 27, 28</w:t>
      </w:r>
      <w:r w:rsidRPr="00250791">
        <w:rPr>
          <w:rFonts w:eastAsia="Calibri"/>
          <w:b/>
          <w:bCs/>
          <w:iCs/>
          <w:spacing w:val="-3"/>
          <w:sz w:val="22"/>
          <w:szCs w:val="22"/>
          <w:lang w:eastAsia="ar-SA"/>
        </w:rPr>
        <w:t xml:space="preserve"> zostały wyprodukowane zgodnie z </w:t>
      </w:r>
      <w:r w:rsidRPr="00250791">
        <w:rPr>
          <w:b/>
          <w:bCs/>
          <w:sz w:val="22"/>
          <w:szCs w:val="22"/>
        </w:rPr>
        <w:t>certyfikatem zgodności z normami dotyczącymi jakości mebli danego rodzaju: PN-EN 527-1:2011</w:t>
      </w:r>
      <w:r w:rsidR="001D6733">
        <w:rPr>
          <w:b/>
          <w:bCs/>
          <w:sz w:val="22"/>
          <w:szCs w:val="22"/>
        </w:rPr>
        <w:t xml:space="preserve"> lub równoważn</w:t>
      </w:r>
      <w:r w:rsidR="002D50A8">
        <w:rPr>
          <w:b/>
          <w:bCs/>
          <w:sz w:val="22"/>
          <w:szCs w:val="22"/>
        </w:rPr>
        <w:t>ą</w:t>
      </w:r>
      <w:r w:rsidRPr="00250791">
        <w:rPr>
          <w:b/>
          <w:bCs/>
          <w:sz w:val="22"/>
          <w:szCs w:val="22"/>
        </w:rPr>
        <w:t>, PN-EN 527-2:2017-2</w:t>
      </w:r>
      <w:r w:rsidR="001D6733">
        <w:rPr>
          <w:b/>
          <w:bCs/>
          <w:sz w:val="22"/>
          <w:szCs w:val="22"/>
        </w:rPr>
        <w:t xml:space="preserve"> lub równoważn</w:t>
      </w:r>
      <w:r w:rsidR="002D50A8">
        <w:rPr>
          <w:b/>
          <w:bCs/>
          <w:sz w:val="22"/>
          <w:szCs w:val="22"/>
        </w:rPr>
        <w:t>ą</w:t>
      </w:r>
      <w:r w:rsidRPr="00250791">
        <w:rPr>
          <w:b/>
          <w:bCs/>
          <w:sz w:val="22"/>
          <w:szCs w:val="22"/>
        </w:rPr>
        <w:t xml:space="preserve">. </w:t>
      </w:r>
      <w:r w:rsidRPr="00250791">
        <w:rPr>
          <w:b/>
          <w:bCs/>
          <w:color w:val="000000"/>
          <w:sz w:val="22"/>
          <w:szCs w:val="22"/>
        </w:rPr>
        <w:t>Certyfikat zostanie dostarczony Zamawiającemu po wyborze najkorzystniejszej oferty a przed podpisaniem umowy.</w:t>
      </w:r>
    </w:p>
    <w:p w14:paraId="1216A0C8" w14:textId="77777777" w:rsidR="00552A5F" w:rsidRPr="00250791" w:rsidRDefault="00552A5F" w:rsidP="00552A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079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22D3DA" w14:textId="77777777" w:rsidR="00552A5F" w:rsidRPr="00250791" w:rsidRDefault="00552A5F" w:rsidP="00552A5F">
      <w:pPr>
        <w:ind w:left="360"/>
        <w:jc w:val="both"/>
        <w:rPr>
          <w:i/>
          <w:sz w:val="22"/>
          <w:szCs w:val="22"/>
        </w:rPr>
      </w:pPr>
      <w:r w:rsidRPr="0025079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2618B5" w14:textId="77777777" w:rsidR="00552A5F" w:rsidRPr="00250791" w:rsidRDefault="00552A5F" w:rsidP="00552A5F">
      <w:pPr>
        <w:ind w:left="360"/>
        <w:jc w:val="both"/>
        <w:rPr>
          <w:i/>
          <w:sz w:val="22"/>
          <w:szCs w:val="22"/>
        </w:rPr>
      </w:pPr>
      <w:r w:rsidRPr="0025079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8E8850" w14:textId="77777777" w:rsidR="00552A5F" w:rsidRPr="00250791" w:rsidRDefault="00552A5F" w:rsidP="00552A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5079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2A5F" w:rsidRPr="00250791" w14:paraId="0D17FD47" w14:textId="77777777" w:rsidTr="004259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00D26" w14:textId="77777777" w:rsidR="00552A5F" w:rsidRPr="00250791" w:rsidRDefault="00552A5F" w:rsidP="00552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54B77" w14:textId="77777777" w:rsidR="00552A5F" w:rsidRPr="00250791" w:rsidRDefault="00552A5F" w:rsidP="00552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 xml:space="preserve">Opis części zamówienia, którą wykonawca </w:t>
            </w:r>
          </w:p>
          <w:p w14:paraId="62BCD3D8" w14:textId="77777777" w:rsidR="00552A5F" w:rsidRPr="00250791" w:rsidRDefault="00552A5F" w:rsidP="00552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7E77B" w14:textId="77777777" w:rsidR="00552A5F" w:rsidRPr="00250791" w:rsidRDefault="00552A5F" w:rsidP="00552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>Nazwa podwykonawcy</w:t>
            </w:r>
            <w:r w:rsidRPr="00250791">
              <w:rPr>
                <w:sz w:val="22"/>
                <w:szCs w:val="22"/>
              </w:rPr>
              <w:br/>
              <w:t>(o ile jest znana)</w:t>
            </w:r>
          </w:p>
        </w:tc>
      </w:tr>
      <w:tr w:rsidR="00552A5F" w:rsidRPr="00250791" w14:paraId="31ECFFF8" w14:textId="77777777" w:rsidTr="004259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C4AFB" w14:textId="77777777" w:rsidR="00552A5F" w:rsidRPr="00250791" w:rsidRDefault="00552A5F" w:rsidP="00552A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581BF" w14:textId="77777777" w:rsidR="00552A5F" w:rsidRPr="00250791" w:rsidRDefault="00552A5F" w:rsidP="00552A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F56AC" w14:textId="77777777" w:rsidR="00552A5F" w:rsidRPr="00250791" w:rsidRDefault="00552A5F" w:rsidP="00552A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52A5F" w:rsidRPr="00250791" w14:paraId="0C28B1E2" w14:textId="77777777" w:rsidTr="004259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48DC1" w14:textId="77777777" w:rsidR="00552A5F" w:rsidRPr="00250791" w:rsidRDefault="00552A5F" w:rsidP="00552A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1BF3" w14:textId="77777777" w:rsidR="00552A5F" w:rsidRPr="00250791" w:rsidRDefault="00552A5F" w:rsidP="00552A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0166A" w14:textId="77777777" w:rsidR="00552A5F" w:rsidRPr="00250791" w:rsidRDefault="00552A5F" w:rsidP="00552A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3CE89F" w14:textId="77777777" w:rsidR="00552A5F" w:rsidRPr="00250791" w:rsidRDefault="00552A5F" w:rsidP="00552A5F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50791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552A5F" w:rsidRPr="00250791" w14:paraId="54444CF8" w14:textId="77777777" w:rsidTr="004259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D41C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006D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2FA9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552A5F" w:rsidRPr="00250791" w14:paraId="0E33E86A" w14:textId="77777777" w:rsidTr="004259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B97B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9966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9F3E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552A5F" w:rsidRPr="00250791" w14:paraId="49B943A9" w14:textId="77777777" w:rsidTr="004259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EAA5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250791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85D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CB54" w14:textId="77777777" w:rsidR="00552A5F" w:rsidRPr="00250791" w:rsidRDefault="00552A5F" w:rsidP="00552A5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36584AE" w14:textId="77777777" w:rsidR="00552A5F" w:rsidRPr="00250791" w:rsidRDefault="00552A5F" w:rsidP="00552A5F">
      <w:pPr>
        <w:jc w:val="both"/>
        <w:rPr>
          <w:sz w:val="22"/>
          <w:szCs w:val="22"/>
        </w:rPr>
      </w:pPr>
    </w:p>
    <w:p w14:paraId="48A002B1" w14:textId="77777777" w:rsidR="00552A5F" w:rsidRPr="00250791" w:rsidRDefault="00552A5F" w:rsidP="00552A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0791">
        <w:rPr>
          <w:sz w:val="22"/>
          <w:szCs w:val="22"/>
        </w:rPr>
        <w:t>Upoważnionymi do reprezentowania naszej firmy są następujące osoby:</w:t>
      </w:r>
    </w:p>
    <w:p w14:paraId="3D942754" w14:textId="77777777" w:rsidR="00552A5F" w:rsidRPr="00250791" w:rsidRDefault="00552A5F" w:rsidP="00552A5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50791">
        <w:rPr>
          <w:b/>
          <w:bCs/>
          <w:kern w:val="32"/>
          <w:sz w:val="22"/>
          <w:szCs w:val="22"/>
        </w:rPr>
        <w:lastRenderedPageBreak/>
        <w:tab/>
        <w:t>Imię i Nazwisko</w:t>
      </w:r>
      <w:r w:rsidRPr="00250791">
        <w:rPr>
          <w:b/>
          <w:bCs/>
          <w:kern w:val="32"/>
          <w:sz w:val="22"/>
          <w:szCs w:val="22"/>
        </w:rPr>
        <w:tab/>
      </w:r>
      <w:r w:rsidRPr="00250791">
        <w:rPr>
          <w:b/>
          <w:bCs/>
          <w:kern w:val="32"/>
          <w:sz w:val="22"/>
          <w:szCs w:val="22"/>
        </w:rPr>
        <w:tab/>
      </w:r>
      <w:r w:rsidRPr="00250791">
        <w:rPr>
          <w:b/>
          <w:bCs/>
          <w:kern w:val="32"/>
          <w:sz w:val="22"/>
          <w:szCs w:val="22"/>
        </w:rPr>
        <w:tab/>
      </w:r>
      <w:r w:rsidRPr="00250791">
        <w:rPr>
          <w:b/>
          <w:bCs/>
          <w:kern w:val="32"/>
          <w:sz w:val="22"/>
          <w:szCs w:val="22"/>
        </w:rPr>
        <w:tab/>
      </w:r>
      <w:r w:rsidRPr="00250791">
        <w:rPr>
          <w:b/>
          <w:bCs/>
          <w:kern w:val="32"/>
          <w:sz w:val="22"/>
          <w:szCs w:val="22"/>
        </w:rPr>
        <w:tab/>
      </w:r>
      <w:r w:rsidRPr="00250791">
        <w:rPr>
          <w:b/>
          <w:bCs/>
          <w:kern w:val="32"/>
          <w:sz w:val="22"/>
          <w:szCs w:val="22"/>
        </w:rPr>
        <w:tab/>
      </w:r>
      <w:r w:rsidRPr="00250791">
        <w:rPr>
          <w:b/>
          <w:bCs/>
          <w:kern w:val="32"/>
          <w:sz w:val="22"/>
          <w:szCs w:val="22"/>
        </w:rPr>
        <w:tab/>
      </w:r>
    </w:p>
    <w:p w14:paraId="77B591FC" w14:textId="77777777" w:rsidR="00552A5F" w:rsidRPr="00250791" w:rsidRDefault="00552A5F" w:rsidP="00552A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5079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50791">
        <w:rPr>
          <w:sz w:val="22"/>
          <w:szCs w:val="22"/>
        </w:rPr>
        <w:tab/>
      </w:r>
      <w:r w:rsidRPr="00250791">
        <w:rPr>
          <w:sz w:val="22"/>
          <w:szCs w:val="22"/>
        </w:rPr>
        <w:tab/>
        <w:t xml:space="preserve"> </w:t>
      </w:r>
    </w:p>
    <w:p w14:paraId="0BAE73E6" w14:textId="77777777" w:rsidR="00552A5F" w:rsidRPr="00250791" w:rsidRDefault="00552A5F" w:rsidP="00552A5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5079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50791">
        <w:rPr>
          <w:sz w:val="22"/>
          <w:szCs w:val="22"/>
        </w:rPr>
        <w:tab/>
      </w:r>
      <w:r w:rsidRPr="00250791">
        <w:rPr>
          <w:sz w:val="22"/>
          <w:szCs w:val="22"/>
        </w:rPr>
        <w:tab/>
        <w:t xml:space="preserve"> </w:t>
      </w:r>
    </w:p>
    <w:p w14:paraId="3EA10211" w14:textId="77777777" w:rsidR="00552A5F" w:rsidRPr="00250791" w:rsidRDefault="00552A5F" w:rsidP="00552A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0791">
        <w:rPr>
          <w:sz w:val="22"/>
          <w:szCs w:val="22"/>
        </w:rPr>
        <w:t>upoważnienie dla powyżej wskazanych osób wynika z następującego (</w:t>
      </w:r>
      <w:proofErr w:type="spellStart"/>
      <w:r w:rsidRPr="00250791">
        <w:rPr>
          <w:sz w:val="22"/>
          <w:szCs w:val="22"/>
        </w:rPr>
        <w:t>ych</w:t>
      </w:r>
      <w:proofErr w:type="spellEnd"/>
      <w:r w:rsidRPr="00250791">
        <w:rPr>
          <w:sz w:val="22"/>
          <w:szCs w:val="22"/>
        </w:rPr>
        <w:t>) dokumentu(ów)</w:t>
      </w:r>
    </w:p>
    <w:p w14:paraId="41D912E7" w14:textId="77777777" w:rsidR="00552A5F" w:rsidRPr="00250791" w:rsidRDefault="00552A5F" w:rsidP="00552A5F">
      <w:pPr>
        <w:jc w:val="both"/>
        <w:rPr>
          <w:sz w:val="22"/>
          <w:szCs w:val="22"/>
        </w:rPr>
      </w:pPr>
      <w:r w:rsidRPr="0025079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B701C2" w14:textId="77777777" w:rsidR="00552A5F" w:rsidRPr="00250791" w:rsidRDefault="00552A5F" w:rsidP="00552A5F">
      <w:pPr>
        <w:numPr>
          <w:ilvl w:val="0"/>
          <w:numId w:val="1"/>
        </w:numPr>
        <w:jc w:val="both"/>
        <w:rPr>
          <w:sz w:val="22"/>
          <w:szCs w:val="22"/>
        </w:rPr>
      </w:pPr>
      <w:r w:rsidRPr="00250791">
        <w:rPr>
          <w:sz w:val="22"/>
          <w:szCs w:val="22"/>
        </w:rPr>
        <w:t>załącznikami do niniejszej oferty są:</w:t>
      </w:r>
    </w:p>
    <w:p w14:paraId="6ACB4125" w14:textId="77777777" w:rsidR="00552A5F" w:rsidRPr="00250791" w:rsidRDefault="00552A5F" w:rsidP="00552A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0791">
        <w:rPr>
          <w:sz w:val="22"/>
          <w:szCs w:val="22"/>
        </w:rPr>
        <w:t>………………………………………………………………………………………….</w:t>
      </w:r>
    </w:p>
    <w:p w14:paraId="128F2832" w14:textId="77777777" w:rsidR="00552A5F" w:rsidRPr="00250791" w:rsidRDefault="00552A5F" w:rsidP="00552A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0791">
        <w:rPr>
          <w:sz w:val="22"/>
          <w:szCs w:val="22"/>
        </w:rPr>
        <w:t>……………………………………………..……………………………………………</w:t>
      </w:r>
    </w:p>
    <w:p w14:paraId="1905D478" w14:textId="77777777" w:rsidR="00552A5F" w:rsidRPr="00250791" w:rsidRDefault="00552A5F" w:rsidP="00552A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5079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FB4ABF4" w14:textId="77777777" w:rsidR="00552A5F" w:rsidRPr="00250791" w:rsidRDefault="00552A5F" w:rsidP="00552A5F">
      <w:pPr>
        <w:spacing w:line="360" w:lineRule="auto"/>
        <w:jc w:val="both"/>
        <w:rPr>
          <w:sz w:val="22"/>
          <w:szCs w:val="22"/>
        </w:rPr>
      </w:pPr>
      <w:r w:rsidRPr="00250791">
        <w:rPr>
          <w:rFonts w:eastAsia="Calibri"/>
          <w:b/>
          <w:sz w:val="22"/>
          <w:szCs w:val="22"/>
          <w:lang w:eastAsia="zh-CN"/>
        </w:rPr>
        <w:t>Oferta</w:t>
      </w:r>
      <w:r w:rsidRPr="00250791">
        <w:rPr>
          <w:rFonts w:eastAsia="Calibri"/>
          <w:sz w:val="22"/>
          <w:szCs w:val="22"/>
          <w:lang w:eastAsia="zh-CN"/>
        </w:rPr>
        <w:t xml:space="preserve"> </w:t>
      </w:r>
      <w:r w:rsidRPr="00250791">
        <w:rPr>
          <w:rFonts w:eastAsia="Calibri"/>
          <w:b/>
          <w:sz w:val="22"/>
          <w:szCs w:val="22"/>
          <w:lang w:eastAsia="zh-CN"/>
        </w:rPr>
        <w:t>powinna</w:t>
      </w:r>
      <w:r w:rsidRPr="00250791">
        <w:rPr>
          <w:rFonts w:eastAsia="Calibri"/>
          <w:sz w:val="22"/>
          <w:szCs w:val="22"/>
          <w:lang w:eastAsia="zh-CN"/>
        </w:rPr>
        <w:t xml:space="preserve"> </w:t>
      </w:r>
      <w:r w:rsidRPr="00250791">
        <w:rPr>
          <w:rFonts w:eastAsia="Calibri"/>
          <w:b/>
          <w:sz w:val="22"/>
          <w:szCs w:val="22"/>
          <w:lang w:eastAsia="zh-CN"/>
        </w:rPr>
        <w:t>być sporządzona</w:t>
      </w:r>
      <w:r w:rsidRPr="00250791">
        <w:rPr>
          <w:rFonts w:eastAsia="Calibri"/>
          <w:sz w:val="22"/>
          <w:szCs w:val="22"/>
          <w:lang w:eastAsia="zh-CN"/>
        </w:rPr>
        <w:t xml:space="preserve"> </w:t>
      </w:r>
      <w:r w:rsidRPr="00250791">
        <w:rPr>
          <w:rFonts w:eastAsia="Calibri"/>
          <w:b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250791">
        <w:rPr>
          <w:rFonts w:eastAsia="Calibri"/>
          <w:sz w:val="22"/>
          <w:szCs w:val="22"/>
          <w:lang w:eastAsia="zh-CN"/>
        </w:rPr>
        <w:t>.</w:t>
      </w:r>
    </w:p>
    <w:p w14:paraId="08C53762" w14:textId="77777777" w:rsidR="00FE545C" w:rsidRPr="00250791" w:rsidRDefault="00FE545C" w:rsidP="00FE545C">
      <w:pPr>
        <w:jc w:val="right"/>
        <w:rPr>
          <w:sz w:val="22"/>
          <w:szCs w:val="22"/>
        </w:rPr>
      </w:pPr>
    </w:p>
    <w:sectPr w:rsidR="00FE545C" w:rsidRPr="00250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0CA21" w14:textId="77777777" w:rsidR="00EF59BC" w:rsidRDefault="00EF59BC">
      <w:r>
        <w:separator/>
      </w:r>
    </w:p>
  </w:endnote>
  <w:endnote w:type="continuationSeparator" w:id="0">
    <w:p w14:paraId="24B75446" w14:textId="77777777" w:rsidR="00EF59BC" w:rsidRDefault="00EF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68F7E" w14:textId="77777777" w:rsidR="00E10CCA" w:rsidRDefault="00E10C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6E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021DB" w14:textId="77777777" w:rsidR="00E10CCA" w:rsidRDefault="00E10C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48082" w14:textId="77777777" w:rsidR="00EF59BC" w:rsidRDefault="00EF59BC">
      <w:r>
        <w:separator/>
      </w:r>
    </w:p>
  </w:footnote>
  <w:footnote w:type="continuationSeparator" w:id="0">
    <w:p w14:paraId="5682AC39" w14:textId="77777777" w:rsidR="00EF59BC" w:rsidRDefault="00EF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D2BBA" w14:textId="77777777" w:rsidR="00E10CCA" w:rsidRDefault="00E10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07A6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24640" w14:textId="77777777" w:rsidR="00E10CCA" w:rsidRDefault="00E10C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6A668A"/>
    <w:multiLevelType w:val="hybridMultilevel"/>
    <w:tmpl w:val="119CDBCE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6F1F3D"/>
    <w:multiLevelType w:val="hybridMultilevel"/>
    <w:tmpl w:val="E722BD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3226F3"/>
    <w:multiLevelType w:val="hybridMultilevel"/>
    <w:tmpl w:val="ACEC8E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B2A86168">
      <w:start w:val="1"/>
      <w:numFmt w:val="lowerLetter"/>
      <w:lvlText w:val="%2)"/>
      <w:lvlJc w:val="left"/>
      <w:pPr>
        <w:ind w:left="927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55535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03265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0263667">
    <w:abstractNumId w:val="1"/>
  </w:num>
  <w:num w:numId="4" w16cid:durableId="1935430120">
    <w:abstractNumId w:val="5"/>
  </w:num>
  <w:num w:numId="5" w16cid:durableId="4273088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3745431">
    <w:abstractNumId w:val="3"/>
  </w:num>
  <w:num w:numId="7" w16cid:durableId="212946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9BC"/>
    <w:rsid w:val="000055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6733"/>
    <w:rsid w:val="00207E98"/>
    <w:rsid w:val="00250791"/>
    <w:rsid w:val="002723B0"/>
    <w:rsid w:val="002D50A8"/>
    <w:rsid w:val="00315A4A"/>
    <w:rsid w:val="004B7300"/>
    <w:rsid w:val="004C6753"/>
    <w:rsid w:val="00552A5F"/>
    <w:rsid w:val="00595C87"/>
    <w:rsid w:val="005D2C65"/>
    <w:rsid w:val="005E6D94"/>
    <w:rsid w:val="0063384F"/>
    <w:rsid w:val="00643C6F"/>
    <w:rsid w:val="00646202"/>
    <w:rsid w:val="0065290F"/>
    <w:rsid w:val="006815F6"/>
    <w:rsid w:val="00710A1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3DE6"/>
    <w:rsid w:val="00A0022B"/>
    <w:rsid w:val="00A346FE"/>
    <w:rsid w:val="00A47B4D"/>
    <w:rsid w:val="00A83018"/>
    <w:rsid w:val="00AC6136"/>
    <w:rsid w:val="00B774DC"/>
    <w:rsid w:val="00C9411A"/>
    <w:rsid w:val="00C969A6"/>
    <w:rsid w:val="00CA7D36"/>
    <w:rsid w:val="00D24208"/>
    <w:rsid w:val="00D60C38"/>
    <w:rsid w:val="00D66893"/>
    <w:rsid w:val="00D90ACB"/>
    <w:rsid w:val="00DC1500"/>
    <w:rsid w:val="00DD2F0C"/>
    <w:rsid w:val="00E10CCA"/>
    <w:rsid w:val="00E44371"/>
    <w:rsid w:val="00E949B0"/>
    <w:rsid w:val="00EC0BEA"/>
    <w:rsid w:val="00EF59B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E8E83"/>
  <w15:chartTrackingRefBased/>
  <w15:docId w15:val="{E5927937-5D34-4F6C-AFF3-3CD9D5DF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552A5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2024-05-22T13:09:00Z</cp:lastPrinted>
  <dcterms:created xsi:type="dcterms:W3CDTF">2024-05-22T13:09:00Z</dcterms:created>
  <dcterms:modified xsi:type="dcterms:W3CDTF">2024-05-22T13:09:00Z</dcterms:modified>
</cp:coreProperties>
</file>