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7DFDE" w14:textId="381F349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832D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E944FF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ACBB9F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4AA751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A5B32A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7B2D9B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357A31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418801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AF80C2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8F6839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424034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49E0A6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E016B2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777B1C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5ECACA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3A8A92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86E549A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22D87" w:rsidRPr="00622D87">
        <w:rPr>
          <w:rFonts w:eastAsia="Times New Roman" w:cs="Calibri"/>
          <w:b/>
          <w:lang w:eastAsia="pl-PL"/>
        </w:rPr>
        <w:t>Dostawa i montaż mebli oraz krzeseł do pomieszczenia 7 i 7A w pawilonie C-2 AGH w Krakowie - DE-dzp.272-248/24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BB04F1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5D719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7FCC55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72A6EA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1E38EF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1EFE6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B66ED5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6ACCA8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DE14F7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7B16BB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C7DC78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83D854C" w14:textId="2031A820" w:rsidR="005103B9" w:rsidRPr="001832DB" w:rsidRDefault="008F3D36" w:rsidP="001832D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832D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2C262" w14:textId="77777777" w:rsidR="005E7420" w:rsidRDefault="005E7420" w:rsidP="0038231F">
      <w:pPr>
        <w:spacing w:after="0" w:line="240" w:lineRule="auto"/>
      </w:pPr>
      <w:r>
        <w:separator/>
      </w:r>
    </w:p>
  </w:endnote>
  <w:endnote w:type="continuationSeparator" w:id="0">
    <w:p w14:paraId="7F08C72A" w14:textId="77777777" w:rsidR="005E7420" w:rsidRDefault="005E74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76E6A" w14:textId="77777777" w:rsidR="00622D87" w:rsidRDefault="00622D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506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C5DC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D5039" w14:textId="77777777" w:rsidR="00622D87" w:rsidRDefault="00622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A0AA1" w14:textId="77777777" w:rsidR="005E7420" w:rsidRDefault="005E7420" w:rsidP="0038231F">
      <w:pPr>
        <w:spacing w:after="0" w:line="240" w:lineRule="auto"/>
      </w:pPr>
      <w:r>
        <w:separator/>
      </w:r>
    </w:p>
  </w:footnote>
  <w:footnote w:type="continuationSeparator" w:id="0">
    <w:p w14:paraId="3A2C8427" w14:textId="77777777" w:rsidR="005E7420" w:rsidRDefault="005E7420" w:rsidP="0038231F">
      <w:pPr>
        <w:spacing w:after="0" w:line="240" w:lineRule="auto"/>
      </w:pPr>
      <w:r>
        <w:continuationSeparator/>
      </w:r>
    </w:p>
  </w:footnote>
  <w:footnote w:id="1">
    <w:p w14:paraId="66115CE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26231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0AED7" w14:textId="77777777" w:rsidR="00622D87" w:rsidRDefault="00622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3FE89" w14:textId="77777777" w:rsidR="00622D87" w:rsidRDefault="00622D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31218" w14:textId="77777777" w:rsidR="00622D87" w:rsidRDefault="00622D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003119">
    <w:abstractNumId w:val="7"/>
  </w:num>
  <w:num w:numId="2" w16cid:durableId="1367681400">
    <w:abstractNumId w:val="0"/>
  </w:num>
  <w:num w:numId="3" w16cid:durableId="603028537">
    <w:abstractNumId w:val="6"/>
  </w:num>
  <w:num w:numId="4" w16cid:durableId="1672833139">
    <w:abstractNumId w:val="9"/>
  </w:num>
  <w:num w:numId="5" w16cid:durableId="1306932160">
    <w:abstractNumId w:val="8"/>
  </w:num>
  <w:num w:numId="6" w16cid:durableId="36858637">
    <w:abstractNumId w:val="5"/>
  </w:num>
  <w:num w:numId="7" w16cid:durableId="234098369">
    <w:abstractNumId w:val="1"/>
  </w:num>
  <w:num w:numId="8" w16cid:durableId="1024285107">
    <w:abstractNumId w:val="3"/>
  </w:num>
  <w:num w:numId="9" w16cid:durableId="18285877">
    <w:abstractNumId w:val="2"/>
  </w:num>
  <w:num w:numId="10" w16cid:durableId="2116442393">
    <w:abstractNumId w:val="4"/>
  </w:num>
  <w:num w:numId="11" w16cid:durableId="12436839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42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32D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7420"/>
    <w:rsid w:val="00622D8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D30E2"/>
  <w15:chartTrackingRefBased/>
  <w15:docId w15:val="{BB1FB1BA-0341-43B5-89DC-B3695B61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2024-05-17T10:06:00Z</dcterms:created>
  <dcterms:modified xsi:type="dcterms:W3CDTF">2024-05-17T10:06:00Z</dcterms:modified>
</cp:coreProperties>
</file>