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E285C" w14:textId="77777777" w:rsidR="006A5DF1" w:rsidRDefault="00512CB8" w:rsidP="006A5DF1">
      <w:pPr>
        <w:spacing w:after="240"/>
        <w:jc w:val="right"/>
        <w:rPr>
          <w:sz w:val="22"/>
          <w:szCs w:val="22"/>
        </w:rPr>
      </w:pPr>
      <w:r w:rsidRPr="00512CB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12CB8">
        <w:rPr>
          <w:sz w:val="22"/>
          <w:szCs w:val="22"/>
        </w:rPr>
        <w:t>2024-05-27</w:t>
      </w:r>
    </w:p>
    <w:p w14:paraId="0F5F4244" w14:textId="77777777" w:rsidR="00512CB8" w:rsidRPr="00512CB8" w:rsidRDefault="00512CB8" w:rsidP="006A5DF1">
      <w:pPr>
        <w:rPr>
          <w:b/>
          <w:bCs/>
          <w:sz w:val="22"/>
          <w:szCs w:val="22"/>
        </w:rPr>
      </w:pPr>
      <w:r w:rsidRPr="00512CB8">
        <w:rPr>
          <w:b/>
          <w:bCs/>
          <w:sz w:val="22"/>
          <w:szCs w:val="22"/>
        </w:rPr>
        <w:t>Akademia Górniczo - Hutnicza</w:t>
      </w:r>
    </w:p>
    <w:p w14:paraId="547DF375" w14:textId="77777777" w:rsidR="00512CB8" w:rsidRPr="00512CB8" w:rsidRDefault="00512CB8" w:rsidP="006A5DF1">
      <w:pPr>
        <w:rPr>
          <w:b/>
          <w:bCs/>
          <w:sz w:val="22"/>
          <w:szCs w:val="22"/>
        </w:rPr>
      </w:pPr>
      <w:r w:rsidRPr="00512CB8">
        <w:rPr>
          <w:b/>
          <w:bCs/>
          <w:sz w:val="22"/>
          <w:szCs w:val="22"/>
        </w:rPr>
        <w:t>im. Stanisława Staszica w Krakowie</w:t>
      </w:r>
    </w:p>
    <w:p w14:paraId="7EF1B7A7" w14:textId="77777777" w:rsidR="006A5DF1" w:rsidRPr="00D91931" w:rsidRDefault="00512CB8" w:rsidP="006A5DF1">
      <w:pPr>
        <w:rPr>
          <w:b/>
          <w:bCs/>
          <w:sz w:val="22"/>
          <w:szCs w:val="22"/>
        </w:rPr>
      </w:pPr>
      <w:r w:rsidRPr="00512CB8">
        <w:rPr>
          <w:b/>
          <w:bCs/>
          <w:sz w:val="22"/>
          <w:szCs w:val="22"/>
        </w:rPr>
        <w:t>Dział Zamówień Publicznych</w:t>
      </w:r>
    </w:p>
    <w:p w14:paraId="1A1F6DF1" w14:textId="77777777" w:rsidR="006A5DF1" w:rsidRPr="00BD5546" w:rsidRDefault="00512CB8" w:rsidP="006A5DF1">
      <w:pPr>
        <w:rPr>
          <w:sz w:val="22"/>
          <w:szCs w:val="22"/>
        </w:rPr>
      </w:pPr>
      <w:r w:rsidRPr="00512CB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12CB8">
        <w:rPr>
          <w:sz w:val="22"/>
          <w:szCs w:val="22"/>
        </w:rPr>
        <w:t>30</w:t>
      </w:r>
    </w:p>
    <w:p w14:paraId="42C97C29" w14:textId="77777777" w:rsidR="006A5DF1" w:rsidRPr="00BD5546" w:rsidRDefault="00512CB8" w:rsidP="006A5DF1">
      <w:pPr>
        <w:rPr>
          <w:sz w:val="22"/>
          <w:szCs w:val="22"/>
        </w:rPr>
      </w:pPr>
      <w:r w:rsidRPr="00512CB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12CB8">
        <w:rPr>
          <w:sz w:val="22"/>
          <w:szCs w:val="22"/>
        </w:rPr>
        <w:t>Kraków</w:t>
      </w:r>
    </w:p>
    <w:p w14:paraId="46AD00EB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C5A1E" w:rsidRPr="00512CB8">
        <w:rPr>
          <w:b/>
          <w:sz w:val="22"/>
          <w:szCs w:val="22"/>
        </w:rPr>
        <w:t>DE-dzp.272-122/24</w:t>
      </w:r>
      <w:r w:rsidRPr="00D91931">
        <w:rPr>
          <w:sz w:val="22"/>
          <w:szCs w:val="22"/>
        </w:rPr>
        <w:tab/>
        <w:t xml:space="preserve"> </w:t>
      </w:r>
    </w:p>
    <w:p w14:paraId="760910E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DA96C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D846D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423409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7718C17" w14:textId="77777777" w:rsidR="00DC5A1E" w:rsidRDefault="00E21B49" w:rsidP="00DC5A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C5A1E">
        <w:rPr>
          <w:rFonts w:ascii="Times New Roman" w:hAnsi="Times New Roman"/>
          <w:szCs w:val="28"/>
        </w:rPr>
        <w:t xml:space="preserve"> </w:t>
      </w:r>
    </w:p>
    <w:p w14:paraId="1A1820C7" w14:textId="77777777" w:rsidR="00632C3C" w:rsidRDefault="00DC5A1E" w:rsidP="00DC5A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ORAZ ZMIANA SWZ</w:t>
      </w:r>
    </w:p>
    <w:p w14:paraId="2AAE44A4" w14:textId="77777777" w:rsidR="00DC5A1E" w:rsidRPr="00DC5A1E" w:rsidRDefault="00DC5A1E" w:rsidP="00DC5A1E"/>
    <w:p w14:paraId="7A8C12F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12CB8" w:rsidRPr="00512CB8">
        <w:rPr>
          <w:sz w:val="22"/>
          <w:szCs w:val="22"/>
        </w:rPr>
        <w:t xml:space="preserve">Tryb podstawowy bez negocjacji - art. 275 pkt. 1 ustawy </w:t>
      </w:r>
      <w:proofErr w:type="spellStart"/>
      <w:r w:rsidR="00512CB8" w:rsidRPr="00512CB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12CB8" w:rsidRPr="00512CB8">
        <w:rPr>
          <w:b/>
          <w:bCs/>
          <w:sz w:val="22"/>
          <w:szCs w:val="22"/>
        </w:rPr>
        <w:t>Wykonanie kompleksowych badań ilościowych i jakościowych - DE-dzp.272-122/24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12CB8" w:rsidRPr="00512CB8">
        <w:rPr>
          <w:b/>
          <w:sz w:val="22"/>
          <w:szCs w:val="22"/>
        </w:rPr>
        <w:t>DE-dzp.272-122/24</w:t>
      </w:r>
      <w:r w:rsidRPr="006A5DF1">
        <w:rPr>
          <w:b/>
          <w:sz w:val="22"/>
          <w:szCs w:val="22"/>
        </w:rPr>
        <w:t>.</w:t>
      </w:r>
    </w:p>
    <w:p w14:paraId="6AC01080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2CB8" w:rsidRPr="006A5DF1" w14:paraId="03045C7D" w14:textId="77777777" w:rsidTr="00516701">
        <w:tc>
          <w:tcPr>
            <w:tcW w:w="9356" w:type="dxa"/>
            <w:shd w:val="clear" w:color="auto" w:fill="auto"/>
          </w:tcPr>
          <w:p w14:paraId="6545F40F" w14:textId="77777777" w:rsidR="00512CB8" w:rsidRPr="006A5DF1" w:rsidRDefault="00512CB8" w:rsidP="005167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7B0E36D" w14:textId="77777777" w:rsidR="00512CB8" w:rsidRPr="00512CB8" w:rsidRDefault="00512CB8" w:rsidP="005167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CB8">
              <w:rPr>
                <w:sz w:val="22"/>
                <w:szCs w:val="22"/>
              </w:rPr>
              <w:t>W związku z ogłoszonym zapytaniem ofertowymi na realizację badań ilościowych i jakościowych, chciałam prosić o wyjaśnienie następującego zapisu</w:t>
            </w:r>
          </w:p>
          <w:p w14:paraId="6811AFBA" w14:textId="77777777" w:rsidR="00512CB8" w:rsidRPr="00512CB8" w:rsidRDefault="00DC5A1E" w:rsidP="005167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512CB8" w:rsidRPr="00512CB8">
              <w:rPr>
                <w:sz w:val="22"/>
                <w:szCs w:val="22"/>
              </w:rPr>
              <w:t>Przed podpisaniem umowy Wykonawca, przedstawi Zamawiającemu dokumenty potwierdzające przynależność do Międzynarodowego Stowarzyszenia Transportu Lotniczego IATA ( lub równoważnego) lub akredytację IATA uprawniającą do usługi w zakresie agencji sprzedaży pasażerskiej IATA (lub równoważną). Dokument ten będzie wymagany w formie oryginału lub kserokopii poświadczonej za zgodność z oryginałem przez Wykonawcę</w:t>
            </w:r>
            <w:r>
              <w:rPr>
                <w:sz w:val="22"/>
                <w:szCs w:val="22"/>
              </w:rPr>
              <w:t>”</w:t>
            </w:r>
            <w:r w:rsidR="00512CB8" w:rsidRPr="00512CB8">
              <w:rPr>
                <w:sz w:val="22"/>
                <w:szCs w:val="22"/>
              </w:rPr>
              <w:t>.</w:t>
            </w:r>
          </w:p>
          <w:p w14:paraId="098F5854" w14:textId="77777777" w:rsidR="00512CB8" w:rsidRPr="006A5DF1" w:rsidRDefault="00512CB8" w:rsidP="005167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CB8">
              <w:rPr>
                <w:sz w:val="22"/>
                <w:szCs w:val="22"/>
              </w:rPr>
              <w:t>W jaki sposób odnosi on się do działalności wykonywania badań?</w:t>
            </w:r>
          </w:p>
          <w:p w14:paraId="5B3C3541" w14:textId="77777777" w:rsidR="00512CB8" w:rsidRPr="006A5DF1" w:rsidRDefault="00512CB8" w:rsidP="005167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FD3D4EF" w14:textId="1D48133B" w:rsidR="00512CB8" w:rsidRPr="00DC5A1E" w:rsidRDefault="00DC5A1E" w:rsidP="0051670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C5A1E">
              <w:rPr>
                <w:sz w:val="22"/>
                <w:szCs w:val="22"/>
              </w:rPr>
              <w:t xml:space="preserve">W odpowiedzi na zapytanie Zamawiający usuwa </w:t>
            </w:r>
            <w:r w:rsidR="00986D5C">
              <w:rPr>
                <w:sz w:val="22"/>
                <w:szCs w:val="22"/>
              </w:rPr>
              <w:t xml:space="preserve">omyłkowo zawarty zapis w </w:t>
            </w:r>
            <w:r w:rsidRPr="00DC5A1E">
              <w:rPr>
                <w:sz w:val="22"/>
                <w:szCs w:val="22"/>
              </w:rPr>
              <w:t>pkt 24.6 SWZ:</w:t>
            </w:r>
          </w:p>
          <w:p w14:paraId="6C9C91E3" w14:textId="77777777" w:rsidR="00DC5A1E" w:rsidRPr="00EE310C" w:rsidRDefault="00DC5A1E" w:rsidP="00DC5A1E">
            <w:pPr>
              <w:spacing w:before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„</w:t>
            </w:r>
            <w:r w:rsidRPr="00DC5A1E">
              <w:rPr>
                <w:bCs/>
                <w:iCs/>
                <w:color w:val="000000"/>
                <w:sz w:val="22"/>
                <w:szCs w:val="22"/>
                <w:lang w:eastAsia="x-none"/>
              </w:rPr>
              <w:t>Przed podpisaniem umowy Wykonawca, przedstawi Zamawiającemu dokumenty potwierdzające przynależność do Międzynarodowego Stowarzyszenia Transportu Lotniczego IATA ( lub równoważnego) lub akredytację IATA uprawniającą do usługi w zakresie agencji sprzedaży pasażerskiej IATA (lub równoważną). Dokument ten będzie wymagany w formie oryginału lub kserokopii poświadczonej za zgodność z oryginałem przez Wykonawcę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”</w:t>
            </w:r>
            <w:r w:rsidRPr="00DC5A1E">
              <w:rPr>
                <w:bCs/>
                <w:iCs/>
                <w:color w:val="000000"/>
                <w:sz w:val="22"/>
                <w:szCs w:val="22"/>
                <w:lang w:eastAsia="x-none"/>
              </w:rPr>
              <w:t>.</w:t>
            </w:r>
          </w:p>
          <w:p w14:paraId="4D95B317" w14:textId="77777777" w:rsidR="00DC5A1E" w:rsidRPr="00512CB8" w:rsidRDefault="00DC5A1E" w:rsidP="005167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95CE6C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17741" w14:textId="77777777" w:rsidR="00853212" w:rsidRDefault="00853212">
      <w:r>
        <w:separator/>
      </w:r>
    </w:p>
  </w:endnote>
  <w:endnote w:type="continuationSeparator" w:id="0">
    <w:p w14:paraId="4BA01E75" w14:textId="77777777" w:rsidR="00853212" w:rsidRDefault="00853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9B0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522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18132" w14:textId="77777777" w:rsidR="006D4AB3" w:rsidRDefault="00986D5C">
    <w:pPr>
      <w:pStyle w:val="Stopka"/>
      <w:tabs>
        <w:tab w:val="clear" w:pos="4536"/>
      </w:tabs>
      <w:jc w:val="center"/>
    </w:pPr>
    <w:r>
      <w:rPr>
        <w:noProof/>
      </w:rPr>
      <w:pict w14:anchorId="5F6684E2">
        <v:line id="_x0000_s2049" style="position:absolute;left:0;text-align:left;z-index:251657728" from="-3.85pt,8.75pt" to="455.15pt,8.75pt"/>
      </w:pict>
    </w:r>
  </w:p>
  <w:p w14:paraId="7F6643D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248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AA9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77BE33" w14:textId="77777777" w:rsidR="006D4AB3" w:rsidRDefault="006D4AB3">
    <w:pPr>
      <w:pStyle w:val="Stopka"/>
      <w:tabs>
        <w:tab w:val="clear" w:pos="4536"/>
        <w:tab w:val="left" w:pos="6237"/>
      </w:tabs>
    </w:pPr>
  </w:p>
  <w:p w14:paraId="52C897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6EDBB9" w14:textId="77777777" w:rsidR="00853212" w:rsidRDefault="00853212">
      <w:r>
        <w:separator/>
      </w:r>
    </w:p>
  </w:footnote>
  <w:footnote w:type="continuationSeparator" w:id="0">
    <w:p w14:paraId="636B1720" w14:textId="77777777" w:rsidR="00853212" w:rsidRDefault="00853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266D9" w14:textId="77777777" w:rsidR="00512CB8" w:rsidRDefault="00512C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CAC04" w14:textId="77777777" w:rsidR="00512CB8" w:rsidRDefault="00512C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DADF5" w14:textId="77777777" w:rsidR="00512CB8" w:rsidRDefault="00512C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9054635">
    <w:abstractNumId w:val="4"/>
  </w:num>
  <w:num w:numId="2" w16cid:durableId="1167402995">
    <w:abstractNumId w:val="7"/>
  </w:num>
  <w:num w:numId="3" w16cid:durableId="276764651">
    <w:abstractNumId w:val="3"/>
  </w:num>
  <w:num w:numId="4" w16cid:durableId="933439529">
    <w:abstractNumId w:val="6"/>
  </w:num>
  <w:num w:numId="5" w16cid:durableId="855775680">
    <w:abstractNumId w:val="0"/>
  </w:num>
  <w:num w:numId="6" w16cid:durableId="536746935">
    <w:abstractNumId w:val="2"/>
  </w:num>
  <w:num w:numId="7" w16cid:durableId="1564637145">
    <w:abstractNumId w:val="5"/>
  </w:num>
  <w:num w:numId="8" w16cid:durableId="87502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212"/>
    <w:rsid w:val="00031374"/>
    <w:rsid w:val="000A1097"/>
    <w:rsid w:val="000E2A8F"/>
    <w:rsid w:val="0012774F"/>
    <w:rsid w:val="00144B7A"/>
    <w:rsid w:val="00180C6E"/>
    <w:rsid w:val="001E7E5B"/>
    <w:rsid w:val="0029606A"/>
    <w:rsid w:val="002C6A48"/>
    <w:rsid w:val="004848F3"/>
    <w:rsid w:val="004A75F2"/>
    <w:rsid w:val="00512CB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53212"/>
    <w:rsid w:val="00870F9F"/>
    <w:rsid w:val="008804B6"/>
    <w:rsid w:val="00897AB0"/>
    <w:rsid w:val="008A3553"/>
    <w:rsid w:val="00986D5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C5A1E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30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B75B04"/>
  <w15:chartTrackingRefBased/>
  <w15:docId w15:val="{84F71D36-69F8-4B73-9257-133387EA0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251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Maria Lepa</cp:lastModifiedBy>
  <cp:revision>4</cp:revision>
  <cp:lastPrinted>2001-02-10T14:28:00Z</cp:lastPrinted>
  <dcterms:created xsi:type="dcterms:W3CDTF">2024-05-27T08:53:00Z</dcterms:created>
  <dcterms:modified xsi:type="dcterms:W3CDTF">2024-05-27T09:05:00Z</dcterms:modified>
</cp:coreProperties>
</file>