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92B921" w14:textId="679BE8B1" w:rsidR="00FB7F50" w:rsidRPr="002245BE" w:rsidRDefault="0054115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4115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280E7D">
        <w:rPr>
          <w:sz w:val="22"/>
          <w:szCs w:val="22"/>
        </w:rPr>
        <w:t>24.05.2024 r.</w:t>
      </w:r>
    </w:p>
    <w:p w14:paraId="3591501C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22BB0FE0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7D5CC5B6" w14:textId="77777777" w:rsidR="002032C0" w:rsidRPr="002032C0" w:rsidRDefault="002032C0" w:rsidP="002032C0">
      <w:r w:rsidRPr="002032C0">
        <w:t>ul. Prądnicka 35-37</w:t>
      </w:r>
    </w:p>
    <w:p w14:paraId="6B19BFF1" w14:textId="77777777" w:rsidR="002032C0" w:rsidRPr="002032C0" w:rsidRDefault="002032C0" w:rsidP="002032C0">
      <w:r w:rsidRPr="002032C0">
        <w:t>31-202 Kraków</w:t>
      </w:r>
    </w:p>
    <w:p w14:paraId="55E55EE2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B75F85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54115F" w:rsidRPr="00607F9B" w14:paraId="777020AE" w14:textId="77777777" w:rsidTr="00C85750">
        <w:trPr>
          <w:trHeight w:val="638"/>
        </w:trPr>
        <w:tc>
          <w:tcPr>
            <w:tcW w:w="959" w:type="dxa"/>
            <w:shd w:val="clear" w:color="auto" w:fill="auto"/>
          </w:tcPr>
          <w:p w14:paraId="57C40AB3" w14:textId="77777777" w:rsidR="0054115F" w:rsidRPr="00607F9B" w:rsidRDefault="0054115F" w:rsidP="00C857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6DB559D" w14:textId="3E7EDA58" w:rsidR="0054115F" w:rsidRPr="00607F9B" w:rsidRDefault="0054115F" w:rsidP="00C8575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54115F">
              <w:rPr>
                <w:sz w:val="22"/>
                <w:szCs w:val="22"/>
              </w:rPr>
              <w:t xml:space="preserve"> podstawowy</w:t>
            </w:r>
            <w:r w:rsidR="00F100CF">
              <w:rPr>
                <w:sz w:val="22"/>
                <w:szCs w:val="22"/>
              </w:rPr>
              <w:t>m</w:t>
            </w:r>
            <w:r w:rsidRPr="0054115F">
              <w:rPr>
                <w:sz w:val="22"/>
                <w:szCs w:val="22"/>
              </w:rPr>
              <w:t xml:space="preserve"> bez negocjacji - art. 275 pkt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4115F">
              <w:rPr>
                <w:b/>
                <w:bCs/>
                <w:sz w:val="22"/>
                <w:szCs w:val="22"/>
              </w:rPr>
              <w:t>Zakup i dostawa materiałów do sterylizacji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4115F">
              <w:rPr>
                <w:b/>
                <w:sz w:val="22"/>
                <w:szCs w:val="22"/>
              </w:rPr>
              <w:t>ZP/18/2024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3A29957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14:paraId="45E9FC04" w14:textId="77777777" w:rsidR="00C61F4B" w:rsidRDefault="00C61F4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54115F" w14:paraId="0B4D7D04" w14:textId="77777777" w:rsidTr="00C85750">
        <w:trPr>
          <w:cantSplit/>
        </w:trPr>
        <w:tc>
          <w:tcPr>
            <w:tcW w:w="9072" w:type="dxa"/>
          </w:tcPr>
          <w:p w14:paraId="2FE16843" w14:textId="43EF5EC4" w:rsidR="0054115F" w:rsidRPr="00F100CF" w:rsidRDefault="0054115F" w:rsidP="00C8575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100CF">
              <w:rPr>
                <w:b/>
                <w:sz w:val="22"/>
                <w:szCs w:val="22"/>
              </w:rPr>
              <w:t xml:space="preserve">Informer Med </w:t>
            </w:r>
            <w:r w:rsidR="00F100CF" w:rsidRPr="00F100CF">
              <w:rPr>
                <w:b/>
                <w:sz w:val="22"/>
                <w:szCs w:val="22"/>
              </w:rPr>
              <w:t>S</w:t>
            </w:r>
            <w:r w:rsidRPr="00F100CF">
              <w:rPr>
                <w:b/>
                <w:sz w:val="22"/>
                <w:szCs w:val="22"/>
              </w:rPr>
              <w:t>p. z o.o.</w:t>
            </w:r>
          </w:p>
          <w:p w14:paraId="75699B04" w14:textId="77777777" w:rsidR="0054115F" w:rsidRPr="00F100CF" w:rsidRDefault="0054115F" w:rsidP="00C85750">
            <w:pPr>
              <w:jc w:val="both"/>
              <w:rPr>
                <w:bCs/>
                <w:sz w:val="22"/>
                <w:szCs w:val="22"/>
              </w:rPr>
            </w:pPr>
            <w:r w:rsidRPr="00F100CF">
              <w:rPr>
                <w:bCs/>
                <w:sz w:val="22"/>
                <w:szCs w:val="22"/>
              </w:rPr>
              <w:t xml:space="preserve">ul. Winogrady 118 </w:t>
            </w:r>
          </w:p>
          <w:p w14:paraId="6F6CEFFF" w14:textId="77777777" w:rsidR="0054115F" w:rsidRPr="00F100CF" w:rsidRDefault="0054115F" w:rsidP="00C85750">
            <w:pPr>
              <w:jc w:val="both"/>
              <w:rPr>
                <w:bCs/>
                <w:sz w:val="22"/>
                <w:szCs w:val="22"/>
              </w:rPr>
            </w:pPr>
            <w:r w:rsidRPr="00F100CF">
              <w:rPr>
                <w:bCs/>
                <w:sz w:val="22"/>
                <w:szCs w:val="22"/>
              </w:rPr>
              <w:t>61-626 Poznań</w:t>
            </w:r>
          </w:p>
          <w:p w14:paraId="413FFA1B" w14:textId="77777777" w:rsidR="0054115F" w:rsidRPr="00F100CF" w:rsidRDefault="0054115F" w:rsidP="00C857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100CF">
              <w:rPr>
                <w:sz w:val="22"/>
                <w:szCs w:val="22"/>
              </w:rPr>
              <w:t>na:</w:t>
            </w:r>
          </w:p>
          <w:p w14:paraId="4E6AAA03" w14:textId="238B2A6D" w:rsidR="0054115F" w:rsidRPr="00F100CF" w:rsidRDefault="0054115F" w:rsidP="00C857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100CF">
              <w:rPr>
                <w:sz w:val="22"/>
                <w:szCs w:val="22"/>
              </w:rPr>
              <w:t xml:space="preserve">Pakiet 1 - Wskaźniki chemiczne do sterylizacji niskotemperaturowej </w:t>
            </w:r>
          </w:p>
          <w:p w14:paraId="6D090483" w14:textId="77777777" w:rsidR="0054115F" w:rsidRPr="00F100CF" w:rsidRDefault="0054115F" w:rsidP="00C8575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100CF">
              <w:rPr>
                <w:color w:val="000000"/>
                <w:sz w:val="22"/>
                <w:szCs w:val="22"/>
              </w:rPr>
              <w:t>Uzasadnienie wyboru:</w:t>
            </w:r>
          </w:p>
          <w:p w14:paraId="1E583977" w14:textId="77777777" w:rsidR="0054115F" w:rsidRDefault="0054115F" w:rsidP="00C8575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100CF">
              <w:rPr>
                <w:sz w:val="22"/>
                <w:szCs w:val="22"/>
              </w:rPr>
              <w:t>Najkorzystniejsza oferta, spełniająca wymagania SWZ.</w:t>
            </w:r>
          </w:p>
          <w:p w14:paraId="0DFF041D" w14:textId="77777777" w:rsidR="00C61F4B" w:rsidRPr="00C61F4B" w:rsidRDefault="00C61F4B" w:rsidP="00C61F4B"/>
        </w:tc>
      </w:tr>
      <w:tr w:rsidR="0054115F" w14:paraId="7D51E665" w14:textId="77777777" w:rsidTr="00C85750">
        <w:trPr>
          <w:cantSplit/>
        </w:trPr>
        <w:tc>
          <w:tcPr>
            <w:tcW w:w="9072" w:type="dxa"/>
          </w:tcPr>
          <w:p w14:paraId="36C1C9F0" w14:textId="77777777" w:rsidR="0054115F" w:rsidRPr="00F100CF" w:rsidRDefault="0054115F" w:rsidP="00C8575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100CF">
              <w:rPr>
                <w:b/>
                <w:sz w:val="22"/>
                <w:szCs w:val="22"/>
              </w:rPr>
              <w:t>Krajowe Towarzystwo Gospodarcze SEMIGAT S.A.</w:t>
            </w:r>
          </w:p>
          <w:p w14:paraId="436CBA9A" w14:textId="77777777" w:rsidR="0054115F" w:rsidRPr="00F100CF" w:rsidRDefault="0054115F" w:rsidP="00C85750">
            <w:pPr>
              <w:jc w:val="both"/>
              <w:rPr>
                <w:bCs/>
                <w:sz w:val="22"/>
                <w:szCs w:val="22"/>
              </w:rPr>
            </w:pPr>
            <w:r w:rsidRPr="00F100CF">
              <w:rPr>
                <w:bCs/>
                <w:sz w:val="22"/>
                <w:szCs w:val="22"/>
              </w:rPr>
              <w:t>ul. Ratuszowa 11 /318</w:t>
            </w:r>
          </w:p>
          <w:p w14:paraId="3D3F8B8C" w14:textId="77777777" w:rsidR="0054115F" w:rsidRPr="00F100CF" w:rsidRDefault="0054115F" w:rsidP="00C85750">
            <w:pPr>
              <w:jc w:val="both"/>
              <w:rPr>
                <w:bCs/>
                <w:sz w:val="22"/>
                <w:szCs w:val="22"/>
              </w:rPr>
            </w:pPr>
            <w:r w:rsidRPr="00F100CF">
              <w:rPr>
                <w:bCs/>
                <w:sz w:val="22"/>
                <w:szCs w:val="22"/>
              </w:rPr>
              <w:t>03-450 Warszawa</w:t>
            </w:r>
          </w:p>
          <w:p w14:paraId="49D95F63" w14:textId="77777777" w:rsidR="0054115F" w:rsidRPr="00F100CF" w:rsidRDefault="0054115F" w:rsidP="00C857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100CF">
              <w:rPr>
                <w:sz w:val="22"/>
                <w:szCs w:val="22"/>
              </w:rPr>
              <w:t>na:</w:t>
            </w:r>
          </w:p>
          <w:p w14:paraId="332D3787" w14:textId="51136F9A" w:rsidR="0054115F" w:rsidRPr="00F100CF" w:rsidRDefault="0054115F" w:rsidP="00C857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100CF">
              <w:rPr>
                <w:sz w:val="22"/>
                <w:szCs w:val="22"/>
              </w:rPr>
              <w:t xml:space="preserve">Pakiet 2 - Wskaźniki chemiczne typu IV i V do sterylizacji parowej i EO </w:t>
            </w:r>
          </w:p>
          <w:p w14:paraId="68B7F25C" w14:textId="77777777" w:rsidR="0054115F" w:rsidRPr="00F100CF" w:rsidRDefault="0054115F" w:rsidP="00C8575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100CF">
              <w:rPr>
                <w:color w:val="000000"/>
                <w:sz w:val="22"/>
                <w:szCs w:val="22"/>
              </w:rPr>
              <w:t>Uzasadnienie wyboru:</w:t>
            </w:r>
          </w:p>
          <w:p w14:paraId="78F73527" w14:textId="77777777" w:rsidR="0054115F" w:rsidRDefault="0054115F" w:rsidP="00C8575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100CF">
              <w:rPr>
                <w:sz w:val="22"/>
                <w:szCs w:val="22"/>
              </w:rPr>
              <w:t>Najkorzystniejsza oferta, spełniająca wymagania SWZ.</w:t>
            </w:r>
          </w:p>
          <w:p w14:paraId="73D995BA" w14:textId="77777777" w:rsidR="00C61F4B" w:rsidRPr="00C61F4B" w:rsidRDefault="00C61F4B" w:rsidP="00C61F4B"/>
        </w:tc>
      </w:tr>
      <w:tr w:rsidR="0054115F" w14:paraId="7482C530" w14:textId="77777777" w:rsidTr="00C85750">
        <w:trPr>
          <w:cantSplit/>
        </w:trPr>
        <w:tc>
          <w:tcPr>
            <w:tcW w:w="9072" w:type="dxa"/>
          </w:tcPr>
          <w:p w14:paraId="4A00AB33" w14:textId="77777777" w:rsidR="0054115F" w:rsidRPr="00F100CF" w:rsidRDefault="0054115F" w:rsidP="00C8575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100CF">
              <w:rPr>
                <w:b/>
                <w:sz w:val="22"/>
                <w:szCs w:val="22"/>
              </w:rPr>
              <w:t>AMED Biuro Techniczno-Handlowe</w:t>
            </w:r>
          </w:p>
          <w:p w14:paraId="16B49CC5" w14:textId="77777777" w:rsidR="0054115F" w:rsidRPr="00F100CF" w:rsidRDefault="0054115F" w:rsidP="00C85750">
            <w:pPr>
              <w:jc w:val="both"/>
              <w:rPr>
                <w:bCs/>
                <w:sz w:val="22"/>
                <w:szCs w:val="22"/>
              </w:rPr>
            </w:pPr>
            <w:r w:rsidRPr="00F100CF">
              <w:rPr>
                <w:bCs/>
                <w:sz w:val="22"/>
                <w:szCs w:val="22"/>
              </w:rPr>
              <w:t xml:space="preserve">ul. Słowikowskiego 39 </w:t>
            </w:r>
          </w:p>
          <w:p w14:paraId="29EEF1DB" w14:textId="77777777" w:rsidR="0054115F" w:rsidRPr="00F100CF" w:rsidRDefault="0054115F" w:rsidP="00C85750">
            <w:pPr>
              <w:jc w:val="both"/>
              <w:rPr>
                <w:bCs/>
                <w:sz w:val="22"/>
                <w:szCs w:val="22"/>
              </w:rPr>
            </w:pPr>
            <w:r w:rsidRPr="00F100CF">
              <w:rPr>
                <w:bCs/>
                <w:sz w:val="22"/>
                <w:szCs w:val="22"/>
              </w:rPr>
              <w:t>05-090 Raszyn</w:t>
            </w:r>
          </w:p>
          <w:p w14:paraId="4EC1328D" w14:textId="77777777" w:rsidR="0054115F" w:rsidRPr="00F100CF" w:rsidRDefault="0054115F" w:rsidP="00C857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100CF">
              <w:rPr>
                <w:sz w:val="22"/>
                <w:szCs w:val="22"/>
              </w:rPr>
              <w:t>na:</w:t>
            </w:r>
          </w:p>
          <w:p w14:paraId="64BD3CD0" w14:textId="71AD3E16" w:rsidR="0054115F" w:rsidRPr="00F100CF" w:rsidRDefault="0054115F" w:rsidP="00C857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100CF">
              <w:rPr>
                <w:sz w:val="22"/>
                <w:szCs w:val="22"/>
              </w:rPr>
              <w:t xml:space="preserve">Pakiet 3 - Materiały pomocnicze do Centralnej Sterylizatorni </w:t>
            </w:r>
          </w:p>
          <w:p w14:paraId="4AD2DF7D" w14:textId="77777777" w:rsidR="0054115F" w:rsidRPr="00F100CF" w:rsidRDefault="0054115F" w:rsidP="00C8575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100CF">
              <w:rPr>
                <w:color w:val="000000"/>
                <w:sz w:val="22"/>
                <w:szCs w:val="22"/>
              </w:rPr>
              <w:t>Uzasadnienie wyboru:</w:t>
            </w:r>
          </w:p>
          <w:p w14:paraId="08678D7B" w14:textId="77777777" w:rsidR="0054115F" w:rsidRDefault="0054115F" w:rsidP="00C8575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100CF">
              <w:rPr>
                <w:sz w:val="22"/>
                <w:szCs w:val="22"/>
              </w:rPr>
              <w:t>Najkorzystniejsza oferta, spełniająca wymagania SWZ.</w:t>
            </w:r>
          </w:p>
          <w:p w14:paraId="16D495C8" w14:textId="77777777" w:rsidR="00C61F4B" w:rsidRPr="00C61F4B" w:rsidRDefault="00C61F4B" w:rsidP="00C61F4B"/>
        </w:tc>
      </w:tr>
      <w:tr w:rsidR="0054115F" w14:paraId="76FEFEF9" w14:textId="77777777" w:rsidTr="00C85750">
        <w:trPr>
          <w:cantSplit/>
        </w:trPr>
        <w:tc>
          <w:tcPr>
            <w:tcW w:w="9072" w:type="dxa"/>
          </w:tcPr>
          <w:p w14:paraId="57D3B0BB" w14:textId="77777777" w:rsidR="0054115F" w:rsidRPr="00F100CF" w:rsidRDefault="0054115F" w:rsidP="00C8575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100CF">
              <w:rPr>
                <w:b/>
                <w:sz w:val="22"/>
                <w:szCs w:val="22"/>
              </w:rPr>
              <w:lastRenderedPageBreak/>
              <w:t>3M Healthcare Poland Sp. z o.o.</w:t>
            </w:r>
          </w:p>
          <w:p w14:paraId="39280B9F" w14:textId="77777777" w:rsidR="00C61F4B" w:rsidRDefault="0054115F" w:rsidP="00C85750">
            <w:pPr>
              <w:jc w:val="both"/>
              <w:rPr>
                <w:bCs/>
                <w:sz w:val="22"/>
                <w:szCs w:val="22"/>
              </w:rPr>
            </w:pPr>
            <w:r w:rsidRPr="00F100CF">
              <w:rPr>
                <w:bCs/>
                <w:sz w:val="22"/>
                <w:szCs w:val="22"/>
              </w:rPr>
              <w:t xml:space="preserve">al. Katowicka 117, </w:t>
            </w:r>
          </w:p>
          <w:p w14:paraId="6F2FDE28" w14:textId="174E7D42" w:rsidR="0054115F" w:rsidRPr="00F100CF" w:rsidRDefault="0054115F" w:rsidP="00C85750">
            <w:pPr>
              <w:jc w:val="both"/>
              <w:rPr>
                <w:bCs/>
                <w:sz w:val="22"/>
                <w:szCs w:val="22"/>
              </w:rPr>
            </w:pPr>
            <w:r w:rsidRPr="00F100CF">
              <w:rPr>
                <w:bCs/>
                <w:sz w:val="22"/>
                <w:szCs w:val="22"/>
              </w:rPr>
              <w:t>Kajetany</w:t>
            </w:r>
          </w:p>
          <w:p w14:paraId="1A6A97C6" w14:textId="77777777" w:rsidR="0054115F" w:rsidRPr="00F100CF" w:rsidRDefault="0054115F" w:rsidP="00C85750">
            <w:pPr>
              <w:jc w:val="both"/>
              <w:rPr>
                <w:bCs/>
                <w:sz w:val="22"/>
                <w:szCs w:val="22"/>
              </w:rPr>
            </w:pPr>
            <w:r w:rsidRPr="00F100CF">
              <w:rPr>
                <w:bCs/>
                <w:sz w:val="22"/>
                <w:szCs w:val="22"/>
              </w:rPr>
              <w:t>05-830 Nadarzyn</w:t>
            </w:r>
          </w:p>
          <w:p w14:paraId="064D487F" w14:textId="77777777" w:rsidR="0054115F" w:rsidRPr="00F100CF" w:rsidRDefault="0054115F" w:rsidP="00C857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100CF">
              <w:rPr>
                <w:sz w:val="22"/>
                <w:szCs w:val="22"/>
              </w:rPr>
              <w:t>na:</w:t>
            </w:r>
          </w:p>
          <w:p w14:paraId="5DE2E123" w14:textId="1E33B559" w:rsidR="0054115F" w:rsidRPr="00F100CF" w:rsidRDefault="0054115F" w:rsidP="00C857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100CF">
              <w:rPr>
                <w:sz w:val="22"/>
                <w:szCs w:val="22"/>
              </w:rPr>
              <w:t xml:space="preserve">Pakiet 4 - Wskaźniki biologiczne </w:t>
            </w:r>
          </w:p>
          <w:p w14:paraId="63E3F3F9" w14:textId="77777777" w:rsidR="0054115F" w:rsidRPr="00F100CF" w:rsidRDefault="0054115F" w:rsidP="00C8575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100CF">
              <w:rPr>
                <w:color w:val="000000"/>
                <w:sz w:val="22"/>
                <w:szCs w:val="22"/>
              </w:rPr>
              <w:t>Uzasadnienie wyboru:</w:t>
            </w:r>
          </w:p>
          <w:p w14:paraId="3B1385C1" w14:textId="77777777" w:rsidR="0054115F" w:rsidRPr="00F100CF" w:rsidRDefault="0054115F" w:rsidP="00C8575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100CF">
              <w:rPr>
                <w:sz w:val="22"/>
                <w:szCs w:val="22"/>
              </w:rPr>
              <w:t>Jedyna oferta. Spełnia wymagania SWZ.</w:t>
            </w:r>
          </w:p>
        </w:tc>
      </w:tr>
      <w:tr w:rsidR="0054115F" w14:paraId="08B734C1" w14:textId="77777777" w:rsidTr="00C85750">
        <w:trPr>
          <w:cantSplit/>
        </w:trPr>
        <w:tc>
          <w:tcPr>
            <w:tcW w:w="9072" w:type="dxa"/>
          </w:tcPr>
          <w:p w14:paraId="2F8889B3" w14:textId="0352B74B" w:rsidR="0054115F" w:rsidRPr="00F100CF" w:rsidRDefault="0054115F" w:rsidP="00C8575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100CF">
              <w:rPr>
                <w:b/>
                <w:sz w:val="22"/>
                <w:szCs w:val="22"/>
              </w:rPr>
              <w:t xml:space="preserve">Informer Med </w:t>
            </w:r>
            <w:r w:rsidR="00C61F4B">
              <w:rPr>
                <w:b/>
                <w:sz w:val="22"/>
                <w:szCs w:val="22"/>
              </w:rPr>
              <w:t>S</w:t>
            </w:r>
            <w:r w:rsidRPr="00F100CF">
              <w:rPr>
                <w:b/>
                <w:sz w:val="22"/>
                <w:szCs w:val="22"/>
              </w:rPr>
              <w:t>p. z o.o.</w:t>
            </w:r>
          </w:p>
          <w:p w14:paraId="24175997" w14:textId="77777777" w:rsidR="0054115F" w:rsidRPr="00F100CF" w:rsidRDefault="0054115F" w:rsidP="00C85750">
            <w:pPr>
              <w:jc w:val="both"/>
              <w:rPr>
                <w:bCs/>
                <w:sz w:val="22"/>
                <w:szCs w:val="22"/>
              </w:rPr>
            </w:pPr>
            <w:r w:rsidRPr="00F100CF">
              <w:rPr>
                <w:bCs/>
                <w:sz w:val="22"/>
                <w:szCs w:val="22"/>
              </w:rPr>
              <w:t xml:space="preserve">ul. Winogrady 118 </w:t>
            </w:r>
          </w:p>
          <w:p w14:paraId="2ED4CD39" w14:textId="77777777" w:rsidR="0054115F" w:rsidRPr="00F100CF" w:rsidRDefault="0054115F" w:rsidP="00C85750">
            <w:pPr>
              <w:jc w:val="both"/>
              <w:rPr>
                <w:bCs/>
                <w:sz w:val="22"/>
                <w:szCs w:val="22"/>
              </w:rPr>
            </w:pPr>
            <w:r w:rsidRPr="00F100CF">
              <w:rPr>
                <w:bCs/>
                <w:sz w:val="22"/>
                <w:szCs w:val="22"/>
              </w:rPr>
              <w:t>61-626 Poznań</w:t>
            </w:r>
          </w:p>
          <w:p w14:paraId="34D1D59B" w14:textId="77777777" w:rsidR="0054115F" w:rsidRPr="00F100CF" w:rsidRDefault="0054115F" w:rsidP="00C857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100CF">
              <w:rPr>
                <w:sz w:val="22"/>
                <w:szCs w:val="22"/>
              </w:rPr>
              <w:t>na:</w:t>
            </w:r>
          </w:p>
          <w:p w14:paraId="70FC633D" w14:textId="67659C4A" w:rsidR="0054115F" w:rsidRPr="00F100CF" w:rsidRDefault="0054115F" w:rsidP="00C857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100CF">
              <w:rPr>
                <w:sz w:val="22"/>
                <w:szCs w:val="22"/>
              </w:rPr>
              <w:t xml:space="preserve">Pakiet 5 - Wskaźniki chemiczne typu I i VI do sterylizacji parowej </w:t>
            </w:r>
          </w:p>
          <w:p w14:paraId="1D780363" w14:textId="77777777" w:rsidR="0054115F" w:rsidRPr="00F100CF" w:rsidRDefault="0054115F" w:rsidP="00C8575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100CF">
              <w:rPr>
                <w:color w:val="000000"/>
                <w:sz w:val="22"/>
                <w:szCs w:val="22"/>
              </w:rPr>
              <w:t>Uzasadnienie wyboru:</w:t>
            </w:r>
          </w:p>
          <w:p w14:paraId="2026B9EB" w14:textId="77777777" w:rsidR="0054115F" w:rsidRPr="00F100CF" w:rsidRDefault="0054115F" w:rsidP="00C8575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100CF">
              <w:rPr>
                <w:sz w:val="22"/>
                <w:szCs w:val="22"/>
              </w:rPr>
              <w:t>Najkorzystniejsza oferta, spełniająca wymagania SWZ.</w:t>
            </w:r>
          </w:p>
        </w:tc>
      </w:tr>
      <w:tr w:rsidR="0054115F" w14:paraId="52C45591" w14:textId="77777777" w:rsidTr="00C85750">
        <w:trPr>
          <w:cantSplit/>
        </w:trPr>
        <w:tc>
          <w:tcPr>
            <w:tcW w:w="9072" w:type="dxa"/>
          </w:tcPr>
          <w:p w14:paraId="776F956B" w14:textId="77777777" w:rsidR="0054115F" w:rsidRPr="00F100CF" w:rsidRDefault="0054115F" w:rsidP="00C85750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F100CF">
              <w:rPr>
                <w:b/>
                <w:sz w:val="22"/>
                <w:szCs w:val="22"/>
              </w:rPr>
              <w:t>FALCO-MEDIC Jerzy Kudrycki</w:t>
            </w:r>
          </w:p>
          <w:p w14:paraId="0EC42AC0" w14:textId="77777777" w:rsidR="0054115F" w:rsidRPr="00F100CF" w:rsidRDefault="0054115F" w:rsidP="00C85750">
            <w:pPr>
              <w:jc w:val="both"/>
              <w:rPr>
                <w:bCs/>
                <w:sz w:val="22"/>
                <w:szCs w:val="22"/>
              </w:rPr>
            </w:pPr>
            <w:r w:rsidRPr="00F100CF">
              <w:rPr>
                <w:bCs/>
                <w:sz w:val="22"/>
                <w:szCs w:val="22"/>
              </w:rPr>
              <w:t xml:space="preserve">ul. Składowa 7 </w:t>
            </w:r>
          </w:p>
          <w:p w14:paraId="16A8CB6A" w14:textId="77777777" w:rsidR="0054115F" w:rsidRPr="00F100CF" w:rsidRDefault="0054115F" w:rsidP="00C85750">
            <w:pPr>
              <w:jc w:val="both"/>
              <w:rPr>
                <w:bCs/>
                <w:sz w:val="22"/>
                <w:szCs w:val="22"/>
              </w:rPr>
            </w:pPr>
            <w:r w:rsidRPr="00F100CF">
              <w:rPr>
                <w:bCs/>
                <w:sz w:val="22"/>
                <w:szCs w:val="22"/>
              </w:rPr>
              <w:t>15-399 Białystok</w:t>
            </w:r>
          </w:p>
          <w:p w14:paraId="649055CE" w14:textId="77777777" w:rsidR="0054115F" w:rsidRPr="00F100CF" w:rsidRDefault="0054115F" w:rsidP="00C857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100CF">
              <w:rPr>
                <w:sz w:val="22"/>
                <w:szCs w:val="22"/>
              </w:rPr>
              <w:t>na:</w:t>
            </w:r>
          </w:p>
          <w:p w14:paraId="1038B7CD" w14:textId="1D25550E" w:rsidR="0054115F" w:rsidRPr="00F100CF" w:rsidRDefault="0054115F" w:rsidP="00C8575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F100CF">
              <w:rPr>
                <w:sz w:val="22"/>
                <w:szCs w:val="22"/>
              </w:rPr>
              <w:t xml:space="preserve">Pakiet 7 - Włóknina typu SMS </w:t>
            </w:r>
          </w:p>
          <w:p w14:paraId="6AEFDF87" w14:textId="77777777" w:rsidR="0054115F" w:rsidRPr="00F100CF" w:rsidRDefault="0054115F" w:rsidP="00C8575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F100CF">
              <w:rPr>
                <w:color w:val="000000"/>
                <w:sz w:val="22"/>
                <w:szCs w:val="22"/>
              </w:rPr>
              <w:t>Uzasadnienie wyboru:</w:t>
            </w:r>
          </w:p>
          <w:p w14:paraId="0F5F36C1" w14:textId="77777777" w:rsidR="0054115F" w:rsidRPr="00F100CF" w:rsidRDefault="0054115F" w:rsidP="00C85750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F100CF">
              <w:rPr>
                <w:sz w:val="22"/>
                <w:szCs w:val="22"/>
              </w:rPr>
              <w:t>Najkorzystniejsza oferta, spełniająca wymagania SWZ.</w:t>
            </w:r>
          </w:p>
        </w:tc>
      </w:tr>
    </w:tbl>
    <w:p w14:paraId="51137224" w14:textId="77777777"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p w14:paraId="5ACCE1A1" w14:textId="77777777" w:rsidR="00C61F4B" w:rsidRPr="00756CDA" w:rsidRDefault="00C61F4B" w:rsidP="00C61F4B">
      <w:pPr>
        <w:jc w:val="both"/>
        <w:rPr>
          <w:color w:val="000000"/>
          <w:sz w:val="22"/>
          <w:szCs w:val="22"/>
        </w:rPr>
      </w:pP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0122FB31" w14:textId="77777777" w:rsidTr="0057114B">
        <w:tc>
          <w:tcPr>
            <w:tcW w:w="2169" w:type="dxa"/>
            <w:shd w:val="clear" w:color="auto" w:fill="F3F3F3"/>
            <w:vAlign w:val="center"/>
          </w:tcPr>
          <w:p w14:paraId="720EC071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3AF9A86F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16BF8E0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4DB97FD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606AED6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54115F" w:rsidRPr="00834EF4" w14:paraId="504655FC" w14:textId="77777777" w:rsidTr="00C85750">
        <w:tc>
          <w:tcPr>
            <w:tcW w:w="2169" w:type="dxa"/>
            <w:shd w:val="clear" w:color="auto" w:fill="auto"/>
          </w:tcPr>
          <w:p w14:paraId="360B27B2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115F">
              <w:rPr>
                <w:sz w:val="20"/>
                <w:szCs w:val="20"/>
              </w:rPr>
              <w:t>Pakiet 1 - Wskaźniki chemiczne do sterylizacji niskotemperaturowej</w:t>
            </w:r>
          </w:p>
        </w:tc>
        <w:tc>
          <w:tcPr>
            <w:tcW w:w="2793" w:type="dxa"/>
            <w:shd w:val="clear" w:color="auto" w:fill="auto"/>
          </w:tcPr>
          <w:p w14:paraId="64FEA789" w14:textId="77777777" w:rsidR="0054115F" w:rsidRPr="00211A34" w:rsidRDefault="0054115F" w:rsidP="00C857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115F">
              <w:rPr>
                <w:b/>
                <w:bCs/>
                <w:sz w:val="20"/>
                <w:szCs w:val="20"/>
              </w:rPr>
              <w:t>Krajowe Towarzystwo Gospodarcze SEMIGAT S.A.</w:t>
            </w:r>
          </w:p>
          <w:p w14:paraId="186E3034" w14:textId="77777777" w:rsidR="0054115F" w:rsidRPr="00211A34" w:rsidRDefault="0054115F" w:rsidP="00C85750">
            <w:pPr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ul. Ratuszowa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11/318</w:t>
            </w:r>
          </w:p>
          <w:p w14:paraId="563BF0EA" w14:textId="77777777" w:rsidR="0054115F" w:rsidRPr="00211A34" w:rsidRDefault="0054115F" w:rsidP="00C85750">
            <w:pPr>
              <w:spacing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03-450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5496196C" w14:textId="77777777" w:rsidR="0054115F" w:rsidRPr="0054115F" w:rsidRDefault="0054115F" w:rsidP="00C85750">
            <w:pPr>
              <w:spacing w:before="40" w:after="40"/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1 - Cena - 387.25</w:t>
            </w:r>
          </w:p>
          <w:p w14:paraId="1D5A2AF7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2 - Okres gwarancji/termin ważności - 50.00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2EFA55" w14:textId="77777777" w:rsidR="0054115F" w:rsidRPr="00211A34" w:rsidRDefault="0054115F" w:rsidP="00C85750">
            <w:pPr>
              <w:jc w:val="center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 xml:space="preserve">  437,25</w:t>
            </w:r>
          </w:p>
        </w:tc>
      </w:tr>
      <w:tr w:rsidR="0054115F" w:rsidRPr="00834EF4" w14:paraId="37ED76B0" w14:textId="77777777" w:rsidTr="00C85750">
        <w:tc>
          <w:tcPr>
            <w:tcW w:w="2169" w:type="dxa"/>
            <w:shd w:val="clear" w:color="auto" w:fill="auto"/>
          </w:tcPr>
          <w:p w14:paraId="355D8CD9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115F">
              <w:rPr>
                <w:sz w:val="20"/>
                <w:szCs w:val="20"/>
              </w:rPr>
              <w:t>Pakiet 1 - Wskaźniki chemiczne do sterylizacji niskotemperaturowej</w:t>
            </w:r>
          </w:p>
        </w:tc>
        <w:tc>
          <w:tcPr>
            <w:tcW w:w="2793" w:type="dxa"/>
            <w:shd w:val="clear" w:color="auto" w:fill="auto"/>
          </w:tcPr>
          <w:p w14:paraId="60F134AD" w14:textId="73D23003" w:rsidR="0054115F" w:rsidRPr="00211A34" w:rsidRDefault="0054115F" w:rsidP="00C857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115F">
              <w:rPr>
                <w:b/>
                <w:bCs/>
                <w:sz w:val="20"/>
                <w:szCs w:val="20"/>
              </w:rPr>
              <w:t xml:space="preserve">Informer Med </w:t>
            </w:r>
            <w:r w:rsidR="00F100CF">
              <w:rPr>
                <w:b/>
                <w:bCs/>
                <w:sz w:val="20"/>
                <w:szCs w:val="20"/>
              </w:rPr>
              <w:t>S</w:t>
            </w:r>
            <w:r w:rsidRPr="0054115F">
              <w:rPr>
                <w:b/>
                <w:bCs/>
                <w:sz w:val="20"/>
                <w:szCs w:val="20"/>
              </w:rPr>
              <w:t>p. z o.o.</w:t>
            </w:r>
          </w:p>
          <w:p w14:paraId="207EB481" w14:textId="77777777" w:rsidR="0054115F" w:rsidRPr="00211A34" w:rsidRDefault="0054115F" w:rsidP="00C85750">
            <w:pPr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ul. Winogrady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118</w:t>
            </w:r>
          </w:p>
          <w:p w14:paraId="37DF82AB" w14:textId="77777777" w:rsidR="0054115F" w:rsidRPr="00211A34" w:rsidRDefault="0054115F" w:rsidP="00C85750">
            <w:pPr>
              <w:spacing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61-626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Poznań</w:t>
            </w:r>
          </w:p>
        </w:tc>
        <w:tc>
          <w:tcPr>
            <w:tcW w:w="2551" w:type="dxa"/>
            <w:shd w:val="clear" w:color="auto" w:fill="auto"/>
          </w:tcPr>
          <w:p w14:paraId="14A4B0BE" w14:textId="77777777" w:rsidR="0054115F" w:rsidRPr="0054115F" w:rsidRDefault="0054115F" w:rsidP="00C85750">
            <w:pPr>
              <w:spacing w:before="40" w:after="40"/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1 - Cena - 450.00</w:t>
            </w:r>
          </w:p>
          <w:p w14:paraId="0D1D1B9A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2 - Okres gwarancji/termin ważności - 50.00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B8ADBA" w14:textId="77777777" w:rsidR="0054115F" w:rsidRPr="00211A34" w:rsidRDefault="0054115F" w:rsidP="00C85750">
            <w:pPr>
              <w:jc w:val="center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 xml:space="preserve">  500,00</w:t>
            </w:r>
          </w:p>
        </w:tc>
      </w:tr>
      <w:tr w:rsidR="0054115F" w:rsidRPr="00834EF4" w14:paraId="75394F43" w14:textId="77777777" w:rsidTr="00C85750">
        <w:tc>
          <w:tcPr>
            <w:tcW w:w="2169" w:type="dxa"/>
            <w:shd w:val="clear" w:color="auto" w:fill="auto"/>
          </w:tcPr>
          <w:p w14:paraId="2BEF07AB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115F">
              <w:rPr>
                <w:sz w:val="20"/>
                <w:szCs w:val="20"/>
              </w:rPr>
              <w:t>Pakiet 1 - Wskaźniki chemiczne do sterylizacji niskotemperaturowej</w:t>
            </w:r>
          </w:p>
        </w:tc>
        <w:tc>
          <w:tcPr>
            <w:tcW w:w="2793" w:type="dxa"/>
            <w:shd w:val="clear" w:color="auto" w:fill="auto"/>
          </w:tcPr>
          <w:p w14:paraId="0C05FAC6" w14:textId="6188DD4C" w:rsidR="0054115F" w:rsidRPr="00211A34" w:rsidRDefault="0054115F" w:rsidP="00C857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115F">
              <w:rPr>
                <w:b/>
                <w:bCs/>
                <w:sz w:val="20"/>
                <w:szCs w:val="20"/>
              </w:rPr>
              <w:t xml:space="preserve">3M Healthcare Poland </w:t>
            </w:r>
            <w:r w:rsidR="00F100CF">
              <w:rPr>
                <w:b/>
                <w:bCs/>
                <w:sz w:val="20"/>
                <w:szCs w:val="20"/>
              </w:rPr>
              <w:br/>
            </w:r>
            <w:r w:rsidRPr="0054115F">
              <w:rPr>
                <w:b/>
                <w:bCs/>
                <w:sz w:val="20"/>
                <w:szCs w:val="20"/>
              </w:rPr>
              <w:t>Sp. z o.o.</w:t>
            </w:r>
          </w:p>
          <w:p w14:paraId="0B8CA5F6" w14:textId="77777777" w:rsidR="00C61F4B" w:rsidRDefault="0054115F" w:rsidP="00C85750">
            <w:pPr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 xml:space="preserve">al. Katowicka 117, </w:t>
            </w:r>
          </w:p>
          <w:p w14:paraId="5C7234A0" w14:textId="5052978C" w:rsidR="0054115F" w:rsidRPr="00211A34" w:rsidRDefault="0054115F" w:rsidP="00C85750">
            <w:pPr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Kajetany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2459CEE5" w14:textId="77777777" w:rsidR="0054115F" w:rsidRPr="00211A34" w:rsidRDefault="0054115F" w:rsidP="00C85750">
            <w:pPr>
              <w:spacing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05-830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Nadarzyn</w:t>
            </w:r>
          </w:p>
        </w:tc>
        <w:tc>
          <w:tcPr>
            <w:tcW w:w="2551" w:type="dxa"/>
            <w:shd w:val="clear" w:color="auto" w:fill="auto"/>
          </w:tcPr>
          <w:p w14:paraId="2462E8D5" w14:textId="77777777" w:rsidR="0054115F" w:rsidRPr="0054115F" w:rsidRDefault="0054115F" w:rsidP="00C85750">
            <w:pPr>
              <w:spacing w:before="40" w:after="40"/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1 - Cena - 265.35</w:t>
            </w:r>
          </w:p>
          <w:p w14:paraId="018AEB5B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2 - Okres gwarancji/termin ważności - 50.00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973A978" w14:textId="77777777" w:rsidR="0054115F" w:rsidRPr="00211A34" w:rsidRDefault="0054115F" w:rsidP="00C85750">
            <w:pPr>
              <w:jc w:val="center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 xml:space="preserve">  315,35</w:t>
            </w:r>
          </w:p>
        </w:tc>
      </w:tr>
      <w:tr w:rsidR="0054115F" w:rsidRPr="00834EF4" w14:paraId="7E41D16A" w14:textId="77777777" w:rsidTr="00C61F4B">
        <w:tc>
          <w:tcPr>
            <w:tcW w:w="2169" w:type="dxa"/>
            <w:tcBorders>
              <w:bottom w:val="single" w:sz="4" w:space="0" w:color="auto"/>
            </w:tcBorders>
            <w:shd w:val="clear" w:color="auto" w:fill="auto"/>
          </w:tcPr>
          <w:p w14:paraId="32A2AD82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115F">
              <w:rPr>
                <w:sz w:val="20"/>
                <w:szCs w:val="20"/>
              </w:rPr>
              <w:t>Pakiet 1 - Wskaźniki chemiczne do sterylizacji niskotemperaturowej</w:t>
            </w:r>
          </w:p>
        </w:tc>
        <w:tc>
          <w:tcPr>
            <w:tcW w:w="2793" w:type="dxa"/>
            <w:tcBorders>
              <w:bottom w:val="single" w:sz="4" w:space="0" w:color="auto"/>
            </w:tcBorders>
            <w:shd w:val="clear" w:color="auto" w:fill="auto"/>
          </w:tcPr>
          <w:p w14:paraId="25E72AEC" w14:textId="77777777" w:rsidR="0054115F" w:rsidRPr="00211A34" w:rsidRDefault="0054115F" w:rsidP="00C857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115F">
              <w:rPr>
                <w:b/>
                <w:bCs/>
                <w:sz w:val="20"/>
                <w:szCs w:val="20"/>
              </w:rPr>
              <w:t>AMED Biuro Techniczno-Handlowe</w:t>
            </w:r>
          </w:p>
          <w:p w14:paraId="30665948" w14:textId="77777777" w:rsidR="0054115F" w:rsidRPr="00211A34" w:rsidRDefault="0054115F" w:rsidP="00C85750">
            <w:pPr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ul. Słowikowskiego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39</w:t>
            </w:r>
          </w:p>
          <w:p w14:paraId="617BE5D0" w14:textId="77777777" w:rsidR="0054115F" w:rsidRPr="00211A34" w:rsidRDefault="0054115F" w:rsidP="00C85750">
            <w:pPr>
              <w:spacing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Raszyn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692C416A" w14:textId="77777777" w:rsidR="0054115F" w:rsidRPr="0054115F" w:rsidRDefault="0054115F" w:rsidP="00C85750">
            <w:pPr>
              <w:spacing w:before="40" w:after="40"/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1 - Cena - 0.00</w:t>
            </w:r>
          </w:p>
          <w:p w14:paraId="61D66C14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2 - Okres gwarancji/termin ważności - 0.00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9FD1CAB" w14:textId="77777777" w:rsidR="0054115F" w:rsidRPr="00211A34" w:rsidRDefault="0054115F" w:rsidP="00C85750">
            <w:pPr>
              <w:jc w:val="center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 xml:space="preserve">  0,00</w:t>
            </w:r>
          </w:p>
        </w:tc>
      </w:tr>
      <w:tr w:rsidR="0054115F" w:rsidRPr="00834EF4" w14:paraId="2E7EC3F4" w14:textId="77777777" w:rsidTr="00C61F4B">
        <w:tc>
          <w:tcPr>
            <w:tcW w:w="2169" w:type="dxa"/>
            <w:tcBorders>
              <w:bottom w:val="single" w:sz="4" w:space="0" w:color="auto"/>
            </w:tcBorders>
            <w:shd w:val="clear" w:color="auto" w:fill="auto"/>
          </w:tcPr>
          <w:p w14:paraId="3E0BD51B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115F">
              <w:rPr>
                <w:sz w:val="20"/>
                <w:szCs w:val="20"/>
              </w:rPr>
              <w:t>Pakiet 2 - Wskaźniki chemiczne typu IV i V do sterylizacji parowej i EO</w:t>
            </w:r>
          </w:p>
        </w:tc>
        <w:tc>
          <w:tcPr>
            <w:tcW w:w="2793" w:type="dxa"/>
            <w:tcBorders>
              <w:bottom w:val="single" w:sz="4" w:space="0" w:color="auto"/>
            </w:tcBorders>
            <w:shd w:val="clear" w:color="auto" w:fill="auto"/>
          </w:tcPr>
          <w:p w14:paraId="66FB418D" w14:textId="77777777" w:rsidR="0054115F" w:rsidRPr="00211A34" w:rsidRDefault="0054115F" w:rsidP="00C857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115F">
              <w:rPr>
                <w:b/>
                <w:bCs/>
                <w:sz w:val="20"/>
                <w:szCs w:val="20"/>
              </w:rPr>
              <w:t>Krajowe Towarzystwo Gospodarcze SEMIGAT S.A.</w:t>
            </w:r>
          </w:p>
          <w:p w14:paraId="500EA8C5" w14:textId="77777777" w:rsidR="0054115F" w:rsidRPr="00211A34" w:rsidRDefault="0054115F" w:rsidP="00C85750">
            <w:pPr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ul. Ratuszowa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11/318</w:t>
            </w:r>
          </w:p>
          <w:p w14:paraId="5D6D72A5" w14:textId="77777777" w:rsidR="0054115F" w:rsidRPr="00211A34" w:rsidRDefault="0054115F" w:rsidP="00C85750">
            <w:pPr>
              <w:spacing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03-450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auto" w:fill="auto"/>
          </w:tcPr>
          <w:p w14:paraId="4AD3FF0E" w14:textId="77777777" w:rsidR="0054115F" w:rsidRPr="0054115F" w:rsidRDefault="0054115F" w:rsidP="00C85750">
            <w:pPr>
              <w:spacing w:before="40" w:after="40"/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1 - Cena - 450.00</w:t>
            </w:r>
          </w:p>
          <w:p w14:paraId="41EC9121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2 - Okres gwarancji/termin ważności - 50.00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887F0C" w14:textId="77777777" w:rsidR="0054115F" w:rsidRPr="00211A34" w:rsidRDefault="0054115F" w:rsidP="00C85750">
            <w:pPr>
              <w:jc w:val="center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 xml:space="preserve">  500,00</w:t>
            </w:r>
          </w:p>
        </w:tc>
      </w:tr>
      <w:tr w:rsidR="0054115F" w:rsidRPr="00834EF4" w14:paraId="1BE15F86" w14:textId="77777777" w:rsidTr="00C61F4B">
        <w:tc>
          <w:tcPr>
            <w:tcW w:w="2169" w:type="dxa"/>
            <w:tcBorders>
              <w:top w:val="single" w:sz="4" w:space="0" w:color="auto"/>
            </w:tcBorders>
            <w:shd w:val="clear" w:color="auto" w:fill="auto"/>
          </w:tcPr>
          <w:p w14:paraId="50304440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lastRenderedPageBreak/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115F">
              <w:rPr>
                <w:sz w:val="20"/>
                <w:szCs w:val="20"/>
              </w:rPr>
              <w:t>Pakiet 2 - Wskaźniki chemiczne typu IV i V do sterylizacji parowej i EO</w:t>
            </w:r>
          </w:p>
        </w:tc>
        <w:tc>
          <w:tcPr>
            <w:tcW w:w="2793" w:type="dxa"/>
            <w:tcBorders>
              <w:top w:val="single" w:sz="4" w:space="0" w:color="auto"/>
            </w:tcBorders>
            <w:shd w:val="clear" w:color="auto" w:fill="auto"/>
          </w:tcPr>
          <w:p w14:paraId="66B73891" w14:textId="70AA9DBB" w:rsidR="0054115F" w:rsidRPr="00211A34" w:rsidRDefault="0054115F" w:rsidP="00C857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115F">
              <w:rPr>
                <w:b/>
                <w:bCs/>
                <w:sz w:val="20"/>
                <w:szCs w:val="20"/>
              </w:rPr>
              <w:t xml:space="preserve">Informer Med </w:t>
            </w:r>
            <w:r w:rsidR="00F100CF">
              <w:rPr>
                <w:b/>
                <w:bCs/>
                <w:sz w:val="20"/>
                <w:szCs w:val="20"/>
              </w:rPr>
              <w:t>S</w:t>
            </w:r>
            <w:r w:rsidRPr="0054115F">
              <w:rPr>
                <w:b/>
                <w:bCs/>
                <w:sz w:val="20"/>
                <w:szCs w:val="20"/>
              </w:rPr>
              <w:t>p. z o.o.</w:t>
            </w:r>
          </w:p>
          <w:p w14:paraId="1E021368" w14:textId="77777777" w:rsidR="0054115F" w:rsidRPr="00211A34" w:rsidRDefault="0054115F" w:rsidP="00C85750">
            <w:pPr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ul. Winogrady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118</w:t>
            </w:r>
          </w:p>
          <w:p w14:paraId="50AF3281" w14:textId="77777777" w:rsidR="0054115F" w:rsidRPr="00211A34" w:rsidRDefault="0054115F" w:rsidP="00C85750">
            <w:pPr>
              <w:spacing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61-626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Poznań</w:t>
            </w:r>
          </w:p>
        </w:tc>
        <w:tc>
          <w:tcPr>
            <w:tcW w:w="2551" w:type="dxa"/>
            <w:tcBorders>
              <w:top w:val="single" w:sz="4" w:space="0" w:color="auto"/>
            </w:tcBorders>
            <w:shd w:val="clear" w:color="auto" w:fill="auto"/>
          </w:tcPr>
          <w:p w14:paraId="6C3161C4" w14:textId="77777777" w:rsidR="0054115F" w:rsidRPr="0054115F" w:rsidRDefault="0054115F" w:rsidP="00C85750">
            <w:pPr>
              <w:spacing w:before="40" w:after="40"/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1 - Cena - 369.25</w:t>
            </w:r>
          </w:p>
          <w:p w14:paraId="3D80936A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2 - Okres gwarancji/termin ważności - 50.00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8A4230D" w14:textId="77777777" w:rsidR="0054115F" w:rsidRPr="00211A34" w:rsidRDefault="0054115F" w:rsidP="00C85750">
            <w:pPr>
              <w:jc w:val="center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 xml:space="preserve">  419,25</w:t>
            </w:r>
          </w:p>
        </w:tc>
      </w:tr>
      <w:tr w:rsidR="0054115F" w:rsidRPr="00834EF4" w14:paraId="2B05149A" w14:textId="77777777" w:rsidTr="00C85750">
        <w:tc>
          <w:tcPr>
            <w:tcW w:w="2169" w:type="dxa"/>
            <w:shd w:val="clear" w:color="auto" w:fill="auto"/>
          </w:tcPr>
          <w:p w14:paraId="301A5B31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115F">
              <w:rPr>
                <w:sz w:val="20"/>
                <w:szCs w:val="20"/>
              </w:rPr>
              <w:t>Pakiet 2 - Wskaźniki chemiczne typu IV i V do sterylizacji parowej i EO</w:t>
            </w:r>
          </w:p>
        </w:tc>
        <w:tc>
          <w:tcPr>
            <w:tcW w:w="2793" w:type="dxa"/>
            <w:shd w:val="clear" w:color="auto" w:fill="auto"/>
          </w:tcPr>
          <w:p w14:paraId="7E293386" w14:textId="77777777" w:rsidR="0054115F" w:rsidRPr="00211A34" w:rsidRDefault="0054115F" w:rsidP="00C857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115F">
              <w:rPr>
                <w:b/>
                <w:bCs/>
                <w:sz w:val="20"/>
                <w:szCs w:val="20"/>
              </w:rPr>
              <w:t>3M Healthcare Poland Sp. z o.o.</w:t>
            </w:r>
          </w:p>
          <w:p w14:paraId="7AF65430" w14:textId="77777777" w:rsidR="00C61F4B" w:rsidRDefault="0054115F" w:rsidP="00C85750">
            <w:pPr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 xml:space="preserve">al. Katowicka 117, </w:t>
            </w:r>
          </w:p>
          <w:p w14:paraId="0DAA9BE3" w14:textId="18AB33FE" w:rsidR="0054115F" w:rsidRPr="00211A34" w:rsidRDefault="0054115F" w:rsidP="00C85750">
            <w:pPr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Kajetany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652AFED9" w14:textId="77777777" w:rsidR="0054115F" w:rsidRPr="00211A34" w:rsidRDefault="0054115F" w:rsidP="00C85750">
            <w:pPr>
              <w:spacing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05-830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Nadarzyn</w:t>
            </w:r>
          </w:p>
        </w:tc>
        <w:tc>
          <w:tcPr>
            <w:tcW w:w="2551" w:type="dxa"/>
            <w:shd w:val="clear" w:color="auto" w:fill="auto"/>
          </w:tcPr>
          <w:p w14:paraId="3D7FAB31" w14:textId="77777777" w:rsidR="0054115F" w:rsidRPr="0054115F" w:rsidRDefault="0054115F" w:rsidP="00C85750">
            <w:pPr>
              <w:spacing w:before="40" w:after="40"/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1 - Cena - 339.40</w:t>
            </w:r>
          </w:p>
          <w:p w14:paraId="65D740E7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2 - Okres gwarancji/termin ważności - 50.00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DE1D069" w14:textId="77777777" w:rsidR="0054115F" w:rsidRPr="00211A34" w:rsidRDefault="0054115F" w:rsidP="00C85750">
            <w:pPr>
              <w:jc w:val="center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 xml:space="preserve">  389,40</w:t>
            </w:r>
          </w:p>
        </w:tc>
      </w:tr>
      <w:tr w:rsidR="0054115F" w:rsidRPr="00834EF4" w14:paraId="412649B8" w14:textId="77777777" w:rsidTr="00C85750">
        <w:tc>
          <w:tcPr>
            <w:tcW w:w="2169" w:type="dxa"/>
            <w:shd w:val="clear" w:color="auto" w:fill="auto"/>
          </w:tcPr>
          <w:p w14:paraId="7CF42438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115F">
              <w:rPr>
                <w:sz w:val="20"/>
                <w:szCs w:val="20"/>
              </w:rPr>
              <w:t>Pakiet 2 - Wskaźniki chemiczne typu IV i V do sterylizacji parowej i EO</w:t>
            </w:r>
          </w:p>
        </w:tc>
        <w:tc>
          <w:tcPr>
            <w:tcW w:w="2793" w:type="dxa"/>
            <w:shd w:val="clear" w:color="auto" w:fill="auto"/>
          </w:tcPr>
          <w:p w14:paraId="3D1E751A" w14:textId="77777777" w:rsidR="0054115F" w:rsidRPr="00211A34" w:rsidRDefault="0054115F" w:rsidP="00C857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115F">
              <w:rPr>
                <w:b/>
                <w:bCs/>
                <w:sz w:val="20"/>
                <w:szCs w:val="20"/>
              </w:rPr>
              <w:t>AMED Biuro Techniczno-Handlowe</w:t>
            </w:r>
          </w:p>
          <w:p w14:paraId="547F2A8E" w14:textId="77777777" w:rsidR="0054115F" w:rsidRPr="00211A34" w:rsidRDefault="0054115F" w:rsidP="00C85750">
            <w:pPr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ul. Słowikowskiego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39</w:t>
            </w:r>
          </w:p>
          <w:p w14:paraId="2D9067B3" w14:textId="77777777" w:rsidR="0054115F" w:rsidRPr="00211A34" w:rsidRDefault="0054115F" w:rsidP="00C85750">
            <w:pPr>
              <w:spacing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Raszyn</w:t>
            </w:r>
          </w:p>
        </w:tc>
        <w:tc>
          <w:tcPr>
            <w:tcW w:w="2551" w:type="dxa"/>
            <w:shd w:val="clear" w:color="auto" w:fill="auto"/>
          </w:tcPr>
          <w:p w14:paraId="17E6F6E7" w14:textId="77777777" w:rsidR="0054115F" w:rsidRPr="0054115F" w:rsidRDefault="0054115F" w:rsidP="00C85750">
            <w:pPr>
              <w:spacing w:before="40" w:after="40"/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1 - Cena - 0.00</w:t>
            </w:r>
          </w:p>
          <w:p w14:paraId="129AAA3A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2 - Okres gwarancji/termin ważności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2813049" w14:textId="77777777" w:rsidR="0054115F" w:rsidRPr="00211A34" w:rsidRDefault="0054115F" w:rsidP="00C85750">
            <w:pPr>
              <w:jc w:val="center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 xml:space="preserve">  0,00</w:t>
            </w:r>
          </w:p>
        </w:tc>
      </w:tr>
      <w:tr w:rsidR="0054115F" w:rsidRPr="00834EF4" w14:paraId="297FA2A7" w14:textId="77777777" w:rsidTr="00C85750">
        <w:tc>
          <w:tcPr>
            <w:tcW w:w="2169" w:type="dxa"/>
            <w:shd w:val="clear" w:color="auto" w:fill="auto"/>
          </w:tcPr>
          <w:p w14:paraId="74E6F294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115F">
              <w:rPr>
                <w:sz w:val="20"/>
                <w:szCs w:val="20"/>
              </w:rPr>
              <w:t>Pakiet 3 - Materiały pomocnicze do Centralnej Sterylizatorni</w:t>
            </w:r>
          </w:p>
        </w:tc>
        <w:tc>
          <w:tcPr>
            <w:tcW w:w="2793" w:type="dxa"/>
            <w:shd w:val="clear" w:color="auto" w:fill="auto"/>
          </w:tcPr>
          <w:p w14:paraId="5AF516B1" w14:textId="77777777" w:rsidR="0054115F" w:rsidRPr="00211A34" w:rsidRDefault="0054115F" w:rsidP="00C857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115F">
              <w:rPr>
                <w:b/>
                <w:bCs/>
                <w:sz w:val="20"/>
                <w:szCs w:val="20"/>
              </w:rPr>
              <w:t>AMED Biuro Techniczno-Handlowe</w:t>
            </w:r>
          </w:p>
          <w:p w14:paraId="0774791E" w14:textId="77777777" w:rsidR="0054115F" w:rsidRPr="00211A34" w:rsidRDefault="0054115F" w:rsidP="00C85750">
            <w:pPr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ul. Słowikowskiego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39</w:t>
            </w:r>
          </w:p>
          <w:p w14:paraId="1A572E32" w14:textId="77777777" w:rsidR="0054115F" w:rsidRPr="00211A34" w:rsidRDefault="0054115F" w:rsidP="00C85750">
            <w:pPr>
              <w:spacing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Raszyn</w:t>
            </w:r>
          </w:p>
        </w:tc>
        <w:tc>
          <w:tcPr>
            <w:tcW w:w="2551" w:type="dxa"/>
            <w:shd w:val="clear" w:color="auto" w:fill="auto"/>
          </w:tcPr>
          <w:p w14:paraId="1D93F3C8" w14:textId="77777777" w:rsidR="0054115F" w:rsidRPr="0054115F" w:rsidRDefault="0054115F" w:rsidP="00C85750">
            <w:pPr>
              <w:spacing w:before="40" w:after="40"/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1 - Cena - 450.00</w:t>
            </w:r>
          </w:p>
          <w:p w14:paraId="4FFBFB4C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2 - Okres gwarancji/termin ważności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0E482EE" w14:textId="77777777" w:rsidR="0054115F" w:rsidRPr="00211A34" w:rsidRDefault="0054115F" w:rsidP="00C85750">
            <w:pPr>
              <w:jc w:val="center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 xml:space="preserve">  450,00</w:t>
            </w:r>
          </w:p>
        </w:tc>
      </w:tr>
      <w:tr w:rsidR="0054115F" w:rsidRPr="00834EF4" w14:paraId="2F896BA3" w14:textId="77777777" w:rsidTr="00C85750">
        <w:tc>
          <w:tcPr>
            <w:tcW w:w="2169" w:type="dxa"/>
            <w:shd w:val="clear" w:color="auto" w:fill="auto"/>
          </w:tcPr>
          <w:p w14:paraId="208FB15E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115F">
              <w:rPr>
                <w:sz w:val="20"/>
                <w:szCs w:val="20"/>
              </w:rPr>
              <w:t>Pakiet 3 - Materiały pomocnicze do Centralnej Sterylizatorni</w:t>
            </w:r>
          </w:p>
        </w:tc>
        <w:tc>
          <w:tcPr>
            <w:tcW w:w="2793" w:type="dxa"/>
            <w:shd w:val="clear" w:color="auto" w:fill="auto"/>
          </w:tcPr>
          <w:p w14:paraId="43942EAD" w14:textId="16BF611F" w:rsidR="0054115F" w:rsidRPr="00211A34" w:rsidRDefault="0054115F" w:rsidP="00C857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115F">
              <w:rPr>
                <w:b/>
                <w:bCs/>
                <w:sz w:val="20"/>
                <w:szCs w:val="20"/>
              </w:rPr>
              <w:t xml:space="preserve">Informer Med </w:t>
            </w:r>
            <w:r w:rsidR="00F100CF">
              <w:rPr>
                <w:b/>
                <w:bCs/>
                <w:sz w:val="20"/>
                <w:szCs w:val="20"/>
              </w:rPr>
              <w:t>S</w:t>
            </w:r>
            <w:r w:rsidRPr="0054115F">
              <w:rPr>
                <w:b/>
                <w:bCs/>
                <w:sz w:val="20"/>
                <w:szCs w:val="20"/>
              </w:rPr>
              <w:t>p. z o.o.</w:t>
            </w:r>
          </w:p>
          <w:p w14:paraId="26CF8049" w14:textId="77777777" w:rsidR="0054115F" w:rsidRPr="00211A34" w:rsidRDefault="0054115F" w:rsidP="00C85750">
            <w:pPr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ul. Winogrady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118</w:t>
            </w:r>
          </w:p>
          <w:p w14:paraId="01793768" w14:textId="77777777" w:rsidR="0054115F" w:rsidRPr="00211A34" w:rsidRDefault="0054115F" w:rsidP="00C85750">
            <w:pPr>
              <w:spacing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61-626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Poznań</w:t>
            </w:r>
          </w:p>
        </w:tc>
        <w:tc>
          <w:tcPr>
            <w:tcW w:w="2551" w:type="dxa"/>
            <w:shd w:val="clear" w:color="auto" w:fill="auto"/>
          </w:tcPr>
          <w:p w14:paraId="224F3DD1" w14:textId="77777777" w:rsidR="0054115F" w:rsidRPr="0054115F" w:rsidRDefault="0054115F" w:rsidP="00C85750">
            <w:pPr>
              <w:spacing w:before="40" w:after="40"/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1 - Cena - 252.75</w:t>
            </w:r>
          </w:p>
          <w:p w14:paraId="550334C5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2 - Okres gwarancji/termin ważności - 50.00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70C5798" w14:textId="77777777" w:rsidR="0054115F" w:rsidRPr="00211A34" w:rsidRDefault="0054115F" w:rsidP="00C85750">
            <w:pPr>
              <w:jc w:val="center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 xml:space="preserve">  302,75</w:t>
            </w:r>
          </w:p>
        </w:tc>
      </w:tr>
      <w:tr w:rsidR="0054115F" w:rsidRPr="00834EF4" w14:paraId="54D04D11" w14:textId="77777777" w:rsidTr="00C85750">
        <w:tc>
          <w:tcPr>
            <w:tcW w:w="2169" w:type="dxa"/>
            <w:shd w:val="clear" w:color="auto" w:fill="auto"/>
          </w:tcPr>
          <w:p w14:paraId="45F32B26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115F">
              <w:rPr>
                <w:sz w:val="20"/>
                <w:szCs w:val="20"/>
              </w:rPr>
              <w:t>Pakiet 4 - Wskaźniki biologiczne</w:t>
            </w:r>
          </w:p>
        </w:tc>
        <w:tc>
          <w:tcPr>
            <w:tcW w:w="2793" w:type="dxa"/>
            <w:shd w:val="clear" w:color="auto" w:fill="auto"/>
          </w:tcPr>
          <w:p w14:paraId="1CCB2FF7" w14:textId="46FDADDD" w:rsidR="0054115F" w:rsidRPr="00211A34" w:rsidRDefault="0054115F" w:rsidP="00C857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115F">
              <w:rPr>
                <w:b/>
                <w:bCs/>
                <w:sz w:val="20"/>
                <w:szCs w:val="20"/>
              </w:rPr>
              <w:t xml:space="preserve">3M Healthcare Poland </w:t>
            </w:r>
            <w:r w:rsidR="00F100CF">
              <w:rPr>
                <w:b/>
                <w:bCs/>
                <w:sz w:val="20"/>
                <w:szCs w:val="20"/>
              </w:rPr>
              <w:br/>
            </w:r>
            <w:r w:rsidRPr="0054115F">
              <w:rPr>
                <w:b/>
                <w:bCs/>
                <w:sz w:val="20"/>
                <w:szCs w:val="20"/>
              </w:rPr>
              <w:t>Sp. z o.o.</w:t>
            </w:r>
          </w:p>
          <w:p w14:paraId="024D1BDA" w14:textId="77777777" w:rsidR="00C61F4B" w:rsidRDefault="0054115F" w:rsidP="00C85750">
            <w:pPr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 xml:space="preserve">al. Katowicka 117, </w:t>
            </w:r>
          </w:p>
          <w:p w14:paraId="39FBE46F" w14:textId="5708A920" w:rsidR="0054115F" w:rsidRPr="00211A34" w:rsidRDefault="0054115F" w:rsidP="00C85750">
            <w:pPr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Kajetany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0F7737AA" w14:textId="77777777" w:rsidR="0054115F" w:rsidRPr="00211A34" w:rsidRDefault="0054115F" w:rsidP="00C85750">
            <w:pPr>
              <w:spacing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05-830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Nadarzyn</w:t>
            </w:r>
          </w:p>
        </w:tc>
        <w:tc>
          <w:tcPr>
            <w:tcW w:w="2551" w:type="dxa"/>
            <w:shd w:val="clear" w:color="auto" w:fill="auto"/>
          </w:tcPr>
          <w:p w14:paraId="6B9F3738" w14:textId="77777777" w:rsidR="0054115F" w:rsidRPr="0054115F" w:rsidRDefault="0054115F" w:rsidP="00C85750">
            <w:pPr>
              <w:spacing w:before="40" w:after="40"/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1 - Cena - 450.00</w:t>
            </w:r>
          </w:p>
          <w:p w14:paraId="56163D9A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2 - Okres gwarancji/termin ważności - 50.00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E462A44" w14:textId="77777777" w:rsidR="0054115F" w:rsidRPr="00211A34" w:rsidRDefault="0054115F" w:rsidP="00C85750">
            <w:pPr>
              <w:jc w:val="center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 xml:space="preserve">  500,00</w:t>
            </w:r>
          </w:p>
        </w:tc>
      </w:tr>
      <w:tr w:rsidR="0054115F" w:rsidRPr="00834EF4" w14:paraId="281618D6" w14:textId="77777777" w:rsidTr="00C85750">
        <w:tc>
          <w:tcPr>
            <w:tcW w:w="2169" w:type="dxa"/>
            <w:shd w:val="clear" w:color="auto" w:fill="auto"/>
          </w:tcPr>
          <w:p w14:paraId="56296143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115F">
              <w:rPr>
                <w:sz w:val="20"/>
                <w:szCs w:val="20"/>
              </w:rPr>
              <w:t>Pakiet 5 - Wskaźniki chemiczne typu I i VI do sterylizacji parowej</w:t>
            </w:r>
          </w:p>
        </w:tc>
        <w:tc>
          <w:tcPr>
            <w:tcW w:w="2793" w:type="dxa"/>
            <w:shd w:val="clear" w:color="auto" w:fill="auto"/>
          </w:tcPr>
          <w:p w14:paraId="0C852A40" w14:textId="77777777" w:rsidR="0054115F" w:rsidRPr="00211A34" w:rsidRDefault="0054115F" w:rsidP="00C857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115F">
              <w:rPr>
                <w:b/>
                <w:bCs/>
                <w:sz w:val="20"/>
                <w:szCs w:val="20"/>
              </w:rPr>
              <w:t>Krajowe Towarzystwo Gospodarcze SEMIGAT S.A.</w:t>
            </w:r>
          </w:p>
          <w:p w14:paraId="6BB283BB" w14:textId="77777777" w:rsidR="0054115F" w:rsidRPr="00211A34" w:rsidRDefault="0054115F" w:rsidP="00C85750">
            <w:pPr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ul. Ratuszowa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11/318</w:t>
            </w:r>
          </w:p>
          <w:p w14:paraId="3A749CC3" w14:textId="77777777" w:rsidR="0054115F" w:rsidRPr="00211A34" w:rsidRDefault="0054115F" w:rsidP="00C85750">
            <w:pPr>
              <w:spacing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03-450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26AEBA2F" w14:textId="77777777" w:rsidR="0054115F" w:rsidRPr="0054115F" w:rsidRDefault="0054115F" w:rsidP="00C85750">
            <w:pPr>
              <w:spacing w:before="40" w:after="40"/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1 - Cena - 415.45</w:t>
            </w:r>
          </w:p>
          <w:p w14:paraId="182972A5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2 - Okres gwarancji/termin ważności - 50.00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91FE80E" w14:textId="77777777" w:rsidR="0054115F" w:rsidRPr="00211A34" w:rsidRDefault="0054115F" w:rsidP="00C85750">
            <w:pPr>
              <w:jc w:val="center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 xml:space="preserve">  465,45</w:t>
            </w:r>
          </w:p>
        </w:tc>
      </w:tr>
      <w:tr w:rsidR="0054115F" w:rsidRPr="00834EF4" w14:paraId="58D2E346" w14:textId="77777777" w:rsidTr="00C85750">
        <w:tc>
          <w:tcPr>
            <w:tcW w:w="2169" w:type="dxa"/>
            <w:shd w:val="clear" w:color="auto" w:fill="auto"/>
          </w:tcPr>
          <w:p w14:paraId="72C3829C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115F">
              <w:rPr>
                <w:sz w:val="20"/>
                <w:szCs w:val="20"/>
              </w:rPr>
              <w:t>Pakiet 5 - Wskaźniki chemiczne typu I i VI do sterylizacji parowej</w:t>
            </w:r>
          </w:p>
        </w:tc>
        <w:tc>
          <w:tcPr>
            <w:tcW w:w="2793" w:type="dxa"/>
            <w:shd w:val="clear" w:color="auto" w:fill="auto"/>
          </w:tcPr>
          <w:p w14:paraId="517695B4" w14:textId="16A495F2" w:rsidR="0054115F" w:rsidRPr="00211A34" w:rsidRDefault="0054115F" w:rsidP="00C857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115F">
              <w:rPr>
                <w:b/>
                <w:bCs/>
                <w:sz w:val="20"/>
                <w:szCs w:val="20"/>
              </w:rPr>
              <w:t xml:space="preserve">Informer Med </w:t>
            </w:r>
            <w:r w:rsidR="00C61F4B">
              <w:rPr>
                <w:b/>
                <w:bCs/>
                <w:sz w:val="20"/>
                <w:szCs w:val="20"/>
              </w:rPr>
              <w:t>S</w:t>
            </w:r>
            <w:r w:rsidRPr="0054115F">
              <w:rPr>
                <w:b/>
                <w:bCs/>
                <w:sz w:val="20"/>
                <w:szCs w:val="20"/>
              </w:rPr>
              <w:t>p. z o.o.</w:t>
            </w:r>
          </w:p>
          <w:p w14:paraId="4D59FE1F" w14:textId="77777777" w:rsidR="0054115F" w:rsidRPr="00211A34" w:rsidRDefault="0054115F" w:rsidP="00C85750">
            <w:pPr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ul. Winogrady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118</w:t>
            </w:r>
          </w:p>
          <w:p w14:paraId="1076BC0A" w14:textId="77777777" w:rsidR="0054115F" w:rsidRPr="00211A34" w:rsidRDefault="0054115F" w:rsidP="00C85750">
            <w:pPr>
              <w:spacing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61-626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Poznań</w:t>
            </w:r>
          </w:p>
        </w:tc>
        <w:tc>
          <w:tcPr>
            <w:tcW w:w="2551" w:type="dxa"/>
            <w:shd w:val="clear" w:color="auto" w:fill="auto"/>
          </w:tcPr>
          <w:p w14:paraId="361877C4" w14:textId="77777777" w:rsidR="0054115F" w:rsidRPr="0054115F" w:rsidRDefault="0054115F" w:rsidP="00C85750">
            <w:pPr>
              <w:spacing w:before="40" w:after="40"/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1 - Cena - 450.00</w:t>
            </w:r>
          </w:p>
          <w:p w14:paraId="63B77384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2 - Okres gwarancji/termin ważności - 50.00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FD77C94" w14:textId="77777777" w:rsidR="0054115F" w:rsidRPr="00211A34" w:rsidRDefault="0054115F" w:rsidP="00C85750">
            <w:pPr>
              <w:jc w:val="center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 xml:space="preserve">  500,00</w:t>
            </w:r>
          </w:p>
        </w:tc>
      </w:tr>
      <w:tr w:rsidR="0054115F" w:rsidRPr="00834EF4" w14:paraId="1728E562" w14:textId="77777777" w:rsidTr="00C85750">
        <w:tc>
          <w:tcPr>
            <w:tcW w:w="2169" w:type="dxa"/>
            <w:shd w:val="clear" w:color="auto" w:fill="auto"/>
          </w:tcPr>
          <w:p w14:paraId="2D65E666" w14:textId="680FD80F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115F">
              <w:rPr>
                <w:sz w:val="20"/>
                <w:szCs w:val="20"/>
              </w:rPr>
              <w:t>Pakiet 7 - Włóknina typu SMS</w:t>
            </w:r>
          </w:p>
        </w:tc>
        <w:tc>
          <w:tcPr>
            <w:tcW w:w="2793" w:type="dxa"/>
            <w:shd w:val="clear" w:color="auto" w:fill="auto"/>
          </w:tcPr>
          <w:p w14:paraId="39449519" w14:textId="77777777" w:rsidR="0054115F" w:rsidRPr="00211A34" w:rsidRDefault="0054115F" w:rsidP="00C857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115F">
              <w:rPr>
                <w:b/>
                <w:bCs/>
                <w:sz w:val="20"/>
                <w:szCs w:val="20"/>
              </w:rPr>
              <w:t>FALCO-MEDIC Jerzy Kudrycki</w:t>
            </w:r>
          </w:p>
          <w:p w14:paraId="1718A2D9" w14:textId="77777777" w:rsidR="0054115F" w:rsidRPr="00211A34" w:rsidRDefault="0054115F" w:rsidP="00C85750">
            <w:pPr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ul. Składowa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7</w:t>
            </w:r>
          </w:p>
          <w:p w14:paraId="272C0C3E" w14:textId="77777777" w:rsidR="0054115F" w:rsidRPr="00211A34" w:rsidRDefault="0054115F" w:rsidP="00C85750">
            <w:pPr>
              <w:spacing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15-399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Białystok</w:t>
            </w:r>
          </w:p>
        </w:tc>
        <w:tc>
          <w:tcPr>
            <w:tcW w:w="2551" w:type="dxa"/>
            <w:shd w:val="clear" w:color="auto" w:fill="auto"/>
          </w:tcPr>
          <w:p w14:paraId="5FDE5CD8" w14:textId="77777777" w:rsidR="0054115F" w:rsidRPr="0054115F" w:rsidRDefault="0054115F" w:rsidP="00C85750">
            <w:pPr>
              <w:spacing w:before="40" w:after="40"/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1 - Cena - 450.00</w:t>
            </w:r>
          </w:p>
          <w:p w14:paraId="709CBEC1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2 - Okres gwarancji/termin ważności - 50.00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84EEEB8" w14:textId="77777777" w:rsidR="0054115F" w:rsidRPr="00211A34" w:rsidRDefault="0054115F" w:rsidP="00C85750">
            <w:pPr>
              <w:jc w:val="center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 xml:space="preserve">  500,00</w:t>
            </w:r>
          </w:p>
        </w:tc>
      </w:tr>
      <w:tr w:rsidR="0054115F" w:rsidRPr="00834EF4" w14:paraId="477920FC" w14:textId="77777777" w:rsidTr="00C85750">
        <w:tc>
          <w:tcPr>
            <w:tcW w:w="2169" w:type="dxa"/>
            <w:shd w:val="clear" w:color="auto" w:fill="auto"/>
          </w:tcPr>
          <w:p w14:paraId="16F4A098" w14:textId="42E0B195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54115F">
              <w:rPr>
                <w:sz w:val="20"/>
                <w:szCs w:val="20"/>
              </w:rPr>
              <w:t>Pakiet 7 - Włóknina typu SMS</w:t>
            </w:r>
          </w:p>
        </w:tc>
        <w:tc>
          <w:tcPr>
            <w:tcW w:w="2793" w:type="dxa"/>
            <w:shd w:val="clear" w:color="auto" w:fill="auto"/>
          </w:tcPr>
          <w:p w14:paraId="41C19F57" w14:textId="77777777" w:rsidR="0054115F" w:rsidRPr="00211A34" w:rsidRDefault="0054115F" w:rsidP="00C8575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54115F">
              <w:rPr>
                <w:b/>
                <w:bCs/>
                <w:sz w:val="20"/>
                <w:szCs w:val="20"/>
              </w:rPr>
              <w:t>AMED Biuro Techniczno-Handlowe</w:t>
            </w:r>
          </w:p>
          <w:p w14:paraId="3C0AA851" w14:textId="77777777" w:rsidR="0054115F" w:rsidRPr="00211A34" w:rsidRDefault="0054115F" w:rsidP="00C85750">
            <w:pPr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ul. Słowikowskiego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39</w:t>
            </w:r>
          </w:p>
          <w:p w14:paraId="7FE811D9" w14:textId="77777777" w:rsidR="0054115F" w:rsidRPr="00211A34" w:rsidRDefault="0054115F" w:rsidP="00C85750">
            <w:pPr>
              <w:spacing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54115F">
              <w:rPr>
                <w:sz w:val="20"/>
                <w:szCs w:val="20"/>
              </w:rPr>
              <w:t>Raszyn</w:t>
            </w:r>
          </w:p>
        </w:tc>
        <w:tc>
          <w:tcPr>
            <w:tcW w:w="2551" w:type="dxa"/>
            <w:shd w:val="clear" w:color="auto" w:fill="auto"/>
          </w:tcPr>
          <w:p w14:paraId="0501BDA7" w14:textId="77777777" w:rsidR="0054115F" w:rsidRPr="0054115F" w:rsidRDefault="0054115F" w:rsidP="00C85750">
            <w:pPr>
              <w:spacing w:before="40" w:after="40"/>
              <w:rPr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1 - Cena - 315.65</w:t>
            </w:r>
          </w:p>
          <w:p w14:paraId="2ED5610C" w14:textId="77777777" w:rsidR="0054115F" w:rsidRPr="00211A34" w:rsidRDefault="0054115F" w:rsidP="00C85750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>2 - Okres gwarancji/termin ważności - 50.00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F8D7BC" w14:textId="77777777" w:rsidR="0054115F" w:rsidRPr="00211A34" w:rsidRDefault="0054115F" w:rsidP="00C85750">
            <w:pPr>
              <w:jc w:val="center"/>
              <w:rPr>
                <w:color w:val="000000"/>
                <w:sz w:val="20"/>
                <w:szCs w:val="20"/>
              </w:rPr>
            </w:pPr>
            <w:r w:rsidRPr="0054115F">
              <w:rPr>
                <w:sz w:val="20"/>
                <w:szCs w:val="20"/>
              </w:rPr>
              <w:t xml:space="preserve">  365,65</w:t>
            </w:r>
          </w:p>
        </w:tc>
      </w:tr>
    </w:tbl>
    <w:p w14:paraId="0CF34DA6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footerReference w:type="default" r:id="rId6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4952B9" w14:textId="77777777" w:rsidR="00A02F83" w:rsidRDefault="00A02F83">
      <w:r>
        <w:separator/>
      </w:r>
    </w:p>
  </w:endnote>
  <w:endnote w:type="continuationSeparator" w:id="0">
    <w:p w14:paraId="485E44B8" w14:textId="77777777" w:rsidR="00A02F83" w:rsidRDefault="00A02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D2A5C1" w14:textId="4AF5835E" w:rsidR="000C1E6F" w:rsidRDefault="000C1E6F" w:rsidP="00C61F4B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A9C6D7" w14:textId="77777777" w:rsidR="00A02F83" w:rsidRDefault="00A02F83">
      <w:r>
        <w:separator/>
      </w:r>
    </w:p>
  </w:footnote>
  <w:footnote w:type="continuationSeparator" w:id="0">
    <w:p w14:paraId="3767A0D9" w14:textId="77777777" w:rsidR="00A02F83" w:rsidRDefault="00A02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2F83"/>
    <w:rsid w:val="00007E6C"/>
    <w:rsid w:val="00022322"/>
    <w:rsid w:val="00042497"/>
    <w:rsid w:val="000C1E6F"/>
    <w:rsid w:val="000E4E56"/>
    <w:rsid w:val="001A1468"/>
    <w:rsid w:val="001B7815"/>
    <w:rsid w:val="002032C0"/>
    <w:rsid w:val="00211A34"/>
    <w:rsid w:val="00280E7D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115F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217BC"/>
    <w:rsid w:val="00756CDA"/>
    <w:rsid w:val="007E2ACC"/>
    <w:rsid w:val="007E68C5"/>
    <w:rsid w:val="00806DE4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02F83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1F4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100CF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4B4F25"/>
  <w15:chartTrackingRefBased/>
  <w15:docId w15:val="{580EEC23-FC2A-421B-B116-F2C9477C32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795</Words>
  <Characters>4327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5</cp:revision>
  <cp:lastPrinted>1899-12-31T23:00:00Z</cp:lastPrinted>
  <dcterms:created xsi:type="dcterms:W3CDTF">2024-05-17T10:14:00Z</dcterms:created>
  <dcterms:modified xsi:type="dcterms:W3CDTF">2024-05-24T12:45:00Z</dcterms:modified>
</cp:coreProperties>
</file>