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CB539D" w14:textId="77777777" w:rsidR="00554D72" w:rsidRPr="008740A5" w:rsidRDefault="0097440F" w:rsidP="008740A5">
      <w:pPr>
        <w:spacing w:after="480"/>
        <w:jc w:val="right"/>
        <w:rPr>
          <w:sz w:val="24"/>
          <w:szCs w:val="24"/>
        </w:rPr>
      </w:pPr>
      <w:r w:rsidRPr="008740A5">
        <w:rPr>
          <w:sz w:val="24"/>
          <w:szCs w:val="24"/>
        </w:rPr>
        <w:t>Poznań</w:t>
      </w:r>
      <w:r w:rsidR="00554D72" w:rsidRPr="008740A5">
        <w:rPr>
          <w:sz w:val="24"/>
          <w:szCs w:val="24"/>
        </w:rPr>
        <w:t xml:space="preserve"> dnia: </w:t>
      </w:r>
      <w:r w:rsidRPr="008740A5">
        <w:rPr>
          <w:sz w:val="24"/>
          <w:szCs w:val="24"/>
        </w:rPr>
        <w:t>2024-05-24</w:t>
      </w:r>
    </w:p>
    <w:p w14:paraId="7E539A27" w14:textId="77777777" w:rsidR="0097440F" w:rsidRPr="008740A5" w:rsidRDefault="0097440F" w:rsidP="008740A5">
      <w:pPr>
        <w:rPr>
          <w:b/>
          <w:bCs/>
          <w:sz w:val="24"/>
          <w:szCs w:val="24"/>
        </w:rPr>
      </w:pPr>
      <w:r w:rsidRPr="008740A5">
        <w:rPr>
          <w:b/>
          <w:bCs/>
          <w:sz w:val="24"/>
          <w:szCs w:val="24"/>
        </w:rPr>
        <w:t>Szpital Wojewódzki w Poznaniu</w:t>
      </w:r>
    </w:p>
    <w:p w14:paraId="684DCE7D" w14:textId="77777777" w:rsidR="00554D72" w:rsidRPr="008740A5" w:rsidRDefault="0097440F" w:rsidP="008740A5">
      <w:pPr>
        <w:rPr>
          <w:b/>
          <w:bCs/>
          <w:sz w:val="24"/>
          <w:szCs w:val="24"/>
        </w:rPr>
      </w:pPr>
      <w:r w:rsidRPr="008740A5">
        <w:rPr>
          <w:b/>
          <w:bCs/>
          <w:sz w:val="24"/>
          <w:szCs w:val="24"/>
        </w:rPr>
        <w:t>Dział Zamówień Publicznych</w:t>
      </w:r>
    </w:p>
    <w:p w14:paraId="0BF78939" w14:textId="77777777" w:rsidR="00554D72" w:rsidRPr="008740A5" w:rsidRDefault="0097440F" w:rsidP="008740A5">
      <w:pPr>
        <w:rPr>
          <w:sz w:val="24"/>
          <w:szCs w:val="24"/>
        </w:rPr>
      </w:pPr>
      <w:r w:rsidRPr="008740A5">
        <w:rPr>
          <w:sz w:val="24"/>
          <w:szCs w:val="24"/>
        </w:rPr>
        <w:t>Juraszów</w:t>
      </w:r>
      <w:r w:rsidR="00554D72" w:rsidRPr="008740A5">
        <w:rPr>
          <w:sz w:val="24"/>
          <w:szCs w:val="24"/>
        </w:rPr>
        <w:t xml:space="preserve"> </w:t>
      </w:r>
      <w:r w:rsidRPr="008740A5">
        <w:rPr>
          <w:sz w:val="24"/>
          <w:szCs w:val="24"/>
        </w:rPr>
        <w:t>7/19</w:t>
      </w:r>
    </w:p>
    <w:p w14:paraId="32581431" w14:textId="77777777" w:rsidR="00554D72" w:rsidRPr="008740A5" w:rsidRDefault="0097440F" w:rsidP="008740A5">
      <w:pPr>
        <w:rPr>
          <w:sz w:val="24"/>
          <w:szCs w:val="24"/>
        </w:rPr>
      </w:pPr>
      <w:r w:rsidRPr="008740A5">
        <w:rPr>
          <w:sz w:val="24"/>
          <w:szCs w:val="24"/>
        </w:rPr>
        <w:t>60-479</w:t>
      </w:r>
      <w:r w:rsidR="00554D72" w:rsidRPr="008740A5">
        <w:rPr>
          <w:sz w:val="24"/>
          <w:szCs w:val="24"/>
        </w:rPr>
        <w:t xml:space="preserve"> </w:t>
      </w:r>
      <w:r w:rsidRPr="008740A5">
        <w:rPr>
          <w:sz w:val="24"/>
          <w:szCs w:val="24"/>
        </w:rPr>
        <w:t>Poznań</w:t>
      </w:r>
    </w:p>
    <w:p w14:paraId="54CA218C" w14:textId="77777777" w:rsidR="00554D72" w:rsidRPr="008740A5" w:rsidRDefault="00554D72" w:rsidP="008740A5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740A5">
        <w:rPr>
          <w:b/>
          <w:sz w:val="24"/>
          <w:szCs w:val="24"/>
        </w:rPr>
        <w:t>WYKONAWCY</w:t>
      </w:r>
    </w:p>
    <w:p w14:paraId="6975C9E7" w14:textId="77777777" w:rsidR="00554D72" w:rsidRPr="008740A5" w:rsidRDefault="00554D72" w:rsidP="008740A5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8740A5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8740A5" w14:paraId="54D6970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CF9F26" w14:textId="77777777" w:rsidR="00AB5D68" w:rsidRPr="008740A5" w:rsidRDefault="00AB5D68" w:rsidP="008740A5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8740A5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461954CA" w14:textId="77777777" w:rsidR="00AB5D68" w:rsidRPr="008740A5" w:rsidRDefault="00AB5D68" w:rsidP="008740A5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8740A5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8740A5">
              <w:rPr>
                <w:sz w:val="28"/>
                <w:szCs w:val="28"/>
              </w:rPr>
              <w:t xml:space="preserve">(dalej </w:t>
            </w:r>
            <w:r w:rsidR="00E32881" w:rsidRPr="008740A5">
              <w:rPr>
                <w:b/>
                <w:bCs/>
                <w:sz w:val="28"/>
                <w:szCs w:val="28"/>
              </w:rPr>
              <w:t>SWZ</w:t>
            </w:r>
            <w:r w:rsidR="00E32881" w:rsidRPr="008740A5">
              <w:rPr>
                <w:sz w:val="28"/>
                <w:szCs w:val="28"/>
              </w:rPr>
              <w:t>)</w:t>
            </w:r>
          </w:p>
        </w:tc>
      </w:tr>
    </w:tbl>
    <w:p w14:paraId="476C0875" w14:textId="77777777" w:rsidR="00EF1037" w:rsidRPr="008740A5" w:rsidRDefault="00EF1037" w:rsidP="008740A5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168D5D74" w14:textId="77777777" w:rsidR="00554D72" w:rsidRPr="008740A5" w:rsidRDefault="00554D72" w:rsidP="008740A5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8740A5">
        <w:rPr>
          <w:rFonts w:eastAsia="Calibri"/>
          <w:sz w:val="24"/>
          <w:szCs w:val="24"/>
          <w:lang w:eastAsia="en-US"/>
        </w:rPr>
        <w:t xml:space="preserve">Dotyczy </w:t>
      </w:r>
      <w:r w:rsidRPr="008740A5">
        <w:rPr>
          <w:sz w:val="24"/>
          <w:szCs w:val="24"/>
        </w:rPr>
        <w:t>postępowania o udzielenie zamówienia publicznego</w:t>
      </w:r>
      <w:r w:rsidRPr="008740A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8740A5" w14:paraId="58905306" w14:textId="77777777" w:rsidTr="00860A6D">
        <w:tc>
          <w:tcPr>
            <w:tcW w:w="2269" w:type="dxa"/>
            <w:shd w:val="clear" w:color="auto" w:fill="auto"/>
          </w:tcPr>
          <w:p w14:paraId="4846E2AA" w14:textId="77777777" w:rsidR="00554D72" w:rsidRPr="008740A5" w:rsidRDefault="00554D72" w:rsidP="008740A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8740A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725E16" w14:textId="77777777" w:rsidR="00554D72" w:rsidRPr="008740A5" w:rsidRDefault="0097440F" w:rsidP="008740A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740A5">
              <w:rPr>
                <w:bCs/>
                <w:sz w:val="24"/>
                <w:szCs w:val="24"/>
              </w:rPr>
              <w:t>Pełnienie funkcji usługi Inspektora nadzoru nad kompleksową modernizacją mediów Wielopolskiego Centrum Specjalistycznego  (gazy medyczne, instalacje elektroenergetyczne, instalacje wodno-kanalizacyjna)</w:t>
            </w:r>
            <w:r w:rsidR="00554D72" w:rsidRPr="008740A5">
              <w:rPr>
                <w:bCs/>
                <w:sz w:val="24"/>
                <w:szCs w:val="24"/>
              </w:rPr>
              <w:t>.</w:t>
            </w:r>
          </w:p>
        </w:tc>
      </w:tr>
      <w:tr w:rsidR="0097440F" w:rsidRPr="008740A5" w14:paraId="056A323B" w14:textId="77777777" w:rsidTr="00171CC0">
        <w:tc>
          <w:tcPr>
            <w:tcW w:w="2269" w:type="dxa"/>
            <w:shd w:val="clear" w:color="auto" w:fill="auto"/>
          </w:tcPr>
          <w:p w14:paraId="33CDEFA3" w14:textId="77777777" w:rsidR="0097440F" w:rsidRPr="008740A5" w:rsidRDefault="0097440F" w:rsidP="008740A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8740A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6F0D9D" w14:textId="77777777" w:rsidR="0097440F" w:rsidRPr="008740A5" w:rsidRDefault="0097440F" w:rsidP="008740A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8740A5">
              <w:rPr>
                <w:bCs/>
                <w:sz w:val="24"/>
                <w:szCs w:val="24"/>
              </w:rPr>
              <w:t>SZW/DZP/29/2024</w:t>
            </w:r>
          </w:p>
        </w:tc>
      </w:tr>
    </w:tbl>
    <w:p w14:paraId="5615AE04" w14:textId="77777777" w:rsidR="0097440F" w:rsidRPr="008740A5" w:rsidRDefault="005C0930" w:rsidP="008740A5">
      <w:pPr>
        <w:spacing w:before="480" w:after="120"/>
        <w:jc w:val="both"/>
        <w:rPr>
          <w:b/>
          <w:sz w:val="24"/>
          <w:szCs w:val="24"/>
        </w:rPr>
      </w:pPr>
      <w:r w:rsidRPr="008740A5">
        <w:rPr>
          <w:sz w:val="24"/>
          <w:szCs w:val="24"/>
        </w:rPr>
        <w:t xml:space="preserve">Zamawiający, </w:t>
      </w:r>
      <w:r w:rsidR="0097440F" w:rsidRPr="008740A5">
        <w:rPr>
          <w:b/>
          <w:sz w:val="24"/>
          <w:szCs w:val="24"/>
        </w:rPr>
        <w:t>Szpital Wojewódzki w Poznaniu</w:t>
      </w:r>
    </w:p>
    <w:p w14:paraId="18C1AC38" w14:textId="77777777" w:rsidR="00EF1037" w:rsidRPr="008740A5" w:rsidRDefault="0097440F" w:rsidP="008740A5">
      <w:pPr>
        <w:spacing w:before="480" w:after="120"/>
        <w:jc w:val="both"/>
        <w:rPr>
          <w:sz w:val="24"/>
          <w:szCs w:val="24"/>
        </w:rPr>
      </w:pPr>
      <w:r w:rsidRPr="008740A5">
        <w:rPr>
          <w:b/>
          <w:sz w:val="24"/>
          <w:szCs w:val="24"/>
        </w:rPr>
        <w:t>Dział Zamówień Publicznych</w:t>
      </w:r>
      <w:r w:rsidR="005C0930" w:rsidRPr="008740A5">
        <w:rPr>
          <w:sz w:val="24"/>
          <w:szCs w:val="24"/>
        </w:rPr>
        <w:t xml:space="preserve">, działając na podstawie art. </w:t>
      </w:r>
      <w:r w:rsidR="00F004A8" w:rsidRPr="008740A5">
        <w:rPr>
          <w:sz w:val="24"/>
          <w:szCs w:val="24"/>
        </w:rPr>
        <w:t>286</w:t>
      </w:r>
      <w:r w:rsidR="005C0930" w:rsidRPr="008740A5">
        <w:rPr>
          <w:sz w:val="24"/>
          <w:szCs w:val="24"/>
        </w:rPr>
        <w:t xml:space="preserve"> ust. 1 i </w:t>
      </w:r>
      <w:r w:rsidR="00F004A8" w:rsidRPr="008740A5">
        <w:rPr>
          <w:sz w:val="24"/>
          <w:szCs w:val="24"/>
        </w:rPr>
        <w:t>7</w:t>
      </w:r>
      <w:r w:rsidR="005C0930" w:rsidRPr="008740A5">
        <w:rPr>
          <w:sz w:val="24"/>
          <w:szCs w:val="24"/>
        </w:rPr>
        <w:t xml:space="preserve"> ustawy z dnia 11 września 2019r. Prawo zamówień publicznych </w:t>
      </w:r>
      <w:r w:rsidRPr="008740A5">
        <w:rPr>
          <w:sz w:val="24"/>
          <w:szCs w:val="24"/>
        </w:rPr>
        <w:t>(t.j. Dz. U. z 2023r. poz. 1605)</w:t>
      </w:r>
      <w:r w:rsidR="005C0930" w:rsidRPr="008740A5">
        <w:rPr>
          <w:sz w:val="24"/>
          <w:szCs w:val="24"/>
        </w:rPr>
        <w:t xml:space="preserve">, </w:t>
      </w:r>
      <w:r w:rsidR="00EB3650" w:rsidRPr="008740A5">
        <w:rPr>
          <w:sz w:val="24"/>
          <w:szCs w:val="24"/>
        </w:rPr>
        <w:t xml:space="preserve">informuje o </w:t>
      </w:r>
      <w:r w:rsidR="005C0930" w:rsidRPr="008740A5">
        <w:rPr>
          <w:sz w:val="24"/>
          <w:szCs w:val="24"/>
        </w:rPr>
        <w:t>dokon</w:t>
      </w:r>
      <w:r w:rsidR="00EB3650" w:rsidRPr="008740A5">
        <w:rPr>
          <w:sz w:val="24"/>
          <w:szCs w:val="24"/>
        </w:rPr>
        <w:t>aniu</w:t>
      </w:r>
      <w:r w:rsidR="005C0930" w:rsidRPr="008740A5">
        <w:rPr>
          <w:sz w:val="24"/>
          <w:szCs w:val="24"/>
        </w:rPr>
        <w:t xml:space="preserve"> </w:t>
      </w:r>
      <w:r w:rsidR="00460DC4" w:rsidRPr="008740A5">
        <w:rPr>
          <w:sz w:val="24"/>
          <w:szCs w:val="24"/>
        </w:rPr>
        <w:t>zmian</w:t>
      </w:r>
      <w:r w:rsidR="005C0930" w:rsidRPr="008740A5">
        <w:rPr>
          <w:sz w:val="24"/>
          <w:szCs w:val="24"/>
        </w:rPr>
        <w:t xml:space="preserve"> w z</w:t>
      </w:r>
      <w:r w:rsidR="00460DC4" w:rsidRPr="008740A5">
        <w:rPr>
          <w:sz w:val="24"/>
          <w:szCs w:val="24"/>
        </w:rPr>
        <w:t>apis</w:t>
      </w:r>
      <w:r w:rsidR="005C0930" w:rsidRPr="008740A5">
        <w:rPr>
          <w:sz w:val="24"/>
          <w:szCs w:val="24"/>
        </w:rPr>
        <w:t>ach</w:t>
      </w:r>
      <w:r w:rsidR="00460DC4" w:rsidRPr="008740A5">
        <w:rPr>
          <w:sz w:val="24"/>
          <w:szCs w:val="24"/>
        </w:rPr>
        <w:t xml:space="preserve"> </w:t>
      </w:r>
      <w:r w:rsidR="00E32881" w:rsidRPr="008740A5">
        <w:rPr>
          <w:sz w:val="24"/>
          <w:szCs w:val="24"/>
        </w:rPr>
        <w:t xml:space="preserve">SWZ </w:t>
      </w:r>
      <w:r w:rsidR="00460DC4" w:rsidRPr="008740A5">
        <w:rPr>
          <w:sz w:val="24"/>
          <w:szCs w:val="24"/>
        </w:rPr>
        <w:t>w następującym zakresie</w:t>
      </w:r>
      <w:r w:rsidR="00EF1037" w:rsidRPr="008740A5">
        <w:rPr>
          <w:sz w:val="24"/>
          <w:szCs w:val="24"/>
        </w:rPr>
        <w:t>:</w:t>
      </w:r>
    </w:p>
    <w:p w14:paraId="5BB6880C" w14:textId="77777777" w:rsidR="007425D7" w:rsidRDefault="007425D7" w:rsidP="007425D7">
      <w:pPr>
        <w:spacing w:after="120"/>
        <w:jc w:val="both"/>
        <w:rPr>
          <w:bCs/>
          <w:sz w:val="24"/>
          <w:szCs w:val="24"/>
        </w:rPr>
      </w:pPr>
    </w:p>
    <w:p w14:paraId="3810FC3A" w14:textId="7DB31EEE" w:rsidR="007425D7" w:rsidRPr="007425D7" w:rsidRDefault="007425D7" w:rsidP="007425D7">
      <w:pPr>
        <w:jc w:val="both"/>
        <w:rPr>
          <w:bCs/>
          <w:sz w:val="24"/>
          <w:szCs w:val="24"/>
        </w:rPr>
      </w:pPr>
      <w:r w:rsidRPr="007425D7">
        <w:rPr>
          <w:bCs/>
          <w:sz w:val="24"/>
          <w:szCs w:val="24"/>
        </w:rPr>
        <w:t>Było:</w:t>
      </w:r>
    </w:p>
    <w:p w14:paraId="7EA91A81" w14:textId="21E2325F" w:rsidR="007425D7" w:rsidRPr="007425D7" w:rsidRDefault="007425D7" w:rsidP="007425D7">
      <w:pPr>
        <w:jc w:val="both"/>
        <w:rPr>
          <w:bCs/>
          <w:sz w:val="24"/>
          <w:szCs w:val="24"/>
        </w:rPr>
      </w:pPr>
      <w:r w:rsidRPr="007425D7">
        <w:rPr>
          <w:bCs/>
          <w:sz w:val="24"/>
          <w:szCs w:val="24"/>
        </w:rPr>
        <w:t xml:space="preserve">Rozdz. 9.2 1) pkt. </w:t>
      </w:r>
      <w:r>
        <w:rPr>
          <w:bCs/>
          <w:sz w:val="24"/>
          <w:szCs w:val="24"/>
        </w:rPr>
        <w:t>1</w:t>
      </w:r>
    </w:p>
    <w:tbl>
      <w:tblPr>
        <w:tblW w:w="961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767"/>
      </w:tblGrid>
      <w:tr w:rsidR="008740A5" w:rsidRPr="008B12CE" w14:paraId="037DBDC0" w14:textId="77777777" w:rsidTr="008740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F7874" w14:textId="77777777" w:rsidR="008740A5" w:rsidRPr="008B12CE" w:rsidRDefault="008740A5" w:rsidP="00B400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12CE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CF69" w14:textId="77777777" w:rsidR="008740A5" w:rsidRPr="008B12CE" w:rsidRDefault="008740A5" w:rsidP="00B400D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B12CE">
              <w:rPr>
                <w:b/>
                <w:sz w:val="22"/>
                <w:szCs w:val="22"/>
              </w:rPr>
              <w:t>Wymagany dokument</w:t>
            </w:r>
          </w:p>
        </w:tc>
      </w:tr>
      <w:tr w:rsidR="008740A5" w:rsidRPr="008B12CE" w14:paraId="0AE9486A" w14:textId="77777777" w:rsidTr="008740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5109F" w14:textId="77777777" w:rsidR="008740A5" w:rsidRPr="008B12CE" w:rsidRDefault="008740A5" w:rsidP="00B400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</w:rPr>
              <w:t>1</w:t>
            </w:r>
          </w:p>
        </w:tc>
        <w:tc>
          <w:tcPr>
            <w:tcW w:w="8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5B23" w14:textId="77777777" w:rsidR="008740A5" w:rsidRPr="008B12CE" w:rsidRDefault="008740A5" w:rsidP="00B400D6">
            <w:pPr>
              <w:spacing w:before="120"/>
              <w:jc w:val="both"/>
              <w:rPr>
                <w:b/>
                <w:bCs/>
                <w:sz w:val="22"/>
                <w:szCs w:val="22"/>
              </w:rPr>
            </w:pPr>
            <w:r w:rsidRPr="008B12CE">
              <w:rPr>
                <w:b/>
                <w:bCs/>
                <w:sz w:val="22"/>
                <w:szCs w:val="22"/>
              </w:rPr>
              <w:t>Wykaz dostaw lub usług</w:t>
            </w:r>
          </w:p>
          <w:p w14:paraId="35A40A1C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</w:rPr>
      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</w:t>
            </w:r>
            <w:r w:rsidRPr="008B12CE">
              <w:rPr>
                <w:sz w:val="22"/>
                <w:szCs w:val="22"/>
              </w:rPr>
              <w:lastRenderedPageBreak/>
              <w:t>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 - zgodnie z załącznikiem nr 6 do SWZ</w:t>
            </w:r>
          </w:p>
          <w:p w14:paraId="71249715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b/>
                <w:bCs/>
                <w:sz w:val="22"/>
                <w:szCs w:val="22"/>
                <w:u w:val="single"/>
              </w:rPr>
              <w:t>Na potwierdzenie spełniania niniejszego warunku</w:t>
            </w:r>
          </w:p>
          <w:p w14:paraId="23C4E256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</w:rPr>
              <w:t xml:space="preserve">Wykonawca musi spełniać warunek posiadania doświadczenia w wykonaniu usług odpowiadających swoim rodzajem i wartością usługom stanowiącym przedmiot niniejszego zamówienia, w okresie ostatnich pięciu lat przed upływem terminu składania ofert, a jeżeli okres prowadzenia działalności jest krótszy - w tym okresie, co najmniej trzy usługi wielobranżowego nadzoru inwestorskiego nad robotą polegającą na budowie lub przebudowie lub remoncie obiektu/ów użyteczności publicznej, której wartość robót budowlanych była nie mniejsza niż 10.000.000,00 zł brutto (słownie: dziesięć milionów złotych), w tym: </w:t>
            </w:r>
          </w:p>
          <w:p w14:paraId="532BD1AF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</w:rPr>
              <w:t>a.</w:t>
            </w:r>
            <w:r w:rsidRPr="008B12CE">
              <w:rPr>
                <w:sz w:val="22"/>
                <w:szCs w:val="22"/>
              </w:rPr>
              <w:tab/>
              <w:t xml:space="preserve">przynajmniej jednej usługi wielobranżowego nadzoru inwestorskiego nad robotą budowlaną polegającą na wybudowaniu nowego budynku - jednego obiektu użyteczności publicznej wartości robót budowlanych nie mniejszej niż 20.000.000,00 zł brutto (słownie: dwadzieścia milionów złotych) oraz </w:t>
            </w:r>
          </w:p>
          <w:p w14:paraId="53181B9D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</w:rPr>
              <w:t>b.</w:t>
            </w:r>
            <w:r w:rsidRPr="008B12CE">
              <w:rPr>
                <w:sz w:val="22"/>
                <w:szCs w:val="22"/>
              </w:rPr>
              <w:tab/>
              <w:t>przynajmniej jednej usługi Inspektora nadzoru (obejmującej wielobranżowy nadzór inwestorski) przy realizacji zadania w budynku szpitalnym, który swym zakresem obejmowało wykonanie co najmniej robót ogólnobudowlanych, elektrycznych, sanitarnych (w tym instalacji gazów medycznych).</w:t>
            </w:r>
          </w:p>
          <w:p w14:paraId="5EE8253C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  <w:u w:val="single"/>
              </w:rPr>
              <w:t xml:space="preserve">Każda wymieniona w tabeli załącznika nr 6 do SWZ usługa ma być poparta dokumentem potwierdzającym, że została wykonana należycie </w:t>
            </w:r>
            <w:r w:rsidRPr="008B12CE">
              <w:rPr>
                <w:sz w:val="22"/>
                <w:szCs w:val="22"/>
                <w:u w:val="single"/>
              </w:rPr>
              <w:br/>
              <w:t>(np. referencje).</w:t>
            </w:r>
          </w:p>
        </w:tc>
      </w:tr>
    </w:tbl>
    <w:p w14:paraId="25C98210" w14:textId="77777777" w:rsidR="008740A5" w:rsidRPr="008740A5" w:rsidRDefault="008740A5" w:rsidP="008740A5">
      <w:pPr>
        <w:spacing w:after="120"/>
        <w:jc w:val="both"/>
        <w:rPr>
          <w:bCs/>
          <w:sz w:val="24"/>
          <w:szCs w:val="24"/>
          <w:highlight w:val="darkGray"/>
        </w:rPr>
      </w:pPr>
    </w:p>
    <w:p w14:paraId="528DF97F" w14:textId="77777777" w:rsidR="00EF1037" w:rsidRPr="008740A5" w:rsidRDefault="00EF1037" w:rsidP="008740A5">
      <w:pPr>
        <w:pStyle w:val="Tekstpodstawowy"/>
        <w:spacing w:line="240" w:lineRule="auto"/>
        <w:jc w:val="right"/>
        <w:rPr>
          <w:szCs w:val="24"/>
        </w:rPr>
      </w:pPr>
    </w:p>
    <w:p w14:paraId="7F3B726E" w14:textId="77777777" w:rsidR="007425D7" w:rsidRPr="007425D7" w:rsidRDefault="007425D7" w:rsidP="00B400D6">
      <w:pPr>
        <w:jc w:val="both"/>
        <w:rPr>
          <w:sz w:val="24"/>
          <w:szCs w:val="24"/>
        </w:rPr>
      </w:pPr>
      <w:r w:rsidRPr="007425D7">
        <w:rPr>
          <w:sz w:val="24"/>
          <w:szCs w:val="24"/>
        </w:rPr>
        <w:t>Powinno być:</w:t>
      </w:r>
    </w:p>
    <w:p w14:paraId="26A1F53A" w14:textId="2D15815F" w:rsidR="007425D7" w:rsidRPr="0083394E" w:rsidRDefault="007425D7" w:rsidP="007425D7">
      <w:pPr>
        <w:rPr>
          <w:sz w:val="24"/>
          <w:szCs w:val="24"/>
          <w:u w:val="single"/>
        </w:rPr>
      </w:pPr>
      <w:r w:rsidRPr="007425D7">
        <w:rPr>
          <w:sz w:val="24"/>
          <w:szCs w:val="24"/>
        </w:rPr>
        <w:t>Rozdz. 9.2  pkt. 1</w:t>
      </w:r>
      <w:r>
        <w:rPr>
          <w:sz w:val="24"/>
          <w:szCs w:val="24"/>
          <w:u w:val="single"/>
        </w:rPr>
        <w:br/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789"/>
      </w:tblGrid>
      <w:tr w:rsidR="008740A5" w:rsidRPr="008B12CE" w14:paraId="29D679FD" w14:textId="77777777" w:rsidTr="008740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C4059" w14:textId="77777777" w:rsidR="008740A5" w:rsidRPr="008B12CE" w:rsidRDefault="008740A5" w:rsidP="00B400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12CE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D5D70" w14:textId="77777777" w:rsidR="008740A5" w:rsidRPr="008B12CE" w:rsidRDefault="008740A5" w:rsidP="00B400D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B12CE">
              <w:rPr>
                <w:b/>
                <w:sz w:val="22"/>
                <w:szCs w:val="22"/>
              </w:rPr>
              <w:t>Wymagany dokument</w:t>
            </w:r>
          </w:p>
        </w:tc>
      </w:tr>
      <w:tr w:rsidR="008740A5" w:rsidRPr="008B12CE" w14:paraId="1343E08E" w14:textId="77777777" w:rsidTr="008740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2B2C2" w14:textId="77777777" w:rsidR="008740A5" w:rsidRPr="008B12CE" w:rsidRDefault="008740A5" w:rsidP="00B400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</w:rPr>
              <w:t>1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79C4" w14:textId="77777777" w:rsidR="008740A5" w:rsidRPr="008B12CE" w:rsidRDefault="008740A5" w:rsidP="00B400D6">
            <w:pPr>
              <w:spacing w:before="120"/>
              <w:jc w:val="both"/>
              <w:rPr>
                <w:b/>
                <w:bCs/>
                <w:sz w:val="22"/>
                <w:szCs w:val="22"/>
              </w:rPr>
            </w:pPr>
            <w:r w:rsidRPr="008B12CE">
              <w:rPr>
                <w:b/>
                <w:bCs/>
                <w:sz w:val="22"/>
                <w:szCs w:val="22"/>
              </w:rPr>
              <w:t>Wykaz dostaw lub usług</w:t>
            </w:r>
          </w:p>
          <w:p w14:paraId="1C2C4460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</w:rPr>
              <w:t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 - zgodnie z załącznikiem nr 6 do SWZ</w:t>
            </w:r>
          </w:p>
          <w:p w14:paraId="6947C734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b/>
                <w:bCs/>
                <w:sz w:val="22"/>
                <w:szCs w:val="22"/>
                <w:u w:val="single"/>
              </w:rPr>
              <w:t>Na potwierdzenie spełniania niniejszego warunku</w:t>
            </w:r>
          </w:p>
          <w:p w14:paraId="01B1F5CE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</w:rPr>
              <w:t xml:space="preserve">Wykonawca musi spełniać warunek posiadania doświadczenia w wykonaniu usług odpowiadających swoim rodzajem i wartością usługom stanowiącym przedmiot niniejszego </w:t>
            </w:r>
            <w:r w:rsidRPr="008B12CE">
              <w:rPr>
                <w:sz w:val="22"/>
                <w:szCs w:val="22"/>
              </w:rPr>
              <w:lastRenderedPageBreak/>
              <w:t xml:space="preserve">zamówienia, w okresie ostatnich pięciu lat przed upływem terminu składania ofert, a jeżeli okres prowadzenia działalności jest krótszy - w tym okresie, co najmniej trzy usługi wielobranżowego nadzoru inwestorskiego nad robotą polegającą na budowie lub przebudowie lub remoncie obiektu/ów użyteczności publicznej, której wartość robót budowlanych była nie mniejsza niż </w:t>
            </w:r>
            <w:r w:rsidRPr="008B12CE">
              <w:rPr>
                <w:color w:val="FF0000"/>
                <w:sz w:val="22"/>
                <w:szCs w:val="22"/>
              </w:rPr>
              <w:t xml:space="preserve">9.000.000,00 zł </w:t>
            </w:r>
            <w:r w:rsidRPr="008B12CE">
              <w:rPr>
                <w:sz w:val="22"/>
                <w:szCs w:val="22"/>
              </w:rPr>
              <w:t xml:space="preserve">brutto (słownie: </w:t>
            </w:r>
            <w:r w:rsidRPr="008B12CE">
              <w:rPr>
                <w:color w:val="FF0000"/>
                <w:sz w:val="22"/>
                <w:szCs w:val="22"/>
              </w:rPr>
              <w:t xml:space="preserve">dziewięć </w:t>
            </w:r>
            <w:r w:rsidRPr="008B12CE">
              <w:rPr>
                <w:sz w:val="22"/>
                <w:szCs w:val="22"/>
              </w:rPr>
              <w:t xml:space="preserve">milionów złotych), w tym: </w:t>
            </w:r>
          </w:p>
          <w:p w14:paraId="232F8022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</w:rPr>
              <w:t>a.</w:t>
            </w:r>
            <w:r w:rsidRPr="008B12CE">
              <w:rPr>
                <w:sz w:val="22"/>
                <w:szCs w:val="22"/>
              </w:rPr>
              <w:tab/>
              <w:t xml:space="preserve">przynajmniej jednej usługi wielobranżowego nadzoru inwestorskiego nad robotą budowlaną polegającą na wybudowaniu nowego budynku - jednego obiektu użyteczności publicznej wartości robót budowlanych nie mniejszej niż 20.000.000,00 zł brutto (słownie: dwadzieścia milionów złotych) oraz </w:t>
            </w:r>
          </w:p>
          <w:p w14:paraId="705356D7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</w:rPr>
              <w:t>b.</w:t>
            </w:r>
            <w:r w:rsidRPr="008B12CE">
              <w:rPr>
                <w:sz w:val="22"/>
                <w:szCs w:val="22"/>
              </w:rPr>
              <w:tab/>
              <w:t>przynajmniej jednej usługi Inspektora nadzoru (obejmującej wielobranżowy nadzór inwestorski) przy realizacji zadania w budynku szpitalnym, który swym zakresem obejmowało wykonanie co najmniej robót ogólnobudowlanych, elektrycznych, sanitarnych (w tym instalacji gazów medycznych).</w:t>
            </w:r>
          </w:p>
          <w:p w14:paraId="483779AE" w14:textId="77777777" w:rsidR="008740A5" w:rsidRPr="008B12CE" w:rsidRDefault="008740A5" w:rsidP="00B400D6">
            <w:pPr>
              <w:spacing w:after="120"/>
              <w:jc w:val="both"/>
              <w:rPr>
                <w:sz w:val="22"/>
                <w:szCs w:val="22"/>
              </w:rPr>
            </w:pPr>
            <w:r w:rsidRPr="008B12CE">
              <w:rPr>
                <w:sz w:val="22"/>
                <w:szCs w:val="22"/>
                <w:u w:val="single"/>
              </w:rPr>
              <w:t xml:space="preserve">Każda wymieniona w tabeli załącznika nr 6 do SWZ usługa ma być poparta dokumentem potwierdzającym, że została wykonana należycie </w:t>
            </w:r>
            <w:r w:rsidRPr="008B12CE">
              <w:rPr>
                <w:sz w:val="22"/>
                <w:szCs w:val="22"/>
                <w:u w:val="single"/>
              </w:rPr>
              <w:br/>
              <w:t>(np. referencje).</w:t>
            </w:r>
          </w:p>
        </w:tc>
      </w:tr>
    </w:tbl>
    <w:p w14:paraId="1DE3A0CB" w14:textId="77777777" w:rsidR="008740A5" w:rsidRPr="008740A5" w:rsidRDefault="008740A5" w:rsidP="008740A5">
      <w:pPr>
        <w:pStyle w:val="Tekstpodstawowy"/>
        <w:spacing w:line="240" w:lineRule="auto"/>
        <w:ind w:right="-2"/>
        <w:jc w:val="left"/>
        <w:rPr>
          <w:iCs/>
          <w:szCs w:val="24"/>
        </w:rPr>
      </w:pPr>
    </w:p>
    <w:p w14:paraId="02D077C1" w14:textId="77777777" w:rsidR="008740A5" w:rsidRDefault="008740A5" w:rsidP="008740A5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0955FE9C" w14:textId="77777777" w:rsidR="0078034C" w:rsidRDefault="0078034C" w:rsidP="0078034C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4315602E" w14:textId="77777777" w:rsidR="0078034C" w:rsidRDefault="0078034C" w:rsidP="007803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6179B11" w14:textId="77777777" w:rsidR="0078034C" w:rsidRDefault="0078034C" w:rsidP="007803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2A4AEF1" w14:textId="77777777" w:rsidR="0078034C" w:rsidRDefault="0078034C" w:rsidP="0078034C">
      <w:pPr>
        <w:ind w:firstLine="425"/>
        <w:jc w:val="center"/>
        <w:rPr>
          <w:i/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486F4CB" w14:textId="7F0F2D99" w:rsidR="005C0930" w:rsidRPr="008740A5" w:rsidRDefault="005C0930" w:rsidP="008740A5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8740A5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82093" w14:textId="77777777" w:rsidR="001D7156" w:rsidRDefault="001D7156">
      <w:r>
        <w:separator/>
      </w:r>
    </w:p>
  </w:endnote>
  <w:endnote w:type="continuationSeparator" w:id="0">
    <w:p w14:paraId="587EF500" w14:textId="77777777" w:rsidR="001D7156" w:rsidRDefault="001D7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AF0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475DF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2D0D5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1128060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F980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46F54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3D080D" w14:textId="77777777" w:rsidR="00EF1037" w:rsidRDefault="00EF1037">
    <w:pPr>
      <w:pStyle w:val="Stopka"/>
      <w:tabs>
        <w:tab w:val="clear" w:pos="4536"/>
        <w:tab w:val="left" w:pos="6237"/>
      </w:tabs>
    </w:pPr>
  </w:p>
  <w:p w14:paraId="0D6AB15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35B93C" w14:textId="77777777" w:rsidR="001D7156" w:rsidRDefault="001D7156">
      <w:r>
        <w:separator/>
      </w:r>
    </w:p>
  </w:footnote>
  <w:footnote w:type="continuationSeparator" w:id="0">
    <w:p w14:paraId="7DF8BAF5" w14:textId="77777777" w:rsidR="001D7156" w:rsidRDefault="001D7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8D637" w14:textId="77777777" w:rsidR="0097440F" w:rsidRDefault="00974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CF286" w14:textId="77777777" w:rsidR="0097440F" w:rsidRDefault="009744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EECF" w14:textId="77777777" w:rsidR="0097440F" w:rsidRDefault="00974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BD2BEF"/>
    <w:multiLevelType w:val="hybridMultilevel"/>
    <w:tmpl w:val="F6582E72"/>
    <w:lvl w:ilvl="0" w:tplc="B91264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343752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156"/>
    <w:rsid w:val="00057D02"/>
    <w:rsid w:val="000613E0"/>
    <w:rsid w:val="000852B7"/>
    <w:rsid w:val="000B314F"/>
    <w:rsid w:val="00152970"/>
    <w:rsid w:val="001A571A"/>
    <w:rsid w:val="001D7156"/>
    <w:rsid w:val="002B1C74"/>
    <w:rsid w:val="00384EFD"/>
    <w:rsid w:val="003D23F9"/>
    <w:rsid w:val="004222DA"/>
    <w:rsid w:val="00453637"/>
    <w:rsid w:val="00453E59"/>
    <w:rsid w:val="00460DC4"/>
    <w:rsid w:val="00471DC7"/>
    <w:rsid w:val="004D6404"/>
    <w:rsid w:val="005079A4"/>
    <w:rsid w:val="00554D72"/>
    <w:rsid w:val="0055546F"/>
    <w:rsid w:val="005869DA"/>
    <w:rsid w:val="005C0930"/>
    <w:rsid w:val="0060415D"/>
    <w:rsid w:val="00654EE8"/>
    <w:rsid w:val="006B4FCD"/>
    <w:rsid w:val="006D4AE5"/>
    <w:rsid w:val="007425D7"/>
    <w:rsid w:val="0078034C"/>
    <w:rsid w:val="00854803"/>
    <w:rsid w:val="00860A6D"/>
    <w:rsid w:val="00862B7D"/>
    <w:rsid w:val="0087224A"/>
    <w:rsid w:val="008740A5"/>
    <w:rsid w:val="00881C07"/>
    <w:rsid w:val="008B12CE"/>
    <w:rsid w:val="009149C3"/>
    <w:rsid w:val="00953AA1"/>
    <w:rsid w:val="0095641D"/>
    <w:rsid w:val="0097440F"/>
    <w:rsid w:val="009D169F"/>
    <w:rsid w:val="00A220FB"/>
    <w:rsid w:val="00A55B0E"/>
    <w:rsid w:val="00AB5D68"/>
    <w:rsid w:val="00B26D41"/>
    <w:rsid w:val="00B361A9"/>
    <w:rsid w:val="00C152AE"/>
    <w:rsid w:val="00CF444F"/>
    <w:rsid w:val="00D1574A"/>
    <w:rsid w:val="00D248D2"/>
    <w:rsid w:val="00DA6941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71A157"/>
  <w15:chartTrackingRefBased/>
  <w15:docId w15:val="{4C42C874-31DC-4676-83F8-703BB39A9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742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6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855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6</cp:revision>
  <cp:lastPrinted>2001-02-10T18:08:00Z</cp:lastPrinted>
  <dcterms:created xsi:type="dcterms:W3CDTF">2024-05-24T07:41:00Z</dcterms:created>
  <dcterms:modified xsi:type="dcterms:W3CDTF">2024-05-24T12:05:00Z</dcterms:modified>
</cp:coreProperties>
</file>