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7F606" w14:textId="77777777" w:rsidR="00D34297" w:rsidRPr="00471F3F" w:rsidRDefault="00490D3B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67451051"/>
      <w:r w:rsidRPr="00490D3B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490D3B">
        <w:rPr>
          <w:rFonts w:ascii="Arial" w:hAnsi="Arial" w:cs="Arial"/>
          <w:sz w:val="24"/>
          <w:szCs w:val="24"/>
        </w:rPr>
        <w:t>2024-05-24</w:t>
      </w:r>
    </w:p>
    <w:p w14:paraId="44D60EF5" w14:textId="77777777" w:rsidR="00D34297" w:rsidRPr="00471F3F" w:rsidRDefault="00490D3B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90D3B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308B17B" w14:textId="77777777" w:rsidR="00D34297" w:rsidRPr="00471F3F" w:rsidRDefault="00490D3B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490D3B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490D3B">
        <w:rPr>
          <w:rFonts w:ascii="Arial" w:hAnsi="Arial" w:cs="Arial"/>
          <w:sz w:val="24"/>
          <w:szCs w:val="24"/>
        </w:rPr>
        <w:t>4</w:t>
      </w:r>
    </w:p>
    <w:p w14:paraId="5F8DABC6" w14:textId="77777777" w:rsidR="00D34297" w:rsidRPr="00471F3F" w:rsidRDefault="00490D3B" w:rsidP="00D34297">
      <w:pPr>
        <w:rPr>
          <w:rFonts w:ascii="Arial" w:hAnsi="Arial" w:cs="Arial"/>
          <w:sz w:val="24"/>
          <w:szCs w:val="24"/>
        </w:rPr>
      </w:pPr>
      <w:r w:rsidRPr="00490D3B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490D3B">
        <w:rPr>
          <w:rFonts w:ascii="Arial" w:hAnsi="Arial" w:cs="Arial"/>
          <w:sz w:val="24"/>
          <w:szCs w:val="24"/>
        </w:rPr>
        <w:t>Kolbuszowa</w:t>
      </w:r>
    </w:p>
    <w:p w14:paraId="5903C0F1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00DBA9E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29BCE371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4E6E27B0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15F0B1AA" w14:textId="77777777" w:rsidTr="00D34297">
        <w:tc>
          <w:tcPr>
            <w:tcW w:w="9180" w:type="dxa"/>
            <w:shd w:val="clear" w:color="auto" w:fill="F2F2F2"/>
            <w:hideMark/>
          </w:tcPr>
          <w:p w14:paraId="72F576E8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DDF98AB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4DDC7C8E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1EA33D76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397C5232" w14:textId="77777777" w:rsidTr="00310284">
        <w:tc>
          <w:tcPr>
            <w:tcW w:w="2269" w:type="dxa"/>
            <w:shd w:val="clear" w:color="auto" w:fill="auto"/>
          </w:tcPr>
          <w:p w14:paraId="7779A497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AC3510" w14:textId="77777777" w:rsidR="00D34297" w:rsidRPr="00D34297" w:rsidRDefault="00490D3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0D3B">
              <w:rPr>
                <w:rFonts w:ascii="Arial" w:hAnsi="Arial" w:cs="Arial"/>
                <w:bCs/>
                <w:sz w:val="24"/>
                <w:szCs w:val="24"/>
              </w:rPr>
              <w:t>Dostawa produktów medycznych sterylizacyjnych w 5 Pakietach</w:t>
            </w:r>
          </w:p>
        </w:tc>
      </w:tr>
      <w:tr w:rsidR="00490D3B" w:rsidRPr="00D34297" w14:paraId="1AF0F939" w14:textId="77777777" w:rsidTr="004424DD">
        <w:tc>
          <w:tcPr>
            <w:tcW w:w="2269" w:type="dxa"/>
            <w:shd w:val="clear" w:color="auto" w:fill="auto"/>
          </w:tcPr>
          <w:p w14:paraId="716A2885" w14:textId="77777777" w:rsidR="00490D3B" w:rsidRPr="00D34297" w:rsidRDefault="00490D3B" w:rsidP="004424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A166C9" w14:textId="77777777" w:rsidR="00490D3B" w:rsidRPr="00D34297" w:rsidRDefault="00490D3B" w:rsidP="004424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90D3B">
              <w:rPr>
                <w:rFonts w:ascii="Arial" w:hAnsi="Arial" w:cs="Arial"/>
                <w:bCs/>
                <w:sz w:val="24"/>
                <w:szCs w:val="24"/>
              </w:rPr>
              <w:t>Eap-2412/10/24/M</w:t>
            </w:r>
          </w:p>
        </w:tc>
      </w:tr>
    </w:tbl>
    <w:p w14:paraId="2995CF22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73381381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490D3B" w:rsidRPr="00490D3B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90D3B" w:rsidRPr="00490D3B">
        <w:rPr>
          <w:rFonts w:ascii="Arial" w:hAnsi="Arial" w:cs="Arial"/>
          <w:sz w:val="24"/>
          <w:szCs w:val="24"/>
        </w:rPr>
        <w:t>(</w:t>
      </w:r>
      <w:proofErr w:type="spellStart"/>
      <w:r w:rsidR="00490D3B" w:rsidRPr="00490D3B">
        <w:rPr>
          <w:rFonts w:ascii="Arial" w:hAnsi="Arial" w:cs="Arial"/>
          <w:sz w:val="24"/>
          <w:szCs w:val="24"/>
        </w:rPr>
        <w:t>t.j</w:t>
      </w:r>
      <w:proofErr w:type="spellEnd"/>
      <w:r w:rsidR="00490D3B" w:rsidRPr="00490D3B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5F07AB66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8FE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4F4D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5C630D72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490D3B" w:rsidRPr="00D34297" w14:paraId="516E72CE" w14:textId="77777777" w:rsidTr="004424D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51DA" w14:textId="77777777" w:rsidR="00490D3B" w:rsidRPr="00D34297" w:rsidRDefault="00490D3B" w:rsidP="004424DD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0D3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0450" w14:textId="77777777" w:rsidR="00490D3B" w:rsidRPr="00D34297" w:rsidRDefault="00490D3B" w:rsidP="004424DD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90D3B">
              <w:rPr>
                <w:rFonts w:ascii="Arial" w:hAnsi="Arial" w:cs="Arial"/>
                <w:b/>
                <w:sz w:val="24"/>
                <w:szCs w:val="24"/>
              </w:rPr>
              <w:t>Pakiet 5 - Wanny dezynfekcyjne</w:t>
            </w:r>
          </w:p>
          <w:p w14:paraId="70DE7562" w14:textId="77777777" w:rsidR="00490D3B" w:rsidRPr="00D34297" w:rsidRDefault="00490D3B" w:rsidP="004424DD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14A286A" w14:textId="77777777" w:rsidR="00490D3B" w:rsidRPr="00D34297" w:rsidRDefault="00490D3B" w:rsidP="004424D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D3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490D3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4FD2F11" w14:textId="77777777" w:rsidR="00490D3B" w:rsidRPr="00D34297" w:rsidRDefault="00490D3B" w:rsidP="004424DD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00380BB" w14:textId="77777777" w:rsidR="00490D3B" w:rsidRPr="00D34297" w:rsidRDefault="00490D3B" w:rsidP="004424D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0D3B">
              <w:rPr>
                <w:rFonts w:ascii="Arial" w:hAnsi="Arial" w:cs="Arial"/>
                <w:sz w:val="24"/>
                <w:szCs w:val="24"/>
              </w:rPr>
              <w:t xml:space="preserve">Zamawiający unieważnił postępowanie w w/w Pakiecie 5 - Wanny dezynfekcyjne, gdyż do terminu składania ofert, tj. do dnia 24.05.2024 r. </w:t>
            </w:r>
            <w:r w:rsidRPr="00490D3B">
              <w:rPr>
                <w:rFonts w:ascii="Arial" w:hAnsi="Arial" w:cs="Arial"/>
                <w:sz w:val="24"/>
                <w:szCs w:val="24"/>
              </w:rPr>
              <w:lastRenderedPageBreak/>
              <w:t>godz. 09:00 nie złożono żadnej oferty w przedmiotowym pakiecie  postępowania.</w:t>
            </w:r>
          </w:p>
        </w:tc>
      </w:tr>
    </w:tbl>
    <w:p w14:paraId="15371FD5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7ECCDD6E" w14:textId="14B6DC92" w:rsidR="002A7DFF" w:rsidRDefault="00490D3B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90D3B">
        <w:rPr>
          <w:rFonts w:ascii="Arial" w:hAnsi="Arial" w:cs="Arial"/>
          <w:sz w:val="24"/>
          <w:szCs w:val="24"/>
        </w:rPr>
        <w:t xml:space="preserve">  </w:t>
      </w:r>
      <w:r w:rsidR="00CB55AD">
        <w:rPr>
          <w:rFonts w:ascii="Arial" w:hAnsi="Arial" w:cs="Arial"/>
          <w:sz w:val="24"/>
          <w:szCs w:val="24"/>
        </w:rPr>
        <w:t>Dyrektor SP ZOZ Kolbuszowa</w:t>
      </w:r>
    </w:p>
    <w:p w14:paraId="46387AD2" w14:textId="66183BC4" w:rsidR="00CB55AD" w:rsidRDefault="00CB55AD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CB55AD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65BE7" w14:textId="77777777" w:rsidR="006D616D" w:rsidRDefault="006D616D" w:rsidP="00D34297">
      <w:r>
        <w:separator/>
      </w:r>
    </w:p>
  </w:endnote>
  <w:endnote w:type="continuationSeparator" w:id="0">
    <w:p w14:paraId="2A866484" w14:textId="77777777" w:rsidR="006D616D" w:rsidRDefault="006D616D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59025" w14:textId="77777777" w:rsidR="00490D3B" w:rsidRDefault="00490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464CE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1BEE55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F8A7E" w14:textId="77777777" w:rsidR="00490D3B" w:rsidRDefault="00490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C52F1" w14:textId="77777777" w:rsidR="006D616D" w:rsidRDefault="006D616D" w:rsidP="00D34297">
      <w:r>
        <w:separator/>
      </w:r>
    </w:p>
  </w:footnote>
  <w:footnote w:type="continuationSeparator" w:id="0">
    <w:p w14:paraId="55097D50" w14:textId="77777777" w:rsidR="006D616D" w:rsidRDefault="006D616D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8F09A" w14:textId="77777777" w:rsidR="00490D3B" w:rsidRDefault="00490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21D65" w14:textId="77777777" w:rsidR="00490D3B" w:rsidRDefault="00490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3B3FD" w14:textId="77777777" w:rsidR="00490D3B" w:rsidRDefault="00490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616D"/>
    <w:rsid w:val="00010B31"/>
    <w:rsid w:val="00104963"/>
    <w:rsid w:val="00150F65"/>
    <w:rsid w:val="002A7DFF"/>
    <w:rsid w:val="00310284"/>
    <w:rsid w:val="00490D3B"/>
    <w:rsid w:val="004E2226"/>
    <w:rsid w:val="005464E2"/>
    <w:rsid w:val="006D616D"/>
    <w:rsid w:val="00823326"/>
    <w:rsid w:val="00856A3E"/>
    <w:rsid w:val="00894412"/>
    <w:rsid w:val="009462DF"/>
    <w:rsid w:val="009500EB"/>
    <w:rsid w:val="00993EFC"/>
    <w:rsid w:val="00AB3E72"/>
    <w:rsid w:val="00AC1A4B"/>
    <w:rsid w:val="00CB55AD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8E291B"/>
  <w15:chartTrackingRefBased/>
  <w15:docId w15:val="{4061C9A6-E275-48AC-AFB1-08C88533B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2024-05-24T11:50:00Z</cp:lastPrinted>
  <dcterms:created xsi:type="dcterms:W3CDTF">2024-05-24T11:51:00Z</dcterms:created>
  <dcterms:modified xsi:type="dcterms:W3CDTF">2024-05-24T11:51:00Z</dcterms:modified>
</cp:coreProperties>
</file>