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0208" w14:textId="77777777" w:rsidR="00986737" w:rsidRPr="009432A1" w:rsidRDefault="00F902E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902E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902ED">
        <w:rPr>
          <w:rFonts w:ascii="Arial" w:hAnsi="Arial" w:cs="Arial"/>
          <w:sz w:val="24"/>
          <w:szCs w:val="24"/>
        </w:rPr>
        <w:t>2024-05-24</w:t>
      </w:r>
    </w:p>
    <w:p w14:paraId="6DA8A420" w14:textId="448B5AE6" w:rsidR="00986737" w:rsidRPr="009432A1" w:rsidRDefault="00F902E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02E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9AD5ACE" w14:textId="77777777" w:rsidR="00986737" w:rsidRPr="009432A1" w:rsidRDefault="00F902E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902E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02ED">
        <w:rPr>
          <w:rFonts w:ascii="Arial" w:hAnsi="Arial" w:cs="Arial"/>
          <w:sz w:val="24"/>
          <w:szCs w:val="24"/>
        </w:rPr>
        <w:t>66</w:t>
      </w:r>
    </w:p>
    <w:p w14:paraId="0A81825B" w14:textId="77777777" w:rsidR="00986737" w:rsidRPr="009432A1" w:rsidRDefault="00F902ED" w:rsidP="00986737">
      <w:pPr>
        <w:rPr>
          <w:rFonts w:ascii="Arial" w:hAnsi="Arial" w:cs="Arial"/>
          <w:sz w:val="24"/>
          <w:szCs w:val="24"/>
        </w:rPr>
      </w:pPr>
      <w:r w:rsidRPr="00F902E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02ED">
        <w:rPr>
          <w:rFonts w:ascii="Arial" w:hAnsi="Arial" w:cs="Arial"/>
          <w:sz w:val="24"/>
          <w:szCs w:val="24"/>
        </w:rPr>
        <w:t>Kraków</w:t>
      </w:r>
    </w:p>
    <w:p w14:paraId="257297B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339D07" w14:textId="312B0D96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BB4F9C6" w14:textId="03910B43" w:rsidR="00CE4809" w:rsidRPr="009432A1" w:rsidRDefault="00CE4809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SZP-271-16/24 – 354.MM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BDE29B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1BE2F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4F430F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0776D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B0F42F4" w14:textId="77777777" w:rsidTr="005A632E">
        <w:tc>
          <w:tcPr>
            <w:tcW w:w="2269" w:type="dxa"/>
            <w:shd w:val="clear" w:color="auto" w:fill="auto"/>
          </w:tcPr>
          <w:p w14:paraId="5467849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56E801" w14:textId="77777777" w:rsidR="00986737" w:rsidRPr="004E4B64" w:rsidRDefault="00F902E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2ED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(48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02ED" w:rsidRPr="004E4B64" w14:paraId="39E0566C" w14:textId="77777777" w:rsidTr="00B2270D">
        <w:tc>
          <w:tcPr>
            <w:tcW w:w="2269" w:type="dxa"/>
            <w:shd w:val="clear" w:color="auto" w:fill="auto"/>
          </w:tcPr>
          <w:p w14:paraId="13888D9E" w14:textId="77777777" w:rsidR="00F902ED" w:rsidRPr="004E4B64" w:rsidRDefault="00F902ED" w:rsidP="00B227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ADAD5A" w14:textId="77777777" w:rsidR="00F902ED" w:rsidRPr="004E4B64" w:rsidRDefault="00F902ED" w:rsidP="00B227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2ED">
              <w:rPr>
                <w:rFonts w:ascii="Arial" w:hAnsi="Arial" w:cs="Arial"/>
                <w:bCs/>
                <w:sz w:val="24"/>
                <w:szCs w:val="24"/>
              </w:rPr>
              <w:t>SZP-271-16/24</w:t>
            </w:r>
          </w:p>
        </w:tc>
      </w:tr>
    </w:tbl>
    <w:p w14:paraId="6E60497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EEF716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902ED" w:rsidRPr="00F902ED">
        <w:rPr>
          <w:rFonts w:ascii="Arial" w:hAnsi="Arial" w:cs="Arial"/>
          <w:sz w:val="24"/>
          <w:szCs w:val="24"/>
        </w:rPr>
        <w:t>(</w:t>
      </w:r>
      <w:proofErr w:type="spellStart"/>
      <w:r w:rsidR="00F902ED" w:rsidRPr="00F902ED">
        <w:rPr>
          <w:rFonts w:ascii="Arial" w:hAnsi="Arial" w:cs="Arial"/>
          <w:sz w:val="24"/>
          <w:szCs w:val="24"/>
        </w:rPr>
        <w:t>t.j</w:t>
      </w:r>
      <w:proofErr w:type="spellEnd"/>
      <w:r w:rsidR="00F902ED" w:rsidRPr="00F902E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2DF9E71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902ED" w:rsidRPr="00F902ED">
        <w:rPr>
          <w:rFonts w:ascii="Arial" w:hAnsi="Arial" w:cs="Arial"/>
          <w:sz w:val="24"/>
          <w:szCs w:val="24"/>
        </w:rPr>
        <w:t>23/05/2024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902ED" w:rsidRPr="00F902E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BA7D9B0" w14:textId="77777777" w:rsidTr="005A632E">
        <w:tc>
          <w:tcPr>
            <w:tcW w:w="1276" w:type="dxa"/>
            <w:shd w:val="clear" w:color="auto" w:fill="F2F2F2"/>
            <w:vAlign w:val="center"/>
          </w:tcPr>
          <w:p w14:paraId="17CE3D4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E1199A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4411CE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FE6CF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02ED" w:rsidRPr="00BB547B" w14:paraId="73894337" w14:textId="77777777" w:rsidTr="00B2270D">
        <w:tc>
          <w:tcPr>
            <w:tcW w:w="1276" w:type="dxa"/>
            <w:shd w:val="clear" w:color="auto" w:fill="auto"/>
            <w:vAlign w:val="center"/>
          </w:tcPr>
          <w:p w14:paraId="6156FC1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2FA2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014135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ADO-MED Sp. z o.o.</w:t>
            </w:r>
          </w:p>
          <w:p w14:paraId="0D36FB0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Bytomska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38b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47F54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41-600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Świętochłowice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9B38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25 920.00 zł</w:t>
            </w:r>
          </w:p>
        </w:tc>
      </w:tr>
      <w:tr w:rsidR="00F902ED" w:rsidRPr="00BB547B" w14:paraId="04F6EFDA" w14:textId="77777777" w:rsidTr="00B2270D">
        <w:tc>
          <w:tcPr>
            <w:tcW w:w="1276" w:type="dxa"/>
            <w:shd w:val="clear" w:color="auto" w:fill="auto"/>
            <w:vAlign w:val="center"/>
          </w:tcPr>
          <w:p w14:paraId="73E49AE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673F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0C6CB16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0DEF6B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AAAD3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C399F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18 446.40 zł</w:t>
            </w:r>
          </w:p>
        </w:tc>
      </w:tr>
      <w:tr w:rsidR="00F902ED" w:rsidRPr="00BB547B" w14:paraId="38E9C88E" w14:textId="77777777" w:rsidTr="00B2270D">
        <w:tc>
          <w:tcPr>
            <w:tcW w:w="1276" w:type="dxa"/>
            <w:shd w:val="clear" w:color="auto" w:fill="auto"/>
            <w:vAlign w:val="center"/>
          </w:tcPr>
          <w:p w14:paraId="105C447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BE4B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49415B7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B5F36D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C839B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5BDA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5 754.24 zł</w:t>
            </w:r>
          </w:p>
        </w:tc>
      </w:tr>
      <w:tr w:rsidR="00F902ED" w:rsidRPr="00BB547B" w14:paraId="15A897B8" w14:textId="77777777" w:rsidTr="00B2270D">
        <w:tc>
          <w:tcPr>
            <w:tcW w:w="1276" w:type="dxa"/>
            <w:shd w:val="clear" w:color="auto" w:fill="auto"/>
            <w:vAlign w:val="center"/>
          </w:tcPr>
          <w:p w14:paraId="7BBFB3F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9114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4DC7DFB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7DEB8B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62002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CBBA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51 252.48 zł</w:t>
            </w:r>
          </w:p>
        </w:tc>
      </w:tr>
      <w:tr w:rsidR="00F902ED" w:rsidRPr="00BB547B" w14:paraId="78B0A27E" w14:textId="77777777" w:rsidTr="00B2270D">
        <w:tc>
          <w:tcPr>
            <w:tcW w:w="1276" w:type="dxa"/>
            <w:shd w:val="clear" w:color="auto" w:fill="auto"/>
            <w:vAlign w:val="center"/>
          </w:tcPr>
          <w:p w14:paraId="7FD1266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B8FA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78360F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62BFFB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FE898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EE6BF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1 192.32 zł</w:t>
            </w:r>
          </w:p>
        </w:tc>
      </w:tr>
      <w:tr w:rsidR="00F902ED" w:rsidRPr="00BB547B" w14:paraId="1E130F19" w14:textId="77777777" w:rsidTr="00B2270D">
        <w:tc>
          <w:tcPr>
            <w:tcW w:w="1276" w:type="dxa"/>
            <w:shd w:val="clear" w:color="auto" w:fill="auto"/>
            <w:vAlign w:val="center"/>
          </w:tcPr>
          <w:p w14:paraId="2B56ABC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09538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BD53DA6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Althea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EAAF59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9BF46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43-190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Mikolów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5CFAD6E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4 536.00 zł</w:t>
            </w:r>
          </w:p>
        </w:tc>
      </w:tr>
      <w:tr w:rsidR="00F902ED" w:rsidRPr="00BB547B" w14:paraId="6681E7FF" w14:textId="77777777" w:rsidTr="00B2270D">
        <w:tc>
          <w:tcPr>
            <w:tcW w:w="1276" w:type="dxa"/>
            <w:shd w:val="clear" w:color="auto" w:fill="auto"/>
            <w:vAlign w:val="center"/>
          </w:tcPr>
          <w:p w14:paraId="5C36E7E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A8C9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FA12FC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5B225A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5C55E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57987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4 536.00 zł</w:t>
            </w:r>
          </w:p>
        </w:tc>
      </w:tr>
      <w:tr w:rsidR="00F902ED" w:rsidRPr="00BB547B" w14:paraId="5DC8E934" w14:textId="77777777" w:rsidTr="00B2270D">
        <w:tc>
          <w:tcPr>
            <w:tcW w:w="1276" w:type="dxa"/>
            <w:shd w:val="clear" w:color="auto" w:fill="auto"/>
            <w:vAlign w:val="center"/>
          </w:tcPr>
          <w:p w14:paraId="20AE13C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389F1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43C163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2DF6A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5D46DA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740AA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F902ED" w:rsidRPr="00BB547B" w14:paraId="618AB78E" w14:textId="77777777" w:rsidTr="00B2270D">
        <w:tc>
          <w:tcPr>
            <w:tcW w:w="1276" w:type="dxa"/>
            <w:shd w:val="clear" w:color="auto" w:fill="auto"/>
            <w:vAlign w:val="center"/>
          </w:tcPr>
          <w:p w14:paraId="7FA74F9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4928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495C32B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6D341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735C2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A2EDD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2 052.00 zł</w:t>
            </w:r>
          </w:p>
        </w:tc>
      </w:tr>
      <w:tr w:rsidR="00F902ED" w:rsidRPr="00BB547B" w14:paraId="7D4F23C0" w14:textId="77777777" w:rsidTr="00B2270D">
        <w:tc>
          <w:tcPr>
            <w:tcW w:w="1276" w:type="dxa"/>
            <w:shd w:val="clear" w:color="auto" w:fill="auto"/>
            <w:vAlign w:val="center"/>
          </w:tcPr>
          <w:p w14:paraId="21B09EC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6EF4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5DD5AA1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14:paraId="68EA280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Naramowicka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0DF31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61-622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34EC0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2 021.76 zł</w:t>
            </w:r>
          </w:p>
        </w:tc>
      </w:tr>
      <w:tr w:rsidR="00F902ED" w:rsidRPr="00BB547B" w14:paraId="12192D67" w14:textId="77777777" w:rsidTr="00B2270D">
        <w:tc>
          <w:tcPr>
            <w:tcW w:w="1276" w:type="dxa"/>
            <w:shd w:val="clear" w:color="auto" w:fill="auto"/>
            <w:vAlign w:val="center"/>
          </w:tcPr>
          <w:p w14:paraId="601B75D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45A9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89480D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41F891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DB91D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76FE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1 512.00 zł</w:t>
            </w:r>
          </w:p>
        </w:tc>
      </w:tr>
      <w:tr w:rsidR="00F902ED" w:rsidRPr="00BB547B" w14:paraId="29D0B15C" w14:textId="77777777" w:rsidTr="00B2270D">
        <w:tc>
          <w:tcPr>
            <w:tcW w:w="1276" w:type="dxa"/>
            <w:shd w:val="clear" w:color="auto" w:fill="auto"/>
            <w:vAlign w:val="center"/>
          </w:tcPr>
          <w:p w14:paraId="6AEF8DB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CF31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A656A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0571F5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59E87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38242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F902ED" w:rsidRPr="00BB547B" w14:paraId="306AB90A" w14:textId="77777777" w:rsidTr="00B2270D">
        <w:tc>
          <w:tcPr>
            <w:tcW w:w="1276" w:type="dxa"/>
            <w:shd w:val="clear" w:color="auto" w:fill="auto"/>
            <w:vAlign w:val="center"/>
          </w:tcPr>
          <w:p w14:paraId="4630D63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5B90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CE7B68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20523E5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2EA5F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A2A39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F902ED" w:rsidRPr="00BB547B" w14:paraId="5686E178" w14:textId="77777777" w:rsidTr="00B2270D">
        <w:tc>
          <w:tcPr>
            <w:tcW w:w="1276" w:type="dxa"/>
            <w:shd w:val="clear" w:color="auto" w:fill="auto"/>
            <w:vAlign w:val="center"/>
          </w:tcPr>
          <w:p w14:paraId="09497EA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8D04E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40277F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DC0712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C2CBA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0A91C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3 024.00 zł</w:t>
            </w:r>
          </w:p>
        </w:tc>
      </w:tr>
      <w:tr w:rsidR="00F902ED" w:rsidRPr="00BB547B" w14:paraId="7D0E8D46" w14:textId="77777777" w:rsidTr="00B2270D">
        <w:tc>
          <w:tcPr>
            <w:tcW w:w="1276" w:type="dxa"/>
            <w:shd w:val="clear" w:color="auto" w:fill="auto"/>
            <w:vAlign w:val="center"/>
          </w:tcPr>
          <w:p w14:paraId="0F84AD8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030F2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06A357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ELMED Piotr Błażejewski Sp. </w:t>
            </w: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jawna</w:t>
            </w:r>
          </w:p>
          <w:p w14:paraId="4591393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4DEFC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F40FC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3 456.00 zł</w:t>
            </w:r>
          </w:p>
        </w:tc>
      </w:tr>
      <w:tr w:rsidR="00F902ED" w:rsidRPr="00BB547B" w14:paraId="00706A4F" w14:textId="77777777" w:rsidTr="00B2270D">
        <w:tc>
          <w:tcPr>
            <w:tcW w:w="1276" w:type="dxa"/>
            <w:shd w:val="clear" w:color="auto" w:fill="auto"/>
            <w:vAlign w:val="center"/>
          </w:tcPr>
          <w:p w14:paraId="324EAEE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923D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100F156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C3717E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9BEFF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51211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17 280.00 zł</w:t>
            </w:r>
          </w:p>
        </w:tc>
      </w:tr>
      <w:tr w:rsidR="00F902ED" w:rsidRPr="00BB547B" w14:paraId="33437A6B" w14:textId="77777777" w:rsidTr="00B2270D">
        <w:tc>
          <w:tcPr>
            <w:tcW w:w="1276" w:type="dxa"/>
            <w:shd w:val="clear" w:color="auto" w:fill="auto"/>
            <w:vAlign w:val="center"/>
          </w:tcPr>
          <w:p w14:paraId="73AB11C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6825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452669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837ABA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C0902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67701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F902ED" w:rsidRPr="00BB547B" w14:paraId="495E1CD9" w14:textId="77777777" w:rsidTr="00B2270D">
        <w:tc>
          <w:tcPr>
            <w:tcW w:w="1276" w:type="dxa"/>
            <w:shd w:val="clear" w:color="auto" w:fill="auto"/>
            <w:vAlign w:val="center"/>
          </w:tcPr>
          <w:p w14:paraId="3EBC3BE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2EF5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6B6034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FA8869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4154B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5B808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8 640.00 zł</w:t>
            </w:r>
          </w:p>
        </w:tc>
      </w:tr>
      <w:tr w:rsidR="00F902ED" w:rsidRPr="00BB547B" w14:paraId="798C0321" w14:textId="77777777" w:rsidTr="00B2270D">
        <w:tc>
          <w:tcPr>
            <w:tcW w:w="1276" w:type="dxa"/>
            <w:shd w:val="clear" w:color="auto" w:fill="auto"/>
            <w:vAlign w:val="center"/>
          </w:tcPr>
          <w:p w14:paraId="3A8582F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DA77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40ECF2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72F0C1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EF121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96BAE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F902ED" w:rsidRPr="00BB547B" w14:paraId="624C8BBF" w14:textId="77777777" w:rsidTr="00B2270D">
        <w:tc>
          <w:tcPr>
            <w:tcW w:w="1276" w:type="dxa"/>
            <w:shd w:val="clear" w:color="auto" w:fill="auto"/>
            <w:vAlign w:val="center"/>
          </w:tcPr>
          <w:p w14:paraId="0B610E7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73A57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0A0C59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2C809A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26BAB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6963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F902ED" w:rsidRPr="00BB547B" w14:paraId="381C8390" w14:textId="77777777" w:rsidTr="00B2270D">
        <w:tc>
          <w:tcPr>
            <w:tcW w:w="1276" w:type="dxa"/>
            <w:shd w:val="clear" w:color="auto" w:fill="auto"/>
            <w:vAlign w:val="center"/>
          </w:tcPr>
          <w:p w14:paraId="2D9A163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52670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346B8A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B27B5D6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77CFA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65E55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13 392.00 zł</w:t>
            </w:r>
          </w:p>
        </w:tc>
      </w:tr>
      <w:tr w:rsidR="00F902ED" w:rsidRPr="00BB547B" w14:paraId="70A815EB" w14:textId="77777777" w:rsidTr="00B2270D">
        <w:tc>
          <w:tcPr>
            <w:tcW w:w="1276" w:type="dxa"/>
            <w:shd w:val="clear" w:color="auto" w:fill="auto"/>
            <w:vAlign w:val="center"/>
          </w:tcPr>
          <w:p w14:paraId="38F00B4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EE303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2BBD4E8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87A7E1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4310A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E3365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902ED" w:rsidRPr="00BB547B" w14:paraId="20DDC362" w14:textId="77777777" w:rsidTr="00B2270D">
        <w:tc>
          <w:tcPr>
            <w:tcW w:w="1276" w:type="dxa"/>
            <w:shd w:val="clear" w:color="auto" w:fill="auto"/>
            <w:vAlign w:val="center"/>
          </w:tcPr>
          <w:p w14:paraId="7B5DDDA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DC85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ACC1FC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3ECE60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4132E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4A564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F902ED" w:rsidRPr="00BB547B" w14:paraId="0B1D188B" w14:textId="77777777" w:rsidTr="00B2270D">
        <w:tc>
          <w:tcPr>
            <w:tcW w:w="1276" w:type="dxa"/>
            <w:shd w:val="clear" w:color="auto" w:fill="auto"/>
            <w:vAlign w:val="center"/>
          </w:tcPr>
          <w:p w14:paraId="769D404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B8783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04E83F95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CDBDEB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FB028A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D6AF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10 368.00 zł</w:t>
            </w:r>
          </w:p>
        </w:tc>
      </w:tr>
      <w:tr w:rsidR="00F902ED" w:rsidRPr="00BB547B" w14:paraId="0F6B8EA7" w14:textId="77777777" w:rsidTr="00B2270D">
        <w:tc>
          <w:tcPr>
            <w:tcW w:w="1276" w:type="dxa"/>
            <w:shd w:val="clear" w:color="auto" w:fill="auto"/>
            <w:vAlign w:val="center"/>
          </w:tcPr>
          <w:p w14:paraId="7643304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1402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727294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46868F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8F4DC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A6BB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1 728.00 zł</w:t>
            </w:r>
          </w:p>
        </w:tc>
      </w:tr>
      <w:tr w:rsidR="00F902ED" w:rsidRPr="00BB547B" w14:paraId="2512BFC9" w14:textId="77777777" w:rsidTr="00B2270D">
        <w:tc>
          <w:tcPr>
            <w:tcW w:w="1276" w:type="dxa"/>
            <w:shd w:val="clear" w:color="auto" w:fill="auto"/>
            <w:vAlign w:val="center"/>
          </w:tcPr>
          <w:p w14:paraId="2C4C59D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E3C6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0B0126D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63B1E7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0D2681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8B0A3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5 940.00 zł</w:t>
            </w:r>
          </w:p>
        </w:tc>
      </w:tr>
      <w:tr w:rsidR="00F902ED" w:rsidRPr="00BB547B" w14:paraId="731DF904" w14:textId="77777777" w:rsidTr="00B2270D">
        <w:tc>
          <w:tcPr>
            <w:tcW w:w="1276" w:type="dxa"/>
            <w:shd w:val="clear" w:color="auto" w:fill="auto"/>
            <w:vAlign w:val="center"/>
          </w:tcPr>
          <w:p w14:paraId="5B544E8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52F9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7B10781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1DB22C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D311C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5DCA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18 900.00 zł</w:t>
            </w:r>
          </w:p>
        </w:tc>
      </w:tr>
      <w:tr w:rsidR="00F902ED" w:rsidRPr="00BB547B" w14:paraId="64269571" w14:textId="77777777" w:rsidTr="00B2270D">
        <w:tc>
          <w:tcPr>
            <w:tcW w:w="1276" w:type="dxa"/>
            <w:shd w:val="clear" w:color="auto" w:fill="auto"/>
            <w:vAlign w:val="center"/>
          </w:tcPr>
          <w:p w14:paraId="5FE6FE8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C0108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5246284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884694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C7FD8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55B5A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47 520.00 zł</w:t>
            </w:r>
          </w:p>
        </w:tc>
      </w:tr>
      <w:tr w:rsidR="00F902ED" w:rsidRPr="00BB547B" w14:paraId="5B16CA73" w14:textId="77777777" w:rsidTr="00B2270D">
        <w:tc>
          <w:tcPr>
            <w:tcW w:w="1276" w:type="dxa"/>
            <w:shd w:val="clear" w:color="auto" w:fill="auto"/>
            <w:vAlign w:val="center"/>
          </w:tcPr>
          <w:p w14:paraId="373FFEB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1BBD8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1C43827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4F2056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C6DE6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4F95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21 816.00 zł</w:t>
            </w:r>
          </w:p>
        </w:tc>
      </w:tr>
      <w:tr w:rsidR="00F902ED" w:rsidRPr="00BB547B" w14:paraId="4DF07BE2" w14:textId="77777777" w:rsidTr="00B2270D">
        <w:tc>
          <w:tcPr>
            <w:tcW w:w="1276" w:type="dxa"/>
            <w:shd w:val="clear" w:color="auto" w:fill="auto"/>
            <w:vAlign w:val="center"/>
          </w:tcPr>
          <w:p w14:paraId="146181C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BDA87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5F55F0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214C9D57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osiedle Witkowice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3CD2B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6DAF7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8 100.00 zł</w:t>
            </w:r>
          </w:p>
        </w:tc>
      </w:tr>
      <w:tr w:rsidR="00F902ED" w:rsidRPr="00BB547B" w14:paraId="1774D17B" w14:textId="77777777" w:rsidTr="00B2270D">
        <w:tc>
          <w:tcPr>
            <w:tcW w:w="1276" w:type="dxa"/>
            <w:shd w:val="clear" w:color="auto" w:fill="auto"/>
            <w:vAlign w:val="center"/>
          </w:tcPr>
          <w:p w14:paraId="1DCD74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F2A63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0DEEDA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Gemed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Elias Sp. J.</w:t>
            </w:r>
          </w:p>
          <w:p w14:paraId="534F4A7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Stefana Batorego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E8F001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41-506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4C2D5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25 920.00 zł</w:t>
            </w:r>
          </w:p>
        </w:tc>
      </w:tr>
      <w:tr w:rsidR="00F902ED" w:rsidRPr="00BB547B" w14:paraId="5E2C9303" w14:textId="77777777" w:rsidTr="00B2270D">
        <w:tc>
          <w:tcPr>
            <w:tcW w:w="1276" w:type="dxa"/>
            <w:shd w:val="clear" w:color="auto" w:fill="auto"/>
            <w:vAlign w:val="center"/>
          </w:tcPr>
          <w:p w14:paraId="779511D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DAE4E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48C9D4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17A967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EA4B3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5522F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902ED" w:rsidRPr="00BB547B" w14:paraId="401EFDC1" w14:textId="77777777" w:rsidTr="00B2270D">
        <w:tc>
          <w:tcPr>
            <w:tcW w:w="1276" w:type="dxa"/>
            <w:shd w:val="clear" w:color="auto" w:fill="auto"/>
            <w:vAlign w:val="center"/>
          </w:tcPr>
          <w:p w14:paraId="6F10B60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23FF8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530E1DD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F9B34B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4337F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C7AC0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F902ED" w:rsidRPr="00BB547B" w14:paraId="5171EB3D" w14:textId="77777777" w:rsidTr="00B2270D">
        <w:tc>
          <w:tcPr>
            <w:tcW w:w="1276" w:type="dxa"/>
            <w:shd w:val="clear" w:color="auto" w:fill="auto"/>
            <w:vAlign w:val="center"/>
          </w:tcPr>
          <w:p w14:paraId="7FF9A8F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3A2A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D13F75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Solution Sp. z o.o.</w:t>
            </w:r>
          </w:p>
          <w:p w14:paraId="0204F5E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59D651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7F948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6 264.00 zł</w:t>
            </w:r>
          </w:p>
        </w:tc>
      </w:tr>
      <w:tr w:rsidR="00F902ED" w:rsidRPr="00BB547B" w14:paraId="23354B2F" w14:textId="77777777" w:rsidTr="00B2270D">
        <w:tc>
          <w:tcPr>
            <w:tcW w:w="1276" w:type="dxa"/>
            <w:shd w:val="clear" w:color="auto" w:fill="auto"/>
            <w:vAlign w:val="center"/>
          </w:tcPr>
          <w:p w14:paraId="1A5A681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8078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125C9B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Solution Sp. z o.o.</w:t>
            </w:r>
          </w:p>
          <w:p w14:paraId="01B76A9D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81BE4E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6EBC2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6 264.00 zł</w:t>
            </w:r>
          </w:p>
        </w:tc>
      </w:tr>
      <w:tr w:rsidR="00F902ED" w:rsidRPr="00BB547B" w14:paraId="6BBD605D" w14:textId="77777777" w:rsidTr="00B2270D">
        <w:tc>
          <w:tcPr>
            <w:tcW w:w="1276" w:type="dxa"/>
            <w:shd w:val="clear" w:color="auto" w:fill="auto"/>
            <w:vAlign w:val="center"/>
          </w:tcPr>
          <w:p w14:paraId="4E921F3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381D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558727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Solution Sp. z o.o.</w:t>
            </w:r>
          </w:p>
          <w:p w14:paraId="4D2D026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C1C67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E8958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5 616.00 zł</w:t>
            </w:r>
          </w:p>
        </w:tc>
      </w:tr>
      <w:tr w:rsidR="00F902ED" w:rsidRPr="00BB547B" w14:paraId="2A3D2402" w14:textId="77777777" w:rsidTr="00B2270D">
        <w:tc>
          <w:tcPr>
            <w:tcW w:w="1276" w:type="dxa"/>
            <w:shd w:val="clear" w:color="auto" w:fill="auto"/>
            <w:vAlign w:val="center"/>
          </w:tcPr>
          <w:p w14:paraId="5B26C79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3FD2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6ED32FA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Solution Sp. z o.o.</w:t>
            </w:r>
          </w:p>
          <w:p w14:paraId="36D746E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C6BDF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7193B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171 072.00 zł</w:t>
            </w:r>
          </w:p>
        </w:tc>
      </w:tr>
      <w:tr w:rsidR="00F902ED" w:rsidRPr="00BB547B" w14:paraId="4664A954" w14:textId="77777777" w:rsidTr="00B2270D">
        <w:tc>
          <w:tcPr>
            <w:tcW w:w="1276" w:type="dxa"/>
            <w:shd w:val="clear" w:color="auto" w:fill="auto"/>
            <w:vAlign w:val="center"/>
          </w:tcPr>
          <w:p w14:paraId="069B279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4B5F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B8AEF6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Medima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C0E652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4A9DB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9189E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47 520.00 zł</w:t>
            </w:r>
          </w:p>
        </w:tc>
      </w:tr>
      <w:tr w:rsidR="00F902ED" w:rsidRPr="00BB547B" w14:paraId="5DA2CD0C" w14:textId="77777777" w:rsidTr="00B2270D">
        <w:tc>
          <w:tcPr>
            <w:tcW w:w="1276" w:type="dxa"/>
            <w:shd w:val="clear" w:color="auto" w:fill="auto"/>
            <w:vAlign w:val="center"/>
          </w:tcPr>
          <w:p w14:paraId="1EC0D4C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ED6C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C71F13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1A3EFCC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73600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38370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22 766.40 zł</w:t>
            </w:r>
          </w:p>
        </w:tc>
      </w:tr>
      <w:tr w:rsidR="00F902ED" w:rsidRPr="00BB547B" w14:paraId="241BBC1E" w14:textId="77777777" w:rsidTr="00B2270D">
        <w:tc>
          <w:tcPr>
            <w:tcW w:w="1276" w:type="dxa"/>
            <w:shd w:val="clear" w:color="auto" w:fill="auto"/>
            <w:vAlign w:val="center"/>
          </w:tcPr>
          <w:p w14:paraId="49A11B3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9E600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AD7C6B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12EF14D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FFB5C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ED712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F902ED" w:rsidRPr="00BB547B" w14:paraId="4731A6B4" w14:textId="77777777" w:rsidTr="00B2270D">
        <w:tc>
          <w:tcPr>
            <w:tcW w:w="1276" w:type="dxa"/>
            <w:shd w:val="clear" w:color="auto" w:fill="auto"/>
            <w:vAlign w:val="center"/>
          </w:tcPr>
          <w:p w14:paraId="570C8C8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8421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7B8CD395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649DE9C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1F1BE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DB91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16 718.40 zł</w:t>
            </w:r>
          </w:p>
        </w:tc>
      </w:tr>
      <w:tr w:rsidR="00F902ED" w:rsidRPr="00BB547B" w14:paraId="51AC01A2" w14:textId="77777777" w:rsidTr="00B2270D">
        <w:tc>
          <w:tcPr>
            <w:tcW w:w="1276" w:type="dxa"/>
            <w:shd w:val="clear" w:color="auto" w:fill="auto"/>
            <w:vAlign w:val="center"/>
          </w:tcPr>
          <w:p w14:paraId="56D525F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DBDF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720D424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01B5B688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282D3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5A639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10 332.00 zł</w:t>
            </w:r>
          </w:p>
        </w:tc>
      </w:tr>
      <w:tr w:rsidR="00F902ED" w:rsidRPr="00BB547B" w14:paraId="10B7084B" w14:textId="77777777" w:rsidTr="00B2270D">
        <w:tc>
          <w:tcPr>
            <w:tcW w:w="1276" w:type="dxa"/>
            <w:shd w:val="clear" w:color="auto" w:fill="auto"/>
            <w:vAlign w:val="center"/>
          </w:tcPr>
          <w:p w14:paraId="4EC772E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FD39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2CB5599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443ADAD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EAFE1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21AB5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26 006.40 zł</w:t>
            </w:r>
          </w:p>
        </w:tc>
      </w:tr>
      <w:tr w:rsidR="00F902ED" w:rsidRPr="00BB547B" w14:paraId="641CD2D8" w14:textId="77777777" w:rsidTr="00B2270D">
        <w:tc>
          <w:tcPr>
            <w:tcW w:w="1276" w:type="dxa"/>
            <w:shd w:val="clear" w:color="auto" w:fill="auto"/>
            <w:vAlign w:val="center"/>
          </w:tcPr>
          <w:p w14:paraId="58C5D7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8C5B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6F26318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27471AC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DA2AC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A774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6 285.60 zł</w:t>
            </w:r>
          </w:p>
        </w:tc>
      </w:tr>
      <w:tr w:rsidR="00F902ED" w:rsidRPr="00BB547B" w14:paraId="04634CFF" w14:textId="77777777" w:rsidTr="00B2270D">
        <w:tc>
          <w:tcPr>
            <w:tcW w:w="1276" w:type="dxa"/>
            <w:shd w:val="clear" w:color="auto" w:fill="auto"/>
            <w:vAlign w:val="center"/>
          </w:tcPr>
          <w:p w14:paraId="40D18F6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7EBB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D9B92C5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245A52A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20B3C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D58C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5 356.80 zł</w:t>
            </w:r>
          </w:p>
        </w:tc>
      </w:tr>
      <w:tr w:rsidR="00F902ED" w:rsidRPr="00BB547B" w14:paraId="09204B50" w14:textId="77777777" w:rsidTr="00B2270D">
        <w:tc>
          <w:tcPr>
            <w:tcW w:w="1276" w:type="dxa"/>
            <w:shd w:val="clear" w:color="auto" w:fill="auto"/>
            <w:vAlign w:val="center"/>
          </w:tcPr>
          <w:p w14:paraId="708D746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B876B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28AFA49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MEDIRES Konrad Solak</w:t>
            </w:r>
          </w:p>
          <w:p w14:paraId="754A522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808R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3D9FF1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36-055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Bratkowice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2DC66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18 144.00 zł</w:t>
            </w:r>
          </w:p>
        </w:tc>
      </w:tr>
      <w:tr w:rsidR="00F902ED" w:rsidRPr="00BB547B" w14:paraId="3CE4FCF8" w14:textId="77777777" w:rsidTr="00B2270D">
        <w:tc>
          <w:tcPr>
            <w:tcW w:w="1276" w:type="dxa"/>
            <w:shd w:val="clear" w:color="auto" w:fill="auto"/>
            <w:vAlign w:val="center"/>
          </w:tcPr>
          <w:p w14:paraId="36F5E7E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CE200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AE516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2274C49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A794B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01674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21 967.20 zł</w:t>
            </w:r>
          </w:p>
        </w:tc>
      </w:tr>
      <w:tr w:rsidR="00F902ED" w:rsidRPr="00BB547B" w14:paraId="3885D6FE" w14:textId="77777777" w:rsidTr="00B2270D">
        <w:tc>
          <w:tcPr>
            <w:tcW w:w="1276" w:type="dxa"/>
            <w:shd w:val="clear" w:color="auto" w:fill="auto"/>
            <w:vAlign w:val="center"/>
          </w:tcPr>
          <w:p w14:paraId="37C9839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94AD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D48C29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1B5D11D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812A0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5799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2 136.24 zł</w:t>
            </w:r>
          </w:p>
        </w:tc>
      </w:tr>
      <w:tr w:rsidR="00F902ED" w:rsidRPr="00BB547B" w14:paraId="3E4092BF" w14:textId="77777777" w:rsidTr="00B2270D">
        <w:tc>
          <w:tcPr>
            <w:tcW w:w="1276" w:type="dxa"/>
            <w:shd w:val="clear" w:color="auto" w:fill="auto"/>
            <w:vAlign w:val="center"/>
          </w:tcPr>
          <w:p w14:paraId="019598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7AC7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E3FFCD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17D39E7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733DA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121F1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2 136.24 zł</w:t>
            </w:r>
          </w:p>
        </w:tc>
      </w:tr>
      <w:tr w:rsidR="00F902ED" w:rsidRPr="00BB547B" w14:paraId="59733823" w14:textId="77777777" w:rsidTr="00B2270D">
        <w:tc>
          <w:tcPr>
            <w:tcW w:w="1276" w:type="dxa"/>
            <w:shd w:val="clear" w:color="auto" w:fill="auto"/>
            <w:vAlign w:val="center"/>
          </w:tcPr>
          <w:p w14:paraId="4E4A82D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ABA6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41D55F6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64778AB8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11923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22BB2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28 961.28 zł</w:t>
            </w:r>
          </w:p>
        </w:tc>
      </w:tr>
      <w:tr w:rsidR="00F902ED" w:rsidRPr="00BB547B" w14:paraId="49887278" w14:textId="77777777" w:rsidTr="00B2270D">
        <w:tc>
          <w:tcPr>
            <w:tcW w:w="1276" w:type="dxa"/>
            <w:shd w:val="clear" w:color="auto" w:fill="auto"/>
            <w:vAlign w:val="center"/>
          </w:tcPr>
          <w:p w14:paraId="343D768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9BEE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C1DD99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50326E98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9A22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5E58F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1 421.28 zł</w:t>
            </w:r>
          </w:p>
        </w:tc>
      </w:tr>
      <w:tr w:rsidR="00F902ED" w:rsidRPr="00BB547B" w14:paraId="7235355C" w14:textId="77777777" w:rsidTr="00B2270D">
        <w:tc>
          <w:tcPr>
            <w:tcW w:w="1276" w:type="dxa"/>
            <w:shd w:val="clear" w:color="auto" w:fill="auto"/>
            <w:vAlign w:val="center"/>
          </w:tcPr>
          <w:p w14:paraId="129C44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C2D8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E3C800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32090F9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A72B4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3346F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22 029.84 zł</w:t>
            </w:r>
          </w:p>
        </w:tc>
      </w:tr>
      <w:tr w:rsidR="00F902ED" w:rsidRPr="00BB547B" w14:paraId="4565590C" w14:textId="77777777" w:rsidTr="00B2270D">
        <w:tc>
          <w:tcPr>
            <w:tcW w:w="1276" w:type="dxa"/>
            <w:shd w:val="clear" w:color="auto" w:fill="auto"/>
            <w:vAlign w:val="center"/>
          </w:tcPr>
          <w:p w14:paraId="7E4CF1E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E8D88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47C8648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6DC5579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BD75A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5733A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41 232.24 zł</w:t>
            </w:r>
          </w:p>
        </w:tc>
      </w:tr>
      <w:tr w:rsidR="00F902ED" w:rsidRPr="00BB547B" w14:paraId="488DCB17" w14:textId="77777777" w:rsidTr="00B2270D">
        <w:tc>
          <w:tcPr>
            <w:tcW w:w="1276" w:type="dxa"/>
            <w:shd w:val="clear" w:color="auto" w:fill="auto"/>
            <w:vAlign w:val="center"/>
          </w:tcPr>
          <w:p w14:paraId="5C15F10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BB6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2302DC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Philips Polska Spółka z ograniczoną odpowiedzialnością</w:t>
            </w:r>
          </w:p>
          <w:p w14:paraId="7D59600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195B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C57E2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856C0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2 808.00 zł</w:t>
            </w:r>
          </w:p>
        </w:tc>
      </w:tr>
      <w:tr w:rsidR="00F902ED" w:rsidRPr="00BB547B" w14:paraId="618CFC96" w14:textId="77777777" w:rsidTr="00B2270D">
        <w:tc>
          <w:tcPr>
            <w:tcW w:w="1276" w:type="dxa"/>
            <w:shd w:val="clear" w:color="auto" w:fill="auto"/>
            <w:vAlign w:val="center"/>
          </w:tcPr>
          <w:p w14:paraId="02B5121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3C2E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14DA4F1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Philips Polska Spółka z ograniczoną odpowiedzialnością</w:t>
            </w:r>
          </w:p>
          <w:p w14:paraId="16186D3D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195B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236EC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D121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69 120.00 zł</w:t>
            </w:r>
          </w:p>
        </w:tc>
      </w:tr>
      <w:tr w:rsidR="00F902ED" w:rsidRPr="00BB547B" w14:paraId="09E5A6E7" w14:textId="77777777" w:rsidTr="00B2270D">
        <w:tc>
          <w:tcPr>
            <w:tcW w:w="1276" w:type="dxa"/>
            <w:shd w:val="clear" w:color="auto" w:fill="auto"/>
            <w:vAlign w:val="center"/>
          </w:tcPr>
          <w:p w14:paraId="78C2F1B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BFD08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EB0676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507B740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1FA8A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95122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5 018.40 zł</w:t>
            </w:r>
          </w:p>
        </w:tc>
      </w:tr>
      <w:tr w:rsidR="00F902ED" w:rsidRPr="00BB547B" w14:paraId="089242C1" w14:textId="77777777" w:rsidTr="00B2270D">
        <w:tc>
          <w:tcPr>
            <w:tcW w:w="1276" w:type="dxa"/>
            <w:shd w:val="clear" w:color="auto" w:fill="auto"/>
            <w:vAlign w:val="center"/>
          </w:tcPr>
          <w:p w14:paraId="4A40ABD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CE1E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3F42EE06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05B2423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A3BA6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3313F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1 836.00 zł</w:t>
            </w:r>
          </w:p>
        </w:tc>
      </w:tr>
      <w:tr w:rsidR="00F902ED" w:rsidRPr="00BB547B" w14:paraId="00052CA8" w14:textId="77777777" w:rsidTr="00B2270D">
        <w:tc>
          <w:tcPr>
            <w:tcW w:w="1276" w:type="dxa"/>
            <w:shd w:val="clear" w:color="auto" w:fill="auto"/>
            <w:vAlign w:val="center"/>
          </w:tcPr>
          <w:p w14:paraId="6E178D0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91D4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5F3421F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6E07513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C3F1C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Rzędziany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1EC1F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2 289.60 zł</w:t>
            </w:r>
          </w:p>
        </w:tc>
      </w:tr>
      <w:tr w:rsidR="00F902ED" w:rsidRPr="00BB547B" w14:paraId="393B2D6A" w14:textId="77777777" w:rsidTr="00B2270D">
        <w:tc>
          <w:tcPr>
            <w:tcW w:w="1276" w:type="dxa"/>
            <w:shd w:val="clear" w:color="auto" w:fill="auto"/>
            <w:vAlign w:val="center"/>
          </w:tcPr>
          <w:p w14:paraId="618ED46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7C6D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1150A9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F450C5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F64CD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EE2CD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F902ED" w:rsidRPr="00BB547B" w14:paraId="25CDB40A" w14:textId="77777777" w:rsidTr="00B2270D">
        <w:tc>
          <w:tcPr>
            <w:tcW w:w="1276" w:type="dxa"/>
            <w:shd w:val="clear" w:color="auto" w:fill="auto"/>
            <w:vAlign w:val="center"/>
          </w:tcPr>
          <w:p w14:paraId="2E4A184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91E3F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6E3267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6348663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875AB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B145C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F902ED" w:rsidRPr="00BB547B" w14:paraId="52E89F04" w14:textId="77777777" w:rsidTr="00B2270D">
        <w:tc>
          <w:tcPr>
            <w:tcW w:w="1276" w:type="dxa"/>
            <w:shd w:val="clear" w:color="auto" w:fill="auto"/>
            <w:vAlign w:val="center"/>
          </w:tcPr>
          <w:p w14:paraId="5F809C9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3B56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D530FE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694EDF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795A9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945E0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23 846.40 zł</w:t>
            </w:r>
          </w:p>
        </w:tc>
      </w:tr>
      <w:tr w:rsidR="00F902ED" w:rsidRPr="00BB547B" w14:paraId="74A059F5" w14:textId="77777777" w:rsidTr="00B2270D">
        <w:tc>
          <w:tcPr>
            <w:tcW w:w="1276" w:type="dxa"/>
            <w:shd w:val="clear" w:color="auto" w:fill="auto"/>
            <w:vAlign w:val="center"/>
          </w:tcPr>
          <w:p w14:paraId="4129402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901BD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189265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5903DD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A0DBA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16CC1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691.20 zł</w:t>
            </w:r>
          </w:p>
        </w:tc>
      </w:tr>
      <w:tr w:rsidR="00F902ED" w:rsidRPr="00BB547B" w14:paraId="509DD01E" w14:textId="77777777" w:rsidTr="00B2270D">
        <w:tc>
          <w:tcPr>
            <w:tcW w:w="1276" w:type="dxa"/>
            <w:shd w:val="clear" w:color="auto" w:fill="auto"/>
            <w:vAlign w:val="center"/>
          </w:tcPr>
          <w:p w14:paraId="46A7F06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BEAE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548CE0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515A56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777B11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B937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F902ED" w:rsidRPr="00BB547B" w14:paraId="2FA84475" w14:textId="77777777" w:rsidTr="00B2270D">
        <w:tc>
          <w:tcPr>
            <w:tcW w:w="1276" w:type="dxa"/>
            <w:shd w:val="clear" w:color="auto" w:fill="auto"/>
            <w:vAlign w:val="center"/>
          </w:tcPr>
          <w:p w14:paraId="5145EE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D322C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8E96E2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E349E4D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A9B46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79E73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6 696.00 zł</w:t>
            </w:r>
          </w:p>
        </w:tc>
      </w:tr>
      <w:tr w:rsidR="00F902ED" w:rsidRPr="00BB547B" w14:paraId="6E815929" w14:textId="77777777" w:rsidTr="00B2270D">
        <w:tc>
          <w:tcPr>
            <w:tcW w:w="1276" w:type="dxa"/>
            <w:shd w:val="clear" w:color="auto" w:fill="auto"/>
            <w:vAlign w:val="center"/>
          </w:tcPr>
          <w:p w14:paraId="655712A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425F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7AE1CB5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342116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A1BB8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A455E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F902ED" w:rsidRPr="00BB547B" w14:paraId="5E51F9C0" w14:textId="77777777" w:rsidTr="00B2270D">
        <w:tc>
          <w:tcPr>
            <w:tcW w:w="1276" w:type="dxa"/>
            <w:shd w:val="clear" w:color="auto" w:fill="auto"/>
            <w:vAlign w:val="center"/>
          </w:tcPr>
          <w:p w14:paraId="7346619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AED0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1A049D55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E1493B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743C3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369DD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1 663.20 zł</w:t>
            </w:r>
          </w:p>
        </w:tc>
      </w:tr>
      <w:tr w:rsidR="00F902ED" w:rsidRPr="00BB547B" w14:paraId="024DD0D6" w14:textId="77777777" w:rsidTr="00B2270D">
        <w:tc>
          <w:tcPr>
            <w:tcW w:w="1276" w:type="dxa"/>
            <w:shd w:val="clear" w:color="auto" w:fill="auto"/>
            <w:vAlign w:val="center"/>
          </w:tcPr>
          <w:p w14:paraId="09E720E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E5215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2B3C088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91EFBC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AEEE7E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003DB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5 292.00 zł</w:t>
            </w:r>
          </w:p>
        </w:tc>
      </w:tr>
      <w:tr w:rsidR="00F902ED" w:rsidRPr="00BB547B" w14:paraId="3B0C6624" w14:textId="77777777" w:rsidTr="00B2270D">
        <w:tc>
          <w:tcPr>
            <w:tcW w:w="1276" w:type="dxa"/>
            <w:shd w:val="clear" w:color="auto" w:fill="auto"/>
            <w:vAlign w:val="center"/>
          </w:tcPr>
          <w:p w14:paraId="7E514C5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BE6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67EE15D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3C805F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988A3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FAA15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13 305.60 zł</w:t>
            </w:r>
          </w:p>
        </w:tc>
      </w:tr>
      <w:tr w:rsidR="00F902ED" w:rsidRPr="00BB547B" w14:paraId="35A504CE" w14:textId="77777777" w:rsidTr="00B2270D">
        <w:tc>
          <w:tcPr>
            <w:tcW w:w="1276" w:type="dxa"/>
            <w:shd w:val="clear" w:color="auto" w:fill="auto"/>
            <w:vAlign w:val="center"/>
          </w:tcPr>
          <w:p w14:paraId="65B73D4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5E01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7961FD3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F3CD9D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7CD38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CAFEF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15 271.20 zł</w:t>
            </w:r>
          </w:p>
        </w:tc>
      </w:tr>
      <w:tr w:rsidR="00F902ED" w:rsidRPr="00BB547B" w14:paraId="4C133951" w14:textId="77777777" w:rsidTr="00B2270D">
        <w:tc>
          <w:tcPr>
            <w:tcW w:w="1276" w:type="dxa"/>
            <w:shd w:val="clear" w:color="auto" w:fill="auto"/>
            <w:vAlign w:val="center"/>
          </w:tcPr>
          <w:p w14:paraId="16B6250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B787B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6FDE28DB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8D24E4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12937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AF747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F902ED" w:rsidRPr="00BB547B" w14:paraId="770CF5AC" w14:textId="77777777" w:rsidTr="00B2270D">
        <w:tc>
          <w:tcPr>
            <w:tcW w:w="1276" w:type="dxa"/>
            <w:shd w:val="clear" w:color="auto" w:fill="auto"/>
            <w:vAlign w:val="center"/>
          </w:tcPr>
          <w:p w14:paraId="188AB49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3EC85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2F998AE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0718D37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4348A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7080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3 628.80 zł</w:t>
            </w:r>
          </w:p>
        </w:tc>
      </w:tr>
      <w:tr w:rsidR="00F902ED" w:rsidRPr="00BB547B" w14:paraId="764FAE60" w14:textId="77777777" w:rsidTr="00B2270D">
        <w:tc>
          <w:tcPr>
            <w:tcW w:w="1276" w:type="dxa"/>
            <w:shd w:val="clear" w:color="auto" w:fill="auto"/>
            <w:vAlign w:val="center"/>
          </w:tcPr>
          <w:p w14:paraId="4739B99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92150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B3C627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69B25C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064C3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A6C7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1 814.40 zł</w:t>
            </w:r>
          </w:p>
        </w:tc>
      </w:tr>
      <w:tr w:rsidR="00F902ED" w:rsidRPr="00BB547B" w14:paraId="6B7189D3" w14:textId="77777777" w:rsidTr="00B2270D">
        <w:tc>
          <w:tcPr>
            <w:tcW w:w="1276" w:type="dxa"/>
            <w:shd w:val="clear" w:color="auto" w:fill="auto"/>
            <w:vAlign w:val="center"/>
          </w:tcPr>
          <w:p w14:paraId="69E1815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B3A7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146F0E5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SARSTEDT Spółka z o.o.</w:t>
            </w:r>
          </w:p>
          <w:p w14:paraId="03853BE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56E34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Blizne Łaszczyńskiego,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5A120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1 080.00 zł</w:t>
            </w:r>
          </w:p>
        </w:tc>
      </w:tr>
      <w:tr w:rsidR="00F902ED" w:rsidRPr="00BB547B" w14:paraId="6B32036C" w14:textId="77777777" w:rsidTr="00B2270D">
        <w:tc>
          <w:tcPr>
            <w:tcW w:w="1276" w:type="dxa"/>
            <w:shd w:val="clear" w:color="auto" w:fill="auto"/>
            <w:vAlign w:val="center"/>
          </w:tcPr>
          <w:p w14:paraId="7DC15F3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E625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BBEDD8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1446242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E562A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0677E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2 980.80 zł</w:t>
            </w:r>
          </w:p>
        </w:tc>
      </w:tr>
      <w:tr w:rsidR="00F902ED" w:rsidRPr="00BB547B" w14:paraId="39677271" w14:textId="77777777" w:rsidTr="00B2270D">
        <w:tc>
          <w:tcPr>
            <w:tcW w:w="1276" w:type="dxa"/>
            <w:shd w:val="clear" w:color="auto" w:fill="auto"/>
            <w:vAlign w:val="center"/>
          </w:tcPr>
          <w:p w14:paraId="78BA3CC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BA393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230EEBB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3A43654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9163D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AFB2B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4 622.40 zł</w:t>
            </w:r>
          </w:p>
        </w:tc>
      </w:tr>
      <w:tr w:rsidR="00F902ED" w:rsidRPr="00BB547B" w14:paraId="4507CD36" w14:textId="77777777" w:rsidTr="00B2270D">
        <w:tc>
          <w:tcPr>
            <w:tcW w:w="1276" w:type="dxa"/>
            <w:shd w:val="clear" w:color="auto" w:fill="auto"/>
            <w:vAlign w:val="center"/>
          </w:tcPr>
          <w:p w14:paraId="509E24B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3DEF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FBCA88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339B23B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B6962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ABFCA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3 196.80 zł</w:t>
            </w:r>
          </w:p>
        </w:tc>
      </w:tr>
      <w:tr w:rsidR="00F902ED" w:rsidRPr="00BB547B" w14:paraId="5A87C008" w14:textId="77777777" w:rsidTr="00B2270D">
        <w:tc>
          <w:tcPr>
            <w:tcW w:w="1276" w:type="dxa"/>
            <w:shd w:val="clear" w:color="auto" w:fill="auto"/>
            <w:vAlign w:val="center"/>
          </w:tcPr>
          <w:p w14:paraId="57585BD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C8556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780DB0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560A07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F9FE0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24C5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33 264.00 zł</w:t>
            </w:r>
          </w:p>
        </w:tc>
      </w:tr>
      <w:tr w:rsidR="00F902ED" w:rsidRPr="00BB547B" w14:paraId="4C3ED3A0" w14:textId="77777777" w:rsidTr="00B2270D">
        <w:tc>
          <w:tcPr>
            <w:tcW w:w="1276" w:type="dxa"/>
            <w:shd w:val="clear" w:color="auto" w:fill="auto"/>
            <w:vAlign w:val="center"/>
          </w:tcPr>
          <w:p w14:paraId="24DEDAA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78350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296418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395BB90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Lustrzana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D6CA4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01-342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1A626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16 686.00 zł</w:t>
            </w:r>
          </w:p>
        </w:tc>
      </w:tr>
      <w:tr w:rsidR="00F902ED" w:rsidRPr="00BB547B" w14:paraId="03942124" w14:textId="77777777" w:rsidTr="00B2270D">
        <w:tc>
          <w:tcPr>
            <w:tcW w:w="1276" w:type="dxa"/>
            <w:shd w:val="clear" w:color="auto" w:fill="auto"/>
            <w:vAlign w:val="center"/>
          </w:tcPr>
          <w:p w14:paraId="21498DC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0A6F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8A1465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0E153D52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Lustrzana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DE3CF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01-342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D5C93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25 920.00 zł</w:t>
            </w:r>
          </w:p>
        </w:tc>
      </w:tr>
      <w:tr w:rsidR="00F902ED" w:rsidRPr="00BB547B" w14:paraId="516267ED" w14:textId="77777777" w:rsidTr="00B2270D">
        <w:tc>
          <w:tcPr>
            <w:tcW w:w="1276" w:type="dxa"/>
            <w:shd w:val="clear" w:color="auto" w:fill="auto"/>
            <w:vAlign w:val="center"/>
          </w:tcPr>
          <w:p w14:paraId="64C8085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5D10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960829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UNITECH Dariusz Lubiatowski</w:t>
            </w:r>
          </w:p>
          <w:p w14:paraId="467F73B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Staroszkolna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85F8B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A231F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9 482.40 zł</w:t>
            </w:r>
          </w:p>
        </w:tc>
      </w:tr>
      <w:tr w:rsidR="00F902ED" w:rsidRPr="00BB547B" w14:paraId="66159A7F" w14:textId="77777777" w:rsidTr="00B2270D">
        <w:tc>
          <w:tcPr>
            <w:tcW w:w="1276" w:type="dxa"/>
            <w:shd w:val="clear" w:color="auto" w:fill="auto"/>
            <w:vAlign w:val="center"/>
          </w:tcPr>
          <w:p w14:paraId="4739E19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0265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F1A975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A2CBAF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0EB30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F7376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F902ED" w:rsidRPr="00BB547B" w14:paraId="78399F4F" w14:textId="77777777" w:rsidTr="00B2270D">
        <w:tc>
          <w:tcPr>
            <w:tcW w:w="1276" w:type="dxa"/>
            <w:shd w:val="clear" w:color="auto" w:fill="auto"/>
            <w:vAlign w:val="center"/>
          </w:tcPr>
          <w:p w14:paraId="65D4F4C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FF6D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6DBA4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C8FE84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CF6F6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F2447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F902ED" w:rsidRPr="00BB547B" w14:paraId="253F77DF" w14:textId="77777777" w:rsidTr="00B2270D">
        <w:tc>
          <w:tcPr>
            <w:tcW w:w="1276" w:type="dxa"/>
            <w:shd w:val="clear" w:color="auto" w:fill="auto"/>
            <w:vAlign w:val="center"/>
          </w:tcPr>
          <w:p w14:paraId="55A1933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A304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039DDB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6FBA6D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3CA5D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B37FE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3 456.00 zł</w:t>
            </w:r>
          </w:p>
        </w:tc>
      </w:tr>
      <w:tr w:rsidR="00F902ED" w:rsidRPr="00BB547B" w14:paraId="6669D1D1" w14:textId="77777777" w:rsidTr="00B2270D">
        <w:tc>
          <w:tcPr>
            <w:tcW w:w="1276" w:type="dxa"/>
            <w:shd w:val="clear" w:color="auto" w:fill="auto"/>
            <w:vAlign w:val="center"/>
          </w:tcPr>
          <w:p w14:paraId="0EE678A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AFAC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0712B8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09FF765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E2A24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775E5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3 456.00 zł</w:t>
            </w:r>
          </w:p>
        </w:tc>
      </w:tr>
      <w:tr w:rsidR="00F902ED" w:rsidRPr="00BB547B" w14:paraId="0783DA7D" w14:textId="77777777" w:rsidTr="00B2270D">
        <w:tc>
          <w:tcPr>
            <w:tcW w:w="1276" w:type="dxa"/>
            <w:shd w:val="clear" w:color="auto" w:fill="auto"/>
            <w:vAlign w:val="center"/>
          </w:tcPr>
          <w:p w14:paraId="04A325F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3D21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1D07F86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6B8FB1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868AA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821C4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691.20 zł</w:t>
            </w:r>
          </w:p>
        </w:tc>
      </w:tr>
      <w:tr w:rsidR="00F902ED" w:rsidRPr="00BB547B" w14:paraId="08027F90" w14:textId="77777777" w:rsidTr="00B2270D">
        <w:tc>
          <w:tcPr>
            <w:tcW w:w="1276" w:type="dxa"/>
            <w:shd w:val="clear" w:color="auto" w:fill="auto"/>
            <w:vAlign w:val="center"/>
          </w:tcPr>
          <w:p w14:paraId="6861A93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A507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7285FF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2F67E8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615EF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859DC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F902ED" w:rsidRPr="00BB547B" w14:paraId="3992DF61" w14:textId="77777777" w:rsidTr="00B2270D">
        <w:tc>
          <w:tcPr>
            <w:tcW w:w="1276" w:type="dxa"/>
            <w:shd w:val="clear" w:color="auto" w:fill="auto"/>
            <w:vAlign w:val="center"/>
          </w:tcPr>
          <w:p w14:paraId="62E4677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631EB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89F544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37158B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649F3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E140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369.00 zł</w:t>
            </w:r>
          </w:p>
        </w:tc>
      </w:tr>
      <w:tr w:rsidR="00F902ED" w:rsidRPr="00BB547B" w14:paraId="5FCBBD6B" w14:textId="77777777" w:rsidTr="00B2270D">
        <w:tc>
          <w:tcPr>
            <w:tcW w:w="1276" w:type="dxa"/>
            <w:shd w:val="clear" w:color="auto" w:fill="auto"/>
            <w:vAlign w:val="center"/>
          </w:tcPr>
          <w:p w14:paraId="529064B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75214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08A048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9DD3658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7A8C6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68713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3 672.00 zł</w:t>
            </w:r>
          </w:p>
        </w:tc>
      </w:tr>
      <w:tr w:rsidR="00F902ED" w:rsidRPr="00BB547B" w14:paraId="1F91967E" w14:textId="77777777" w:rsidTr="00B2270D">
        <w:tc>
          <w:tcPr>
            <w:tcW w:w="1276" w:type="dxa"/>
            <w:shd w:val="clear" w:color="auto" w:fill="auto"/>
            <w:vAlign w:val="center"/>
          </w:tcPr>
          <w:p w14:paraId="262E906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67AEA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BA3ABE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105E2ED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DF9889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EB6BC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F902ED" w:rsidRPr="00BB547B" w14:paraId="59FB8322" w14:textId="77777777" w:rsidTr="00B2270D">
        <w:tc>
          <w:tcPr>
            <w:tcW w:w="1276" w:type="dxa"/>
            <w:shd w:val="clear" w:color="auto" w:fill="auto"/>
            <w:vAlign w:val="center"/>
          </w:tcPr>
          <w:p w14:paraId="2F472F4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ED5F8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5779D3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8D7C7A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1469F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31865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F902ED" w:rsidRPr="00BB547B" w14:paraId="57C62550" w14:textId="77777777" w:rsidTr="00B2270D">
        <w:tc>
          <w:tcPr>
            <w:tcW w:w="1276" w:type="dxa"/>
            <w:shd w:val="clear" w:color="auto" w:fill="auto"/>
            <w:vAlign w:val="center"/>
          </w:tcPr>
          <w:p w14:paraId="20E28CC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FE84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4BE4C1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37A3B4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41686A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4F7EF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5 918.40 zł</w:t>
            </w:r>
          </w:p>
        </w:tc>
      </w:tr>
      <w:tr w:rsidR="00F902ED" w:rsidRPr="00BB547B" w14:paraId="6FFE4776" w14:textId="77777777" w:rsidTr="00B2270D">
        <w:tc>
          <w:tcPr>
            <w:tcW w:w="1276" w:type="dxa"/>
            <w:shd w:val="clear" w:color="auto" w:fill="auto"/>
            <w:vAlign w:val="center"/>
          </w:tcPr>
          <w:p w14:paraId="679263C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A8A7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D6F6B9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67EA69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CAC86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77CCF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F902ED" w:rsidRPr="00BB547B" w14:paraId="37B85913" w14:textId="77777777" w:rsidTr="00B2270D">
        <w:tc>
          <w:tcPr>
            <w:tcW w:w="1276" w:type="dxa"/>
            <w:shd w:val="clear" w:color="auto" w:fill="auto"/>
            <w:vAlign w:val="center"/>
          </w:tcPr>
          <w:p w14:paraId="09087B1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8147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24E6595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3FE7AA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54CC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EAFB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14 515.20 zł</w:t>
            </w:r>
          </w:p>
        </w:tc>
      </w:tr>
      <w:tr w:rsidR="00F902ED" w:rsidRPr="00BB547B" w14:paraId="0B33675A" w14:textId="77777777" w:rsidTr="00B2270D">
        <w:tc>
          <w:tcPr>
            <w:tcW w:w="1276" w:type="dxa"/>
            <w:shd w:val="clear" w:color="auto" w:fill="auto"/>
            <w:vAlign w:val="center"/>
          </w:tcPr>
          <w:p w14:paraId="363DF3F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C4F7D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7C64B3E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E571CC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F8107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9D00C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15 120.00 zł</w:t>
            </w:r>
          </w:p>
        </w:tc>
      </w:tr>
      <w:tr w:rsidR="00F902ED" w:rsidRPr="00BB547B" w14:paraId="7CBD2D08" w14:textId="77777777" w:rsidTr="00B2270D">
        <w:tc>
          <w:tcPr>
            <w:tcW w:w="1276" w:type="dxa"/>
            <w:shd w:val="clear" w:color="auto" w:fill="auto"/>
            <w:vAlign w:val="center"/>
          </w:tcPr>
          <w:p w14:paraId="4E109CD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5CF5C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F4EF80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38D880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A713A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AF67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9 720.00 zł</w:t>
            </w:r>
          </w:p>
        </w:tc>
      </w:tr>
      <w:tr w:rsidR="00F902ED" w:rsidRPr="00BB547B" w14:paraId="6E160CD3" w14:textId="77777777" w:rsidTr="00B2270D">
        <w:tc>
          <w:tcPr>
            <w:tcW w:w="1276" w:type="dxa"/>
            <w:shd w:val="clear" w:color="auto" w:fill="auto"/>
            <w:vAlign w:val="center"/>
          </w:tcPr>
          <w:p w14:paraId="00757FE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854E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89ECEA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F6BD28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79A0A0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13EA7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902ED" w:rsidRPr="00BB547B" w14:paraId="28052054" w14:textId="77777777" w:rsidTr="00B2270D">
        <w:tc>
          <w:tcPr>
            <w:tcW w:w="1276" w:type="dxa"/>
            <w:shd w:val="clear" w:color="auto" w:fill="auto"/>
            <w:vAlign w:val="center"/>
          </w:tcPr>
          <w:p w14:paraId="5EF6ECB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E32DD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361C43B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8B1D757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9ED82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D74F2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F902ED" w:rsidRPr="00BB547B" w14:paraId="558CC854" w14:textId="77777777" w:rsidTr="00B2270D">
        <w:tc>
          <w:tcPr>
            <w:tcW w:w="1276" w:type="dxa"/>
            <w:shd w:val="clear" w:color="auto" w:fill="auto"/>
            <w:vAlign w:val="center"/>
          </w:tcPr>
          <w:p w14:paraId="67B60C1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FA6C1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1B11FF8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C85C9D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9C51F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01079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3 564.00 zł</w:t>
            </w:r>
          </w:p>
        </w:tc>
      </w:tr>
      <w:tr w:rsidR="00F902ED" w:rsidRPr="00BB547B" w14:paraId="1B1D5AFD" w14:textId="77777777" w:rsidTr="00B2270D">
        <w:tc>
          <w:tcPr>
            <w:tcW w:w="1276" w:type="dxa"/>
            <w:shd w:val="clear" w:color="auto" w:fill="auto"/>
            <w:vAlign w:val="center"/>
          </w:tcPr>
          <w:p w14:paraId="14EE194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BAB2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2AF2D20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06F8FD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ECE66C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50782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F902ED" w:rsidRPr="00BB547B" w14:paraId="69EE14DE" w14:textId="77777777" w:rsidTr="00B2270D">
        <w:tc>
          <w:tcPr>
            <w:tcW w:w="1276" w:type="dxa"/>
            <w:shd w:val="clear" w:color="auto" w:fill="auto"/>
            <w:vAlign w:val="center"/>
          </w:tcPr>
          <w:p w14:paraId="50385CF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2A33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064CD6D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CD9D53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D6394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6175B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28 512.00 zł</w:t>
            </w:r>
          </w:p>
        </w:tc>
      </w:tr>
      <w:tr w:rsidR="00F902ED" w:rsidRPr="00BB547B" w14:paraId="2E53F48C" w14:textId="77777777" w:rsidTr="00B2270D">
        <w:tc>
          <w:tcPr>
            <w:tcW w:w="1276" w:type="dxa"/>
            <w:shd w:val="clear" w:color="auto" w:fill="auto"/>
            <w:vAlign w:val="center"/>
          </w:tcPr>
          <w:p w14:paraId="6DA3809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9B31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21A8721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62CC18D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0A3417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7CFF1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19 634.40 zł</w:t>
            </w:r>
          </w:p>
        </w:tc>
      </w:tr>
      <w:tr w:rsidR="00F902ED" w:rsidRPr="00BB547B" w14:paraId="7D68B82E" w14:textId="77777777" w:rsidTr="00B2270D">
        <w:tc>
          <w:tcPr>
            <w:tcW w:w="1276" w:type="dxa"/>
            <w:shd w:val="clear" w:color="auto" w:fill="auto"/>
            <w:vAlign w:val="center"/>
          </w:tcPr>
          <w:p w14:paraId="65D95FB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B07C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76A5BAD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EFD1B9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17B80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FBFEBF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5 184.00 zł</w:t>
            </w:r>
          </w:p>
        </w:tc>
      </w:tr>
      <w:tr w:rsidR="00F902ED" w:rsidRPr="00BB547B" w14:paraId="5461E4CC" w14:textId="77777777" w:rsidTr="00B2270D">
        <w:tc>
          <w:tcPr>
            <w:tcW w:w="1276" w:type="dxa"/>
            <w:shd w:val="clear" w:color="auto" w:fill="auto"/>
            <w:vAlign w:val="center"/>
          </w:tcPr>
          <w:p w14:paraId="356EB1E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BA1B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D66D4A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CF9AE8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A8C43D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7D1A2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5 184.00 zł</w:t>
            </w:r>
          </w:p>
        </w:tc>
      </w:tr>
      <w:tr w:rsidR="00F902ED" w:rsidRPr="00BB547B" w14:paraId="0EF89A6D" w14:textId="77777777" w:rsidTr="00B2270D">
        <w:tc>
          <w:tcPr>
            <w:tcW w:w="1276" w:type="dxa"/>
            <w:shd w:val="clear" w:color="auto" w:fill="auto"/>
            <w:vAlign w:val="center"/>
          </w:tcPr>
          <w:p w14:paraId="4A93511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B615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33F1E2A1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19011C7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6F09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48768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324.00 zł</w:t>
            </w:r>
          </w:p>
        </w:tc>
      </w:tr>
      <w:tr w:rsidR="00F902ED" w:rsidRPr="00BB547B" w14:paraId="63C80299" w14:textId="77777777" w:rsidTr="00B2270D">
        <w:tc>
          <w:tcPr>
            <w:tcW w:w="1276" w:type="dxa"/>
            <w:shd w:val="clear" w:color="auto" w:fill="auto"/>
            <w:vAlign w:val="center"/>
          </w:tcPr>
          <w:p w14:paraId="7248F8A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8DDB6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BDE797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0E5B44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42B60F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4F06E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F902ED" w:rsidRPr="00BB547B" w14:paraId="327A1D72" w14:textId="77777777" w:rsidTr="00B2270D">
        <w:tc>
          <w:tcPr>
            <w:tcW w:w="1276" w:type="dxa"/>
            <w:shd w:val="clear" w:color="auto" w:fill="auto"/>
            <w:vAlign w:val="center"/>
          </w:tcPr>
          <w:p w14:paraId="0B189EC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F3B5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3E346CC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11FFF0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87F11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38935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1 194.48 zł</w:t>
            </w:r>
          </w:p>
        </w:tc>
      </w:tr>
      <w:tr w:rsidR="00F902ED" w:rsidRPr="00BB547B" w14:paraId="134A9E38" w14:textId="77777777" w:rsidTr="00B2270D">
        <w:tc>
          <w:tcPr>
            <w:tcW w:w="1276" w:type="dxa"/>
            <w:shd w:val="clear" w:color="auto" w:fill="auto"/>
            <w:vAlign w:val="center"/>
          </w:tcPr>
          <w:p w14:paraId="11C85C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A0F67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01CFAD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2CF02DC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AD911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A3A05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5 767.20 zł</w:t>
            </w:r>
          </w:p>
        </w:tc>
      </w:tr>
      <w:tr w:rsidR="00F902ED" w:rsidRPr="00BB547B" w14:paraId="7070F083" w14:textId="77777777" w:rsidTr="00B2270D">
        <w:tc>
          <w:tcPr>
            <w:tcW w:w="1276" w:type="dxa"/>
            <w:shd w:val="clear" w:color="auto" w:fill="auto"/>
            <w:vAlign w:val="center"/>
          </w:tcPr>
          <w:p w14:paraId="30A48CC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BA991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8901AE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B64694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26C6F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AAED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384.48 zł</w:t>
            </w:r>
          </w:p>
        </w:tc>
      </w:tr>
      <w:tr w:rsidR="00F902ED" w:rsidRPr="00BB547B" w14:paraId="6FE03493" w14:textId="77777777" w:rsidTr="00B2270D">
        <w:tc>
          <w:tcPr>
            <w:tcW w:w="1276" w:type="dxa"/>
            <w:shd w:val="clear" w:color="auto" w:fill="auto"/>
            <w:vAlign w:val="center"/>
          </w:tcPr>
          <w:p w14:paraId="37C7D02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8ED5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B05EA8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D0371FF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39108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3B595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15 552.00 zł</w:t>
            </w:r>
          </w:p>
        </w:tc>
      </w:tr>
      <w:tr w:rsidR="00F902ED" w:rsidRPr="00BB547B" w14:paraId="521D3DE8" w14:textId="77777777" w:rsidTr="00B2270D">
        <w:tc>
          <w:tcPr>
            <w:tcW w:w="1276" w:type="dxa"/>
            <w:shd w:val="clear" w:color="auto" w:fill="auto"/>
            <w:vAlign w:val="center"/>
          </w:tcPr>
          <w:p w14:paraId="074DEBE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5FEA8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1B5800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AFC985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6CB2E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8CA8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777.60 zł</w:t>
            </w:r>
          </w:p>
        </w:tc>
      </w:tr>
      <w:tr w:rsidR="00F902ED" w:rsidRPr="00BB547B" w14:paraId="5E0EC143" w14:textId="77777777" w:rsidTr="00B2270D">
        <w:tc>
          <w:tcPr>
            <w:tcW w:w="1276" w:type="dxa"/>
            <w:shd w:val="clear" w:color="auto" w:fill="auto"/>
            <w:vAlign w:val="center"/>
          </w:tcPr>
          <w:p w14:paraId="46DCC9F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3D0AA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3CEA787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9FD870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3154EE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941C4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8 208.00 zł</w:t>
            </w:r>
          </w:p>
        </w:tc>
      </w:tr>
      <w:tr w:rsidR="00F902ED" w:rsidRPr="00BB547B" w14:paraId="528DD216" w14:textId="77777777" w:rsidTr="00B2270D">
        <w:tc>
          <w:tcPr>
            <w:tcW w:w="1276" w:type="dxa"/>
            <w:shd w:val="clear" w:color="auto" w:fill="auto"/>
            <w:vAlign w:val="center"/>
          </w:tcPr>
          <w:p w14:paraId="77191AE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9070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5FF509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EC286EB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BEC0B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3C9B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F902ED" w:rsidRPr="00BB547B" w14:paraId="65DC7BB4" w14:textId="77777777" w:rsidTr="00B2270D">
        <w:tc>
          <w:tcPr>
            <w:tcW w:w="1276" w:type="dxa"/>
            <w:shd w:val="clear" w:color="auto" w:fill="auto"/>
            <w:vAlign w:val="center"/>
          </w:tcPr>
          <w:p w14:paraId="25C16BC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50D70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0564605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8C8E7D0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71E0A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C4CC40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8 035.20 zł</w:t>
            </w:r>
          </w:p>
        </w:tc>
      </w:tr>
      <w:tr w:rsidR="00F902ED" w:rsidRPr="00BB547B" w14:paraId="7C4F9B6D" w14:textId="77777777" w:rsidTr="00B2270D">
        <w:tc>
          <w:tcPr>
            <w:tcW w:w="1276" w:type="dxa"/>
            <w:shd w:val="clear" w:color="auto" w:fill="auto"/>
            <w:vAlign w:val="center"/>
          </w:tcPr>
          <w:p w14:paraId="56829B0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82584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2824603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AC491D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1CD502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2472A9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518.40 zł</w:t>
            </w:r>
          </w:p>
        </w:tc>
      </w:tr>
      <w:tr w:rsidR="00F902ED" w:rsidRPr="00BB547B" w14:paraId="525D72D5" w14:textId="77777777" w:rsidTr="00B2270D">
        <w:tc>
          <w:tcPr>
            <w:tcW w:w="1276" w:type="dxa"/>
            <w:shd w:val="clear" w:color="auto" w:fill="auto"/>
            <w:vAlign w:val="center"/>
          </w:tcPr>
          <w:p w14:paraId="150AA33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4C10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10D5ADF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863DB2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DA4AB8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71447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16 200.00 zł</w:t>
            </w:r>
          </w:p>
        </w:tc>
      </w:tr>
      <w:tr w:rsidR="00F902ED" w:rsidRPr="00BB547B" w14:paraId="002DD3FB" w14:textId="77777777" w:rsidTr="00B2270D">
        <w:tc>
          <w:tcPr>
            <w:tcW w:w="1276" w:type="dxa"/>
            <w:shd w:val="clear" w:color="auto" w:fill="auto"/>
            <w:vAlign w:val="center"/>
          </w:tcPr>
          <w:p w14:paraId="660B462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EE171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96B8A62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DA8C5BE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B6D25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AFC538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F902ED" w:rsidRPr="00BB547B" w14:paraId="624F468E" w14:textId="77777777" w:rsidTr="00B2270D">
        <w:tc>
          <w:tcPr>
            <w:tcW w:w="1276" w:type="dxa"/>
            <w:shd w:val="clear" w:color="auto" w:fill="auto"/>
            <w:vAlign w:val="center"/>
          </w:tcPr>
          <w:p w14:paraId="792A077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6D64C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BC01AF4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3D6FBBA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83D66E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5F4D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2 851.20 zł</w:t>
            </w:r>
          </w:p>
        </w:tc>
      </w:tr>
      <w:tr w:rsidR="00F902ED" w:rsidRPr="00BB547B" w14:paraId="489A6003" w14:textId="77777777" w:rsidTr="00B2270D">
        <w:tc>
          <w:tcPr>
            <w:tcW w:w="1276" w:type="dxa"/>
            <w:shd w:val="clear" w:color="auto" w:fill="auto"/>
            <w:vAlign w:val="center"/>
          </w:tcPr>
          <w:p w14:paraId="16529CF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5D62D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6BA680AA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DA2E594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4E474B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11CAB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  <w:tr w:rsidR="00F902ED" w:rsidRPr="00BB547B" w14:paraId="617A7356" w14:textId="77777777" w:rsidTr="00B2270D">
        <w:tc>
          <w:tcPr>
            <w:tcW w:w="1276" w:type="dxa"/>
            <w:shd w:val="clear" w:color="auto" w:fill="auto"/>
            <w:vAlign w:val="center"/>
          </w:tcPr>
          <w:p w14:paraId="6562404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816C5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399E4188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744E09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67CC3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11C334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lastRenderedPageBreak/>
              <w:t>17 107.20 zł</w:t>
            </w:r>
          </w:p>
        </w:tc>
      </w:tr>
      <w:tr w:rsidR="00F902ED" w:rsidRPr="00BB547B" w14:paraId="1ED5212D" w14:textId="77777777" w:rsidTr="00B2270D">
        <w:tc>
          <w:tcPr>
            <w:tcW w:w="1276" w:type="dxa"/>
            <w:shd w:val="clear" w:color="auto" w:fill="auto"/>
            <w:vAlign w:val="center"/>
          </w:tcPr>
          <w:p w14:paraId="31A79517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6DF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BF9A78B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39D5609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FA8F9A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63FC5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19 634.40 zł</w:t>
            </w:r>
          </w:p>
        </w:tc>
      </w:tr>
      <w:tr w:rsidR="00F902ED" w:rsidRPr="00BB547B" w14:paraId="6EA094BA" w14:textId="77777777" w:rsidTr="00B2270D">
        <w:tc>
          <w:tcPr>
            <w:tcW w:w="1276" w:type="dxa"/>
            <w:shd w:val="clear" w:color="auto" w:fill="auto"/>
            <w:vAlign w:val="center"/>
          </w:tcPr>
          <w:p w14:paraId="71668752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25C0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297199DE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6288FE6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253183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E948F3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4 536.00 zł</w:t>
            </w:r>
          </w:p>
        </w:tc>
      </w:tr>
      <w:tr w:rsidR="00F902ED" w:rsidRPr="00BB547B" w14:paraId="7A216D3F" w14:textId="77777777" w:rsidTr="00B2270D">
        <w:tc>
          <w:tcPr>
            <w:tcW w:w="1276" w:type="dxa"/>
            <w:shd w:val="clear" w:color="auto" w:fill="auto"/>
            <w:vAlign w:val="center"/>
          </w:tcPr>
          <w:p w14:paraId="2176868E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4A71D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425BDFD9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9A75947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18E3A5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E1E52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6 220.80 zł</w:t>
            </w:r>
          </w:p>
        </w:tc>
      </w:tr>
      <w:tr w:rsidR="00F902ED" w:rsidRPr="00BB547B" w14:paraId="1EB0C7F9" w14:textId="77777777" w:rsidTr="00B2270D">
        <w:tc>
          <w:tcPr>
            <w:tcW w:w="1276" w:type="dxa"/>
            <w:shd w:val="clear" w:color="auto" w:fill="auto"/>
            <w:vAlign w:val="center"/>
          </w:tcPr>
          <w:p w14:paraId="6F6906CA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66BCB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61D220B0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 xml:space="preserve">ZTM </w:t>
            </w:r>
            <w:proofErr w:type="spellStart"/>
            <w:r w:rsidRPr="00F902ED">
              <w:rPr>
                <w:rFonts w:ascii="Arial" w:hAnsi="Arial" w:cs="Arial"/>
                <w:sz w:val="24"/>
                <w:szCs w:val="24"/>
              </w:rPr>
              <w:t>Innovations</w:t>
            </w:r>
            <w:proofErr w:type="spellEnd"/>
            <w:r w:rsidRPr="00F902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53CE6E3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Kopanina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728256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60-105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FED7FC" w14:textId="77777777" w:rsidR="00F902ED" w:rsidRPr="00986737" w:rsidRDefault="00F902ED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25 920.00 zł</w:t>
            </w:r>
          </w:p>
        </w:tc>
      </w:tr>
    </w:tbl>
    <w:p w14:paraId="7EF464C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2A711" w14:textId="77777777" w:rsidR="00780A78" w:rsidRDefault="00780A78">
      <w:r>
        <w:separator/>
      </w:r>
    </w:p>
  </w:endnote>
  <w:endnote w:type="continuationSeparator" w:id="0">
    <w:p w14:paraId="4D505B07" w14:textId="77777777" w:rsidR="00780A78" w:rsidRDefault="00780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CA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6AD0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4BD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0D8E0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E50D5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EBF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5A7D6" w14:textId="77777777" w:rsidR="009F189D" w:rsidRDefault="009F189D">
    <w:pPr>
      <w:pStyle w:val="Stopka"/>
      <w:tabs>
        <w:tab w:val="clear" w:pos="4536"/>
      </w:tabs>
      <w:jc w:val="center"/>
    </w:pPr>
  </w:p>
  <w:p w14:paraId="466494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E5001" w14:textId="77777777" w:rsidR="00780A78" w:rsidRDefault="00780A78">
      <w:r>
        <w:separator/>
      </w:r>
    </w:p>
  </w:footnote>
  <w:footnote w:type="continuationSeparator" w:id="0">
    <w:p w14:paraId="534F88AA" w14:textId="77777777" w:rsidR="00780A78" w:rsidRDefault="00780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72E4C" w14:textId="77777777" w:rsidR="00F902ED" w:rsidRDefault="00F90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73A8" w14:textId="77777777" w:rsidR="00F902ED" w:rsidRDefault="00F90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A603" w14:textId="77777777" w:rsidR="00F902ED" w:rsidRDefault="00F90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A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0A7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4809"/>
    <w:rsid w:val="00D665F5"/>
    <w:rsid w:val="00D7128F"/>
    <w:rsid w:val="00EA3476"/>
    <w:rsid w:val="00F16C60"/>
    <w:rsid w:val="00F902E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E6C05"/>
  <w15:chartTrackingRefBased/>
  <w15:docId w15:val="{BAFE7BBB-F9C5-4C42-8F1B-BDE0D51F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12</Pages>
  <Words>1874</Words>
  <Characters>9344</Characters>
  <Application>Microsoft Office Word</Application>
  <DocSecurity>0</DocSecurity>
  <Lines>77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2024-05-24T10:39:00Z</dcterms:created>
  <dcterms:modified xsi:type="dcterms:W3CDTF">2024-05-24T10:42:00Z</dcterms:modified>
</cp:coreProperties>
</file>