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1C2D3" w14:textId="64886C1F" w:rsidR="00D34297" w:rsidRPr="00471F3F" w:rsidRDefault="00ED38B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D38B3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D38B3">
        <w:rPr>
          <w:rFonts w:ascii="Arial" w:hAnsi="Arial" w:cs="Arial"/>
          <w:sz w:val="24"/>
          <w:szCs w:val="24"/>
        </w:rPr>
        <w:t>2024-05-</w:t>
      </w:r>
      <w:r w:rsidR="00B834FC">
        <w:rPr>
          <w:rFonts w:ascii="Arial" w:hAnsi="Arial" w:cs="Arial"/>
          <w:sz w:val="24"/>
          <w:szCs w:val="24"/>
        </w:rPr>
        <w:t>23</w:t>
      </w:r>
    </w:p>
    <w:p w14:paraId="385BD1AC" w14:textId="44E3FDFB" w:rsidR="00D34297" w:rsidRPr="00471F3F" w:rsidRDefault="00ED38B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38B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5879617" w14:textId="77777777" w:rsidR="00D34297" w:rsidRPr="00471F3F" w:rsidRDefault="00ED38B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D38B3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D38B3">
        <w:rPr>
          <w:rFonts w:ascii="Arial" w:hAnsi="Arial" w:cs="Arial"/>
          <w:sz w:val="24"/>
          <w:szCs w:val="24"/>
        </w:rPr>
        <w:t>66</w:t>
      </w:r>
    </w:p>
    <w:p w14:paraId="2D95CBB2" w14:textId="77777777" w:rsidR="00D34297" w:rsidRPr="00471F3F" w:rsidRDefault="00ED38B3" w:rsidP="00D34297">
      <w:pPr>
        <w:rPr>
          <w:rFonts w:ascii="Arial" w:hAnsi="Arial" w:cs="Arial"/>
          <w:sz w:val="24"/>
          <w:szCs w:val="24"/>
        </w:rPr>
      </w:pPr>
      <w:r w:rsidRPr="00ED38B3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D38B3">
        <w:rPr>
          <w:rFonts w:ascii="Arial" w:hAnsi="Arial" w:cs="Arial"/>
          <w:sz w:val="24"/>
          <w:szCs w:val="24"/>
        </w:rPr>
        <w:t>Kraków</w:t>
      </w:r>
    </w:p>
    <w:p w14:paraId="66B42F3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857DF2" w14:textId="7857CFA3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BC59F71" w14:textId="30858972" w:rsidR="00B1234D" w:rsidRPr="003261E7" w:rsidRDefault="00B1234D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SZP-271-2/24-</w:t>
      </w:r>
      <w:r w:rsidR="004E12DE">
        <w:rPr>
          <w:rFonts w:ascii="Arial" w:hAnsi="Arial" w:cs="Arial"/>
          <w:bCs/>
          <w:sz w:val="18"/>
          <w:szCs w:val="18"/>
        </w:rPr>
        <w:t>353.UG</w:t>
      </w:r>
    </w:p>
    <w:p w14:paraId="013D82A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FC952E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A91F028" w14:textId="77777777" w:rsidTr="00D34297">
        <w:tc>
          <w:tcPr>
            <w:tcW w:w="9180" w:type="dxa"/>
            <w:shd w:val="clear" w:color="auto" w:fill="F2F2F2"/>
            <w:hideMark/>
          </w:tcPr>
          <w:p w14:paraId="597E176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55575B8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BB6FFF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68704AC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22223ED" w14:textId="77777777" w:rsidTr="00310284">
        <w:tc>
          <w:tcPr>
            <w:tcW w:w="2269" w:type="dxa"/>
            <w:shd w:val="clear" w:color="auto" w:fill="auto"/>
          </w:tcPr>
          <w:p w14:paraId="54CAEEB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3486C0" w14:textId="77777777" w:rsidR="00D34297" w:rsidRPr="00D34297" w:rsidRDefault="00ED38B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38B3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</w:p>
        </w:tc>
      </w:tr>
      <w:tr w:rsidR="00ED38B3" w:rsidRPr="00D34297" w14:paraId="6B2D86CF" w14:textId="77777777" w:rsidTr="00146784">
        <w:tc>
          <w:tcPr>
            <w:tcW w:w="2269" w:type="dxa"/>
            <w:shd w:val="clear" w:color="auto" w:fill="auto"/>
          </w:tcPr>
          <w:p w14:paraId="52C9336F" w14:textId="77777777" w:rsidR="00ED38B3" w:rsidRPr="00D34297" w:rsidRDefault="00ED38B3" w:rsidP="001467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C6F83A" w14:textId="77777777" w:rsidR="00ED38B3" w:rsidRPr="00D34297" w:rsidRDefault="00ED38B3" w:rsidP="001467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38B3">
              <w:rPr>
                <w:rFonts w:ascii="Arial" w:hAnsi="Arial" w:cs="Arial"/>
                <w:bCs/>
                <w:sz w:val="24"/>
                <w:szCs w:val="24"/>
              </w:rPr>
              <w:t>SZP-271-2/24</w:t>
            </w:r>
          </w:p>
        </w:tc>
      </w:tr>
    </w:tbl>
    <w:p w14:paraId="4C99A6D0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3DA15DE4" w14:textId="799372C0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D38B3" w:rsidRPr="00ED38B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D38B3" w:rsidRPr="00ED38B3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1F07E5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D5FB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FC7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31D311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D38B3" w:rsidRPr="00D34297" w14:paraId="267F2E8C" w14:textId="77777777" w:rsidTr="001467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D027" w14:textId="77777777" w:rsidR="00ED38B3" w:rsidRPr="00D34297" w:rsidRDefault="00ED38B3" w:rsidP="001467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4321" w14:textId="77777777" w:rsidR="00ED38B3" w:rsidRPr="00D34297" w:rsidRDefault="00ED38B3" w:rsidP="001467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38B3">
              <w:rPr>
                <w:rFonts w:ascii="Arial" w:hAnsi="Arial" w:cs="Arial"/>
                <w:b/>
                <w:sz w:val="24"/>
                <w:szCs w:val="24"/>
              </w:rPr>
              <w:t>Grupa 10 - Produkt leczniczy</w:t>
            </w:r>
          </w:p>
          <w:p w14:paraId="769C3675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E20EE1" w14:textId="77777777" w:rsidR="00ED38B3" w:rsidRPr="00D34297" w:rsidRDefault="00ED38B3" w:rsidP="001467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D38B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61A8A1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58EE8A1" w14:textId="6D1C62DC" w:rsidR="00ED38B3" w:rsidRPr="00D34297" w:rsidRDefault="00ED38B3" w:rsidP="001467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Nie złożono żadnej oferty w przedmiotowej grupie</w:t>
            </w:r>
            <w:r w:rsidR="00B9607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D38B3" w:rsidRPr="00D34297" w14:paraId="079B5E2C" w14:textId="77777777" w:rsidTr="001467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8454" w14:textId="77777777" w:rsidR="00ED38B3" w:rsidRPr="00D34297" w:rsidRDefault="00ED38B3" w:rsidP="001467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71B1" w14:textId="77777777" w:rsidR="00ED38B3" w:rsidRPr="00D34297" w:rsidRDefault="00ED38B3" w:rsidP="001467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38B3">
              <w:rPr>
                <w:rFonts w:ascii="Arial" w:hAnsi="Arial" w:cs="Arial"/>
                <w:b/>
                <w:sz w:val="24"/>
                <w:szCs w:val="24"/>
              </w:rPr>
              <w:t>Grupa 12 - Produkt leczniczy</w:t>
            </w:r>
          </w:p>
          <w:p w14:paraId="370471C9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8E07CF" w14:textId="77777777" w:rsidR="00ED38B3" w:rsidRPr="00D34297" w:rsidRDefault="00ED38B3" w:rsidP="001467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D38B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CE573C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F553C4" w14:textId="350DCA73" w:rsidR="00ED38B3" w:rsidRPr="00D34297" w:rsidRDefault="00ED38B3" w:rsidP="001467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Nie zło</w:t>
            </w:r>
            <w:r w:rsidR="00C514DF">
              <w:rPr>
                <w:rFonts w:ascii="Arial" w:hAnsi="Arial" w:cs="Arial"/>
                <w:sz w:val="24"/>
                <w:szCs w:val="24"/>
              </w:rPr>
              <w:t>ż</w:t>
            </w:r>
            <w:r w:rsidRPr="00ED38B3">
              <w:rPr>
                <w:rFonts w:ascii="Arial" w:hAnsi="Arial" w:cs="Arial"/>
                <w:sz w:val="24"/>
                <w:szCs w:val="24"/>
              </w:rPr>
              <w:t>ono żadnej oferty</w:t>
            </w:r>
            <w:r w:rsidR="00B9607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D38B3" w:rsidRPr="00D34297" w14:paraId="604A903B" w14:textId="77777777" w:rsidTr="001467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7AE6" w14:textId="77777777" w:rsidR="00ED38B3" w:rsidRPr="00D34297" w:rsidRDefault="00ED38B3" w:rsidP="001467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BD3F" w14:textId="77777777" w:rsidR="00ED38B3" w:rsidRPr="00D34297" w:rsidRDefault="00ED38B3" w:rsidP="001467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38B3">
              <w:rPr>
                <w:rFonts w:ascii="Arial" w:hAnsi="Arial" w:cs="Arial"/>
                <w:b/>
                <w:sz w:val="24"/>
                <w:szCs w:val="24"/>
              </w:rPr>
              <w:t>Grupa 20 - Produkt leczniczy</w:t>
            </w:r>
          </w:p>
          <w:p w14:paraId="39DBDEBF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FD1C74" w14:textId="77777777" w:rsidR="00ED38B3" w:rsidRPr="00D34297" w:rsidRDefault="00ED38B3" w:rsidP="001467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D38B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396A88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B89575" w14:textId="2C32D478" w:rsidR="00ED38B3" w:rsidRPr="00D34297" w:rsidRDefault="00ED38B3" w:rsidP="001467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Nie zło</w:t>
            </w:r>
            <w:r w:rsidR="009C5C71">
              <w:rPr>
                <w:rFonts w:ascii="Arial" w:hAnsi="Arial" w:cs="Arial"/>
                <w:sz w:val="24"/>
                <w:szCs w:val="24"/>
              </w:rPr>
              <w:t>ż</w:t>
            </w:r>
            <w:r w:rsidRPr="00ED38B3">
              <w:rPr>
                <w:rFonts w:ascii="Arial" w:hAnsi="Arial" w:cs="Arial"/>
                <w:sz w:val="24"/>
                <w:szCs w:val="24"/>
              </w:rPr>
              <w:t>ono żadnej oferty</w:t>
            </w:r>
            <w:r w:rsidR="00B9607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D38B3" w:rsidRPr="00D34297" w14:paraId="0B0299C4" w14:textId="77777777" w:rsidTr="001467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1967" w14:textId="77777777" w:rsidR="00ED38B3" w:rsidRPr="00D34297" w:rsidRDefault="00ED38B3" w:rsidP="001467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4275" w14:textId="77777777" w:rsidR="00ED38B3" w:rsidRPr="00D34297" w:rsidRDefault="00ED38B3" w:rsidP="001467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38B3">
              <w:rPr>
                <w:rFonts w:ascii="Arial" w:hAnsi="Arial" w:cs="Arial"/>
                <w:b/>
                <w:sz w:val="24"/>
                <w:szCs w:val="24"/>
              </w:rPr>
              <w:t>Grupa 21 - Produkt leczniczy</w:t>
            </w:r>
          </w:p>
          <w:p w14:paraId="457D6BA1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96D341" w14:textId="77777777" w:rsidR="00ED38B3" w:rsidRPr="00D34297" w:rsidRDefault="00ED38B3" w:rsidP="001467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D38B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3367A9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1CB2C1" w14:textId="391F4470" w:rsidR="00ED38B3" w:rsidRPr="00D34297" w:rsidRDefault="00ED38B3" w:rsidP="001467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Nie zło</w:t>
            </w:r>
            <w:r w:rsidR="009C5C71">
              <w:rPr>
                <w:rFonts w:ascii="Arial" w:hAnsi="Arial" w:cs="Arial"/>
                <w:sz w:val="24"/>
                <w:szCs w:val="24"/>
              </w:rPr>
              <w:t>ż</w:t>
            </w:r>
            <w:r w:rsidRPr="00ED38B3">
              <w:rPr>
                <w:rFonts w:ascii="Arial" w:hAnsi="Arial" w:cs="Arial"/>
                <w:sz w:val="24"/>
                <w:szCs w:val="24"/>
              </w:rPr>
              <w:t>ono żadnej oferty w tej grupie.</w:t>
            </w:r>
          </w:p>
        </w:tc>
      </w:tr>
      <w:tr w:rsidR="00ED38B3" w:rsidRPr="00D34297" w14:paraId="2A3BA3DF" w14:textId="77777777" w:rsidTr="001467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AD38" w14:textId="77777777" w:rsidR="00ED38B3" w:rsidRPr="00D34297" w:rsidRDefault="00ED38B3" w:rsidP="001467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464F" w14:textId="56820BD0" w:rsidR="00ED38B3" w:rsidRPr="00D34297" w:rsidRDefault="00ED38B3" w:rsidP="001467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38B3">
              <w:rPr>
                <w:rFonts w:ascii="Arial" w:hAnsi="Arial" w:cs="Arial"/>
                <w:b/>
                <w:sz w:val="24"/>
                <w:szCs w:val="24"/>
              </w:rPr>
              <w:t xml:space="preserve">Grupa 24 - </w:t>
            </w:r>
            <w:r w:rsidR="002E48D1">
              <w:rPr>
                <w:rFonts w:ascii="Arial" w:hAnsi="Arial" w:cs="Arial"/>
                <w:b/>
                <w:sz w:val="24"/>
                <w:szCs w:val="24"/>
              </w:rPr>
              <w:t>Ś</w:t>
            </w:r>
            <w:r w:rsidRPr="00ED38B3">
              <w:rPr>
                <w:rFonts w:ascii="Arial" w:hAnsi="Arial" w:cs="Arial"/>
                <w:b/>
                <w:sz w:val="24"/>
                <w:szCs w:val="24"/>
              </w:rPr>
              <w:t>rodki spożywcze specjalnego przeznaczenia żywieniowego</w:t>
            </w:r>
          </w:p>
          <w:p w14:paraId="49694666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BEA114" w14:textId="77777777" w:rsidR="00ED38B3" w:rsidRPr="00D34297" w:rsidRDefault="00ED38B3" w:rsidP="001467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D38B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A3656EE" w14:textId="77777777" w:rsidR="00ED38B3" w:rsidRPr="00D34297" w:rsidRDefault="00ED38B3" w:rsidP="001467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B1BA0F" w14:textId="2D4E3422" w:rsidR="00ED38B3" w:rsidRPr="00D34297" w:rsidRDefault="00ED38B3" w:rsidP="001467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38B3">
              <w:rPr>
                <w:rFonts w:ascii="Arial" w:hAnsi="Arial" w:cs="Arial"/>
                <w:sz w:val="24"/>
                <w:szCs w:val="24"/>
              </w:rPr>
              <w:t xml:space="preserve">W przedmiotowym postępowaniu w tej </w:t>
            </w:r>
            <w:r w:rsidR="00B9607F">
              <w:rPr>
                <w:rFonts w:ascii="Arial" w:hAnsi="Arial" w:cs="Arial"/>
                <w:sz w:val="24"/>
                <w:szCs w:val="24"/>
              </w:rPr>
              <w:t>g</w:t>
            </w:r>
            <w:r w:rsidRPr="00ED38B3">
              <w:rPr>
                <w:rFonts w:ascii="Arial" w:hAnsi="Arial" w:cs="Arial"/>
                <w:sz w:val="24"/>
                <w:szCs w:val="24"/>
              </w:rPr>
              <w:t>rupie nie zło</w:t>
            </w:r>
            <w:r w:rsidR="009C5C71">
              <w:rPr>
                <w:rFonts w:ascii="Arial" w:hAnsi="Arial" w:cs="Arial"/>
                <w:sz w:val="24"/>
                <w:szCs w:val="24"/>
              </w:rPr>
              <w:t>ż</w:t>
            </w:r>
            <w:r w:rsidRPr="00ED38B3">
              <w:rPr>
                <w:rFonts w:ascii="Arial" w:hAnsi="Arial" w:cs="Arial"/>
                <w:sz w:val="24"/>
                <w:szCs w:val="24"/>
              </w:rPr>
              <w:t>ono żadnej oferty.</w:t>
            </w:r>
          </w:p>
        </w:tc>
      </w:tr>
    </w:tbl>
    <w:p w14:paraId="4D0A745C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519C7" w14:textId="77777777" w:rsidR="003B610B" w:rsidRDefault="003B610B" w:rsidP="00D34297">
      <w:r>
        <w:separator/>
      </w:r>
    </w:p>
  </w:endnote>
  <w:endnote w:type="continuationSeparator" w:id="0">
    <w:p w14:paraId="02AD169A" w14:textId="77777777" w:rsidR="003B610B" w:rsidRDefault="003B610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67AAE" w14:textId="77777777" w:rsidR="00ED38B3" w:rsidRDefault="00ED3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7EE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0B5EF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92468" w14:textId="77777777" w:rsidR="00ED38B3" w:rsidRDefault="00ED3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CFC7E" w14:textId="77777777" w:rsidR="003B610B" w:rsidRDefault="003B610B" w:rsidP="00D34297">
      <w:r>
        <w:separator/>
      </w:r>
    </w:p>
  </w:footnote>
  <w:footnote w:type="continuationSeparator" w:id="0">
    <w:p w14:paraId="727D707E" w14:textId="77777777" w:rsidR="003B610B" w:rsidRDefault="003B610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75B05" w14:textId="77777777" w:rsidR="00ED38B3" w:rsidRDefault="00ED3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F62E6" w14:textId="77777777" w:rsidR="00ED38B3" w:rsidRDefault="00ED3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E628" w14:textId="77777777" w:rsidR="00ED38B3" w:rsidRDefault="00ED3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10B"/>
    <w:rsid w:val="00010B31"/>
    <w:rsid w:val="00104963"/>
    <w:rsid w:val="00150F65"/>
    <w:rsid w:val="002A7DFF"/>
    <w:rsid w:val="002E48D1"/>
    <w:rsid w:val="00310284"/>
    <w:rsid w:val="003B610B"/>
    <w:rsid w:val="004E12DE"/>
    <w:rsid w:val="004E2226"/>
    <w:rsid w:val="005464E2"/>
    <w:rsid w:val="00823326"/>
    <w:rsid w:val="00856A3E"/>
    <w:rsid w:val="00894412"/>
    <w:rsid w:val="009462DF"/>
    <w:rsid w:val="009500EB"/>
    <w:rsid w:val="00993EFC"/>
    <w:rsid w:val="009C5C71"/>
    <w:rsid w:val="00AB3E72"/>
    <w:rsid w:val="00AC1A4B"/>
    <w:rsid w:val="00B1234D"/>
    <w:rsid w:val="00B834FC"/>
    <w:rsid w:val="00B9607F"/>
    <w:rsid w:val="00C514DF"/>
    <w:rsid w:val="00D34297"/>
    <w:rsid w:val="00D41670"/>
    <w:rsid w:val="00D44D12"/>
    <w:rsid w:val="00D8293D"/>
    <w:rsid w:val="00E403D2"/>
    <w:rsid w:val="00E742E3"/>
    <w:rsid w:val="00EB1359"/>
    <w:rsid w:val="00ED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C2370C"/>
  <w15:chartTrackingRefBased/>
  <w15:docId w15:val="{BE27ADCD-5151-46BA-9F79-DD55E0FC1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285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7</cp:revision>
  <cp:lastPrinted>2024-05-23T10:20:00Z</cp:lastPrinted>
  <dcterms:created xsi:type="dcterms:W3CDTF">2024-05-16T12:07:00Z</dcterms:created>
  <dcterms:modified xsi:type="dcterms:W3CDTF">2024-05-23T10:23:00Z</dcterms:modified>
</cp:coreProperties>
</file>