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4141E92D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3E60FF" w:rsidRPr="003E60FF">
        <w:rPr>
          <w:b/>
          <w:bCs/>
          <w:sz w:val="22"/>
          <w:szCs w:val="22"/>
        </w:rPr>
        <w:t>Dostawa laptopa dla WIMiIP - DE-dzp.272-245/24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EE86BCD" w14:textId="01F64347" w:rsidR="00537D66" w:rsidRPr="002535CA" w:rsidRDefault="00537D66" w:rsidP="00537D66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…………..od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 (kryterium oceny ofert)</w:t>
      </w:r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204FAD7C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 xml:space="preserve">Okres udzielonej gwarancji  ………………………………m-cy. </w:t>
      </w:r>
    </w:p>
    <w:p w14:paraId="2C988F47" w14:textId="66820F3C" w:rsidR="00537D66" w:rsidRPr="00785956" w:rsidRDefault="00537D66" w:rsidP="00537D66">
      <w:pPr>
        <w:widowControl w:val="0"/>
        <w:jc w:val="both"/>
        <w:rPr>
          <w:sz w:val="22"/>
          <w:szCs w:val="22"/>
        </w:rPr>
      </w:pPr>
      <w:r w:rsidRPr="00785956">
        <w:rPr>
          <w:sz w:val="22"/>
          <w:szCs w:val="22"/>
        </w:rPr>
        <w:t>*)Zamawiający informuje, że w przypadku braku wpisania gwarancji przez Wykonawcę, Zamawiający przyjmie gwarancję minimalną tj 36 miesięcy.</w:t>
      </w:r>
    </w:p>
    <w:p w14:paraId="0BFE1F23" w14:textId="696663DA" w:rsidR="00A9639A" w:rsidRPr="00004386" w:rsidRDefault="00C471A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Pr="00004386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C54EC" w14:textId="77777777" w:rsidR="006275CB" w:rsidRDefault="006275CB">
      <w:r>
        <w:separator/>
      </w:r>
    </w:p>
  </w:endnote>
  <w:endnote w:type="continuationSeparator" w:id="0">
    <w:p w14:paraId="3C0B31C6" w14:textId="77777777" w:rsidR="006275CB" w:rsidRDefault="00627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5CF78" w14:textId="77777777" w:rsidR="006275CB" w:rsidRDefault="006275CB">
      <w:r>
        <w:separator/>
      </w:r>
    </w:p>
  </w:footnote>
  <w:footnote w:type="continuationSeparator" w:id="0">
    <w:p w14:paraId="6D52E1AF" w14:textId="77777777" w:rsidR="006275CB" w:rsidRDefault="00627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40050"/>
    <w:rsid w:val="00057F60"/>
    <w:rsid w:val="00061007"/>
    <w:rsid w:val="000704FC"/>
    <w:rsid w:val="00071CCC"/>
    <w:rsid w:val="00074FA1"/>
    <w:rsid w:val="000A1465"/>
    <w:rsid w:val="000B731D"/>
    <w:rsid w:val="000D6134"/>
    <w:rsid w:val="000E09C7"/>
    <w:rsid w:val="000F6589"/>
    <w:rsid w:val="00106636"/>
    <w:rsid w:val="00116EC6"/>
    <w:rsid w:val="001801DD"/>
    <w:rsid w:val="001B39B7"/>
    <w:rsid w:val="001C468B"/>
    <w:rsid w:val="001C5E72"/>
    <w:rsid w:val="001D4612"/>
    <w:rsid w:val="001E2E06"/>
    <w:rsid w:val="00204048"/>
    <w:rsid w:val="00207E98"/>
    <w:rsid w:val="0024678D"/>
    <w:rsid w:val="002504B9"/>
    <w:rsid w:val="002535CA"/>
    <w:rsid w:val="00261135"/>
    <w:rsid w:val="002723B0"/>
    <w:rsid w:val="002826A4"/>
    <w:rsid w:val="00291B65"/>
    <w:rsid w:val="003064E3"/>
    <w:rsid w:val="0031496D"/>
    <w:rsid w:val="00315A4A"/>
    <w:rsid w:val="003336A1"/>
    <w:rsid w:val="003A3FF8"/>
    <w:rsid w:val="003B5A81"/>
    <w:rsid w:val="003E60FF"/>
    <w:rsid w:val="003F2313"/>
    <w:rsid w:val="004410BE"/>
    <w:rsid w:val="004614CB"/>
    <w:rsid w:val="00485852"/>
    <w:rsid w:val="0048709F"/>
    <w:rsid w:val="00495B22"/>
    <w:rsid w:val="004A3829"/>
    <w:rsid w:val="004B7300"/>
    <w:rsid w:val="004C6753"/>
    <w:rsid w:val="004F1149"/>
    <w:rsid w:val="00514936"/>
    <w:rsid w:val="00537D66"/>
    <w:rsid w:val="00546FD8"/>
    <w:rsid w:val="00551F48"/>
    <w:rsid w:val="00562C21"/>
    <w:rsid w:val="00571AF7"/>
    <w:rsid w:val="00595C87"/>
    <w:rsid w:val="005D2C65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815F6"/>
    <w:rsid w:val="006A0ED8"/>
    <w:rsid w:val="006D1797"/>
    <w:rsid w:val="006F4272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B2F0C"/>
    <w:rsid w:val="008B4928"/>
    <w:rsid w:val="008D2AB8"/>
    <w:rsid w:val="008F1C66"/>
    <w:rsid w:val="00931861"/>
    <w:rsid w:val="00970FE4"/>
    <w:rsid w:val="00A0022B"/>
    <w:rsid w:val="00A346FE"/>
    <w:rsid w:val="00A4066D"/>
    <w:rsid w:val="00A47B4D"/>
    <w:rsid w:val="00A83018"/>
    <w:rsid w:val="00A9639A"/>
    <w:rsid w:val="00AA0F7C"/>
    <w:rsid w:val="00AD653E"/>
    <w:rsid w:val="00B03F16"/>
    <w:rsid w:val="00B33824"/>
    <w:rsid w:val="00B62A32"/>
    <w:rsid w:val="00B653E6"/>
    <w:rsid w:val="00B774DC"/>
    <w:rsid w:val="00B84413"/>
    <w:rsid w:val="00B924C3"/>
    <w:rsid w:val="00B97CCF"/>
    <w:rsid w:val="00BA3A22"/>
    <w:rsid w:val="00BD00E0"/>
    <w:rsid w:val="00BE264F"/>
    <w:rsid w:val="00C449FF"/>
    <w:rsid w:val="00C471AA"/>
    <w:rsid w:val="00C86564"/>
    <w:rsid w:val="00C95F26"/>
    <w:rsid w:val="00C969A6"/>
    <w:rsid w:val="00C96CB4"/>
    <w:rsid w:val="00CA7D36"/>
    <w:rsid w:val="00D24208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44371"/>
    <w:rsid w:val="00E514A7"/>
    <w:rsid w:val="00E91EEE"/>
    <w:rsid w:val="00E949B0"/>
    <w:rsid w:val="00EA2631"/>
    <w:rsid w:val="00EA579B"/>
    <w:rsid w:val="00EC0BEA"/>
    <w:rsid w:val="00F00591"/>
    <w:rsid w:val="00F50E8A"/>
    <w:rsid w:val="00F51688"/>
    <w:rsid w:val="00F53146"/>
    <w:rsid w:val="00F53B9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512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2024-04-25T11:30:00Z</cp:lastPrinted>
  <dcterms:created xsi:type="dcterms:W3CDTF">2024-04-26T12:11:00Z</dcterms:created>
  <dcterms:modified xsi:type="dcterms:W3CDTF">2024-05-17T11:25:00Z</dcterms:modified>
</cp:coreProperties>
</file>