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456" w:rsidRDefault="008D2AB8" w:rsidP="00CD045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CD0456">
        <w:rPr>
          <w:rFonts w:ascii="Times New Roman" w:hAnsi="Times New Roman"/>
        </w:rPr>
        <w:t>Załącznik nr 1</w:t>
      </w:r>
    </w:p>
    <w:p w:rsidR="00CD0456" w:rsidRDefault="00CD0456" w:rsidP="00CD045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D0456" w:rsidRDefault="00CD0456" w:rsidP="00CD045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D0456" w:rsidRDefault="00CD0456" w:rsidP="00CD045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CD0456" w:rsidRDefault="00CD0456" w:rsidP="00CD045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</w:t>
      </w:r>
    </w:p>
    <w:p w:rsidR="00CD0456" w:rsidRDefault="00CD0456" w:rsidP="00CD045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CD0456" w:rsidRDefault="00CD0456" w:rsidP="00CD045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</w:t>
      </w:r>
    </w:p>
    <w:p w:rsidR="00CD0456" w:rsidRDefault="00CD0456" w:rsidP="00CD045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CD0456" w:rsidRDefault="00CD0456" w:rsidP="00CD045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CD0456" w:rsidRDefault="00CD0456" w:rsidP="00CD045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CD0456" w:rsidRDefault="00CD0456" w:rsidP="00CD045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CD0456" w:rsidRDefault="00CD0456" w:rsidP="00CD045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CD0456" w:rsidRDefault="00CD0456" w:rsidP="00CD045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CD0456" w:rsidRDefault="00CD0456" w:rsidP="00CD045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:rsidR="00CD0456" w:rsidRDefault="00CD0456" w:rsidP="00CD045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8D2AB8" w:rsidRDefault="00CD0456" w:rsidP="00CD045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CD0456" w:rsidRDefault="00CD0456" w:rsidP="00CD0456">
      <w:pPr>
        <w:ind w:right="-110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D0456">
        <w:rPr>
          <w:b/>
        </w:rPr>
        <w:t>d</w:t>
      </w:r>
      <w:r w:rsidR="00C45F9C" w:rsidRPr="00C45F9C">
        <w:rPr>
          <w:b/>
        </w:rPr>
        <w:t>ostawa 1 szt.</w:t>
      </w:r>
      <w:r w:rsidR="00CD0456">
        <w:rPr>
          <w:b/>
        </w:rPr>
        <w:t xml:space="preserve"> </w:t>
      </w:r>
      <w:r w:rsidR="00C45F9C" w:rsidRPr="00C45F9C">
        <w:rPr>
          <w:b/>
        </w:rPr>
        <w:t>komputera przenośnego dla WH - DE-dzp.272-233/24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CD0456">
        <w:t>23</w:t>
      </w:r>
      <w:r>
        <w:t xml:space="preserve"> % tj.…………………….PLN</w:t>
      </w:r>
    </w:p>
    <w:p w:rsidR="00FE545C" w:rsidRDefault="00FE545C" w:rsidP="008D2AB8">
      <w:pPr>
        <w:pStyle w:val="Tekstpodstawowy"/>
      </w:pPr>
      <w:r>
        <w:t xml:space="preserve">producent/model zaoferowanego </w:t>
      </w:r>
      <w:r w:rsidR="00CD0456" w:rsidRPr="00CD0456">
        <w:t xml:space="preserve">komputera przenośnego </w:t>
      </w:r>
      <w:r w:rsidRPr="00FE545C">
        <w:rPr>
          <w:b w:val="0"/>
        </w:rPr>
        <w:t>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CD0456">
        <w:t xml:space="preserve">dni </w:t>
      </w:r>
      <w:r w:rsidR="003B3B4E">
        <w:t xml:space="preserve">roboczych </w:t>
      </w:r>
      <w:bookmarkStart w:id="0" w:name="_GoBack"/>
      <w:bookmarkEnd w:id="0"/>
      <w:r w:rsidR="00CD0456">
        <w:t xml:space="preserve">od daty podpisania umowy </w:t>
      </w:r>
      <w:r w:rsidR="00CD0456" w:rsidRPr="00CD0456">
        <w:rPr>
          <w:highlight w:val="yellow"/>
        </w:rPr>
        <w:t>(kryt</w:t>
      </w:r>
      <w:r w:rsidRPr="00CD0456">
        <w:rPr>
          <w:i/>
          <w:highlight w:val="yellow"/>
        </w:rPr>
        <w:t xml:space="preserve">erium </w:t>
      </w:r>
      <w:r w:rsidRPr="0022732C">
        <w:rPr>
          <w:i/>
          <w:highlight w:val="yellow"/>
        </w:rPr>
        <w:t>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 w:rsidRPr="00FB1B4F">
        <w:t xml:space="preserve"> ……</w:t>
      </w:r>
      <w:r w:rsidR="00CD0456">
        <w:t xml:space="preserve"> miesięcy*</w:t>
      </w:r>
    </w:p>
    <w:p w:rsidR="00CD0456" w:rsidRDefault="00CD0456" w:rsidP="00CD0456">
      <w:pPr>
        <w:widowControl w:val="0"/>
        <w:jc w:val="both"/>
        <w:rPr>
          <w:b/>
        </w:rPr>
      </w:pPr>
      <w:r>
        <w:rPr>
          <w:i/>
          <w:sz w:val="22"/>
          <w:szCs w:val="22"/>
        </w:rPr>
        <w:t>*)Zamawiający informuje, że w przypadku braku wpisania gwarancji przez Wykonawcę, Zamawiający przyjmie gwarancję minimalną wskazaną w SWZ</w:t>
      </w:r>
    </w:p>
    <w:p w:rsidR="00CD0456" w:rsidRDefault="00CD0456" w:rsidP="00CD0456">
      <w:pPr>
        <w:tabs>
          <w:tab w:val="left" w:pos="426"/>
        </w:tabs>
        <w:jc w:val="both"/>
        <w:rPr>
          <w:sz w:val="22"/>
          <w:szCs w:val="22"/>
        </w:rPr>
      </w:pPr>
    </w:p>
    <w:p w:rsidR="00CD0456" w:rsidRDefault="00CD0456" w:rsidP="00CD0456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CD0456" w:rsidRDefault="00CD0456" w:rsidP="00CD0456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CD0456" w:rsidRDefault="00CD0456" w:rsidP="00CD0456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CD0456" w:rsidRDefault="00CD0456" w:rsidP="00CD0456">
      <w:pPr>
        <w:tabs>
          <w:tab w:val="left" w:pos="426"/>
        </w:tabs>
        <w:jc w:val="both"/>
        <w:rPr>
          <w:sz w:val="22"/>
          <w:szCs w:val="22"/>
        </w:rPr>
      </w:pPr>
    </w:p>
    <w:p w:rsidR="00CD0456" w:rsidRDefault="00CD0456" w:rsidP="00CD045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D0456" w:rsidRDefault="00CD0456" w:rsidP="00CD045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CD0456" w:rsidRDefault="00CD0456" w:rsidP="00CD045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D0456" w:rsidRDefault="00CD0456" w:rsidP="00CD045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CD0456" w:rsidRDefault="00CD0456" w:rsidP="00CD045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D0456" w:rsidRDefault="00CD0456" w:rsidP="00CD045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D0456" w:rsidRDefault="00CD0456" w:rsidP="00CD045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0456" w:rsidRDefault="00CD0456" w:rsidP="00CD045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D0456" w:rsidTr="00CD04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0456" w:rsidRDefault="00CD04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0456" w:rsidRDefault="00CD04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D0456" w:rsidRDefault="00CD04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0456" w:rsidRDefault="00CD04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D0456" w:rsidTr="00CD04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456" w:rsidRDefault="00CD045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456" w:rsidRDefault="00CD04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456" w:rsidRDefault="00CD04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D0456" w:rsidTr="00CD04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456" w:rsidRDefault="00CD045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456" w:rsidRDefault="00CD04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456" w:rsidRDefault="00CD04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CD0456" w:rsidRDefault="00CD0456" w:rsidP="00CD045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D0456" w:rsidRDefault="00CD0456" w:rsidP="00CD0456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D0456" w:rsidRDefault="00CD0456" w:rsidP="00CD045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D0456" w:rsidRDefault="00CD0456" w:rsidP="00CD045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CD0456" w:rsidRDefault="00CD0456" w:rsidP="00CD045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D0456" w:rsidRDefault="00CD0456" w:rsidP="00CD045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D0456" w:rsidRDefault="00CD0456" w:rsidP="00CD045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D0456" w:rsidRDefault="00CD0456" w:rsidP="00CD045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D0456" w:rsidRDefault="00CD0456" w:rsidP="00CD045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D0456" w:rsidRDefault="00CD0456" w:rsidP="00CD045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D0456" w:rsidRDefault="00CD0456" w:rsidP="00CD045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D0456" w:rsidRDefault="00CD0456" w:rsidP="00CD045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D0456" w:rsidRDefault="00CD0456" w:rsidP="00CD045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D0456" w:rsidRDefault="00CD0456" w:rsidP="00CD0456">
      <w:pPr>
        <w:ind w:left="1440"/>
        <w:jc w:val="both"/>
        <w:rPr>
          <w:sz w:val="22"/>
          <w:szCs w:val="22"/>
        </w:rPr>
      </w:pPr>
    </w:p>
    <w:p w:rsidR="00CD0456" w:rsidRDefault="00CD0456" w:rsidP="00CD0456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:rsidR="00CD0456" w:rsidRDefault="00CD0456" w:rsidP="00CD045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>
        <w:rPr>
          <w:rFonts w:eastAsia="Calibri"/>
          <w:b/>
          <w:color w:val="FF0000"/>
          <w:sz w:val="22"/>
          <w:szCs w:val="22"/>
          <w:lang w:eastAsia="zh-CN"/>
        </w:rPr>
        <w:t>Oferta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107" w:rsidRDefault="00C91107">
      <w:r>
        <w:separator/>
      </w:r>
    </w:p>
  </w:endnote>
  <w:endnote w:type="continuationSeparator" w:id="0">
    <w:p w:rsidR="00C91107" w:rsidRDefault="00C91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F9C" w:rsidRDefault="00C45F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F9C" w:rsidRDefault="00C45F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107" w:rsidRDefault="00C91107">
      <w:r>
        <w:separator/>
      </w:r>
    </w:p>
  </w:footnote>
  <w:footnote w:type="continuationSeparator" w:id="0">
    <w:p w:rsidR="00C91107" w:rsidRDefault="00C91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F9C" w:rsidRDefault="00C45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F9C" w:rsidRDefault="00C45F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10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3B4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5F9C"/>
    <w:rsid w:val="00C91107"/>
    <w:rsid w:val="00C969A6"/>
    <w:rsid w:val="00CA7D36"/>
    <w:rsid w:val="00CD0456"/>
    <w:rsid w:val="00D24208"/>
    <w:rsid w:val="00D5589C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6706EC"/>
  <w15:chartTrackingRefBased/>
  <w15:docId w15:val="{1A8AF678-0FEE-42A2-B600-6CF22802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7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5A90B-1EEB-4539-AAAA-236E7045B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558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2024-05-15T13:31:00Z</dcterms:created>
  <dcterms:modified xsi:type="dcterms:W3CDTF">2024-05-20T09:44:00Z</dcterms:modified>
</cp:coreProperties>
</file>