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70109" w14:textId="77777777" w:rsidR="00B048DA" w:rsidRPr="00417C5B" w:rsidRDefault="00C43917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417C5B">
        <w:rPr>
          <w:rFonts w:ascii="Arial Narrow" w:hAnsi="Arial Narrow" w:cs="Arial"/>
          <w:sz w:val="22"/>
          <w:szCs w:val="22"/>
        </w:rPr>
        <w:t>Bydgoszcz</w:t>
      </w:r>
      <w:r w:rsidR="00B048DA" w:rsidRPr="00417C5B">
        <w:rPr>
          <w:rFonts w:ascii="Arial Narrow" w:hAnsi="Arial Narrow" w:cs="Arial"/>
          <w:sz w:val="22"/>
          <w:szCs w:val="22"/>
        </w:rPr>
        <w:t xml:space="preserve"> dnia: </w:t>
      </w:r>
      <w:r w:rsidRPr="00417C5B">
        <w:rPr>
          <w:rFonts w:ascii="Arial Narrow" w:hAnsi="Arial Narrow" w:cs="Arial"/>
          <w:sz w:val="22"/>
          <w:szCs w:val="22"/>
        </w:rPr>
        <w:t>2024-05-23</w:t>
      </w:r>
    </w:p>
    <w:p w14:paraId="272F865F" w14:textId="77777777" w:rsidR="00B048DA" w:rsidRPr="00417C5B" w:rsidRDefault="00C43917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417C5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542A4A7" w14:textId="77777777" w:rsidR="00B048DA" w:rsidRPr="00417C5B" w:rsidRDefault="00C43917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417C5B">
        <w:rPr>
          <w:rFonts w:ascii="Arial Narrow" w:hAnsi="Arial Narrow" w:cs="Arial"/>
          <w:sz w:val="22"/>
          <w:szCs w:val="22"/>
        </w:rPr>
        <w:t>Powstańców Warszawy</w:t>
      </w:r>
      <w:r w:rsidR="00B048DA" w:rsidRPr="00417C5B">
        <w:rPr>
          <w:rFonts w:ascii="Arial Narrow" w:hAnsi="Arial Narrow" w:cs="Arial"/>
          <w:sz w:val="22"/>
          <w:szCs w:val="22"/>
        </w:rPr>
        <w:t xml:space="preserve"> </w:t>
      </w:r>
      <w:r w:rsidRPr="00417C5B">
        <w:rPr>
          <w:rFonts w:ascii="Arial Narrow" w:hAnsi="Arial Narrow" w:cs="Arial"/>
          <w:sz w:val="22"/>
          <w:szCs w:val="22"/>
        </w:rPr>
        <w:t>5</w:t>
      </w:r>
    </w:p>
    <w:p w14:paraId="48B39912" w14:textId="77777777" w:rsidR="00B048DA" w:rsidRPr="00417C5B" w:rsidRDefault="00C43917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417C5B">
        <w:rPr>
          <w:rFonts w:ascii="Arial Narrow" w:hAnsi="Arial Narrow" w:cs="Arial"/>
          <w:sz w:val="22"/>
          <w:szCs w:val="22"/>
        </w:rPr>
        <w:t>85-681</w:t>
      </w:r>
      <w:r w:rsidR="00B048DA" w:rsidRPr="00417C5B">
        <w:rPr>
          <w:rFonts w:ascii="Arial Narrow" w:hAnsi="Arial Narrow" w:cs="Arial"/>
          <w:sz w:val="22"/>
          <w:szCs w:val="22"/>
        </w:rPr>
        <w:t xml:space="preserve"> </w:t>
      </w:r>
      <w:r w:rsidRPr="00417C5B">
        <w:rPr>
          <w:rFonts w:ascii="Arial Narrow" w:hAnsi="Arial Narrow" w:cs="Arial"/>
          <w:sz w:val="22"/>
          <w:szCs w:val="22"/>
        </w:rPr>
        <w:t>Bydgoszcz</w:t>
      </w:r>
    </w:p>
    <w:p w14:paraId="2D0431CA" w14:textId="77777777" w:rsidR="00B048DA" w:rsidRPr="00417C5B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17C5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4F6DB97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417C5B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5A6926C1" w14:textId="77777777" w:rsidR="00417C5B" w:rsidRPr="00417C5B" w:rsidRDefault="00417C5B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</w:p>
    <w:p w14:paraId="5D52F516" w14:textId="77777777" w:rsidR="00B048DA" w:rsidRPr="00417C5B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417C5B" w14:paraId="531B5451" w14:textId="77777777" w:rsidTr="00B048DA">
        <w:tc>
          <w:tcPr>
            <w:tcW w:w="9498" w:type="dxa"/>
            <w:shd w:val="clear" w:color="auto" w:fill="F2F2F2"/>
            <w:hideMark/>
          </w:tcPr>
          <w:p w14:paraId="529146E6" w14:textId="1DB14763" w:rsidR="00B048DA" w:rsidRPr="00417C5B" w:rsidRDefault="00417C5B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17C5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A59D3B3" w14:textId="77777777" w:rsidR="00B048DA" w:rsidRPr="00417C5B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17C5B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A7E7C8B" w14:textId="77777777" w:rsidR="00B048DA" w:rsidRPr="00417C5B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17CC786" w14:textId="77777777" w:rsidR="00B048DA" w:rsidRPr="00417C5B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17C5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17C5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17C5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417C5B" w14:paraId="7089330A" w14:textId="77777777" w:rsidTr="00B048DA">
        <w:tc>
          <w:tcPr>
            <w:tcW w:w="2269" w:type="dxa"/>
            <w:shd w:val="clear" w:color="auto" w:fill="auto"/>
          </w:tcPr>
          <w:p w14:paraId="6AFF3026" w14:textId="77777777" w:rsidR="00B048DA" w:rsidRPr="00417C5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5AE72527" w14:textId="77777777" w:rsidR="00B048DA" w:rsidRPr="00417C5B" w:rsidRDefault="00C4391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pracowni Hemodynamicznej i stymulatorów serca</w:t>
            </w:r>
          </w:p>
        </w:tc>
      </w:tr>
      <w:tr w:rsidR="00C43917" w:rsidRPr="00417C5B" w14:paraId="60A58608" w14:textId="77777777" w:rsidTr="00514A85">
        <w:tc>
          <w:tcPr>
            <w:tcW w:w="2269" w:type="dxa"/>
            <w:shd w:val="clear" w:color="auto" w:fill="auto"/>
          </w:tcPr>
          <w:p w14:paraId="5A77F9B9" w14:textId="77777777" w:rsidR="00C43917" w:rsidRPr="00417C5B" w:rsidRDefault="00C43917" w:rsidP="00514A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7B4080C" w14:textId="77777777" w:rsidR="00C43917" w:rsidRPr="00417C5B" w:rsidRDefault="00C43917" w:rsidP="00514A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b/>
                <w:sz w:val="22"/>
                <w:szCs w:val="22"/>
              </w:rPr>
              <w:t>57/2024</w:t>
            </w:r>
          </w:p>
        </w:tc>
      </w:tr>
    </w:tbl>
    <w:p w14:paraId="4913BA4C" w14:textId="77777777" w:rsidR="00B048DA" w:rsidRPr="00417C5B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14DEC3D6" w14:textId="77777777" w:rsidR="008642B3" w:rsidRPr="00417C5B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17C5B">
        <w:rPr>
          <w:rFonts w:ascii="Arial Narrow" w:hAnsi="Arial Narrow" w:cs="Arial"/>
          <w:sz w:val="22"/>
          <w:szCs w:val="22"/>
        </w:rPr>
        <w:t xml:space="preserve">Zamawiający, </w:t>
      </w:r>
      <w:r w:rsidR="00C43917" w:rsidRPr="00417C5B">
        <w:rPr>
          <w:rFonts w:ascii="Arial Narrow" w:hAnsi="Arial Narrow" w:cs="Arial"/>
          <w:b/>
          <w:sz w:val="22"/>
          <w:szCs w:val="22"/>
        </w:rPr>
        <w:t>10WSzKzP SPZOZ</w:t>
      </w:r>
      <w:r w:rsidRPr="00417C5B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417C5B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417C5B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417C5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C43917" w:rsidRPr="00417C5B">
        <w:rPr>
          <w:rFonts w:ascii="Arial Narrow" w:hAnsi="Arial Narrow" w:cs="Arial"/>
          <w:sz w:val="22"/>
          <w:szCs w:val="22"/>
        </w:rPr>
        <w:t>(</w:t>
      </w:r>
      <w:proofErr w:type="spellStart"/>
      <w:r w:rsidR="00C43917" w:rsidRPr="00417C5B">
        <w:rPr>
          <w:rFonts w:ascii="Arial Narrow" w:hAnsi="Arial Narrow" w:cs="Arial"/>
          <w:sz w:val="22"/>
          <w:szCs w:val="22"/>
        </w:rPr>
        <w:t>t.j</w:t>
      </w:r>
      <w:proofErr w:type="spellEnd"/>
      <w:r w:rsidR="00C43917" w:rsidRPr="00417C5B">
        <w:rPr>
          <w:rFonts w:ascii="Arial Narrow" w:hAnsi="Arial Narrow" w:cs="Arial"/>
          <w:sz w:val="22"/>
          <w:szCs w:val="22"/>
        </w:rPr>
        <w:t>. Dz. U. z 2023r. poz. 1605)</w:t>
      </w:r>
      <w:r w:rsidR="00C65E53" w:rsidRPr="00417C5B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417C5B">
        <w:rPr>
          <w:rFonts w:ascii="Arial Narrow" w:hAnsi="Arial Narrow" w:cs="Arial"/>
          <w:sz w:val="22"/>
          <w:szCs w:val="22"/>
        </w:rPr>
        <w:t xml:space="preserve">, </w:t>
      </w:r>
      <w:r w:rsidR="00C65E53" w:rsidRPr="00417C5B">
        <w:rPr>
          <w:rFonts w:ascii="Arial Narrow" w:hAnsi="Arial Narrow" w:cs="Arial"/>
          <w:sz w:val="22"/>
          <w:szCs w:val="22"/>
        </w:rPr>
        <w:t>informuje</w:t>
      </w:r>
      <w:r w:rsidR="00D26ED6" w:rsidRPr="00417C5B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417C5B">
        <w:rPr>
          <w:rFonts w:ascii="Arial Narrow" w:hAnsi="Arial Narrow" w:cs="Arial"/>
          <w:sz w:val="22"/>
          <w:szCs w:val="22"/>
        </w:rPr>
        <w:t>najkorzystniejsz</w:t>
      </w:r>
      <w:r w:rsidR="00D26ED6" w:rsidRPr="00417C5B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417C5B">
        <w:rPr>
          <w:rFonts w:ascii="Arial Narrow" w:hAnsi="Arial Narrow" w:cs="Arial"/>
          <w:sz w:val="22"/>
          <w:szCs w:val="22"/>
        </w:rPr>
        <w:t>ofer</w:t>
      </w:r>
      <w:r w:rsidR="00D26ED6" w:rsidRPr="00417C5B">
        <w:rPr>
          <w:rFonts w:ascii="Arial Narrow" w:hAnsi="Arial Narrow" w:cs="Arial"/>
          <w:sz w:val="22"/>
          <w:szCs w:val="22"/>
        </w:rPr>
        <w:t>t</w:t>
      </w:r>
      <w:r w:rsidR="009F0E5C" w:rsidRPr="00417C5B">
        <w:rPr>
          <w:rFonts w:ascii="Arial Narrow" w:hAnsi="Arial Narrow" w:cs="Arial"/>
          <w:sz w:val="22"/>
          <w:szCs w:val="22"/>
        </w:rPr>
        <w:t>a</w:t>
      </w:r>
      <w:r w:rsidRPr="00417C5B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417C5B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43917" w:rsidRPr="00417C5B" w14:paraId="5F90F874" w14:textId="77777777" w:rsidTr="00514A85">
        <w:trPr>
          <w:cantSplit/>
        </w:trPr>
        <w:tc>
          <w:tcPr>
            <w:tcW w:w="9498" w:type="dxa"/>
          </w:tcPr>
          <w:p w14:paraId="410BB47F" w14:textId="77777777" w:rsidR="00C43917" w:rsidRPr="00417C5B" w:rsidRDefault="00C43917" w:rsidP="00514A85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417C5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417C5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417C5B">
              <w:rPr>
                <w:rFonts w:ascii="Arial Narrow" w:hAnsi="Arial Narrow" w:cs="Arial"/>
                <w:color w:val="000000"/>
                <w:sz w:val="22"/>
                <w:szCs w:val="22"/>
              </w:rPr>
              <w:t>Torquery</w:t>
            </w:r>
            <w:proofErr w:type="spellEnd"/>
          </w:p>
          <w:p w14:paraId="7918381C" w14:textId="77777777" w:rsidR="00C43917" w:rsidRPr="00417C5B" w:rsidRDefault="00C43917" w:rsidP="00514A85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b/>
                <w:sz w:val="22"/>
                <w:szCs w:val="22"/>
              </w:rPr>
              <w:t>Balton Sp. z o.o.</w:t>
            </w:r>
          </w:p>
          <w:p w14:paraId="312D916B" w14:textId="77777777" w:rsidR="00C43917" w:rsidRPr="00417C5B" w:rsidRDefault="00C43917" w:rsidP="00514A85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bCs/>
                <w:sz w:val="22"/>
                <w:szCs w:val="22"/>
              </w:rPr>
              <w:t xml:space="preserve">Nowy Świat 7 m 14 7 /14 </w:t>
            </w:r>
          </w:p>
          <w:p w14:paraId="3C308A77" w14:textId="77777777" w:rsidR="00C43917" w:rsidRPr="00417C5B" w:rsidRDefault="00C43917" w:rsidP="00514A85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bCs/>
                <w:sz w:val="22"/>
                <w:szCs w:val="22"/>
              </w:rPr>
              <w:t>00-496 Warszawa</w:t>
            </w:r>
          </w:p>
          <w:p w14:paraId="2D3CD3D8" w14:textId="77777777" w:rsidR="00C43917" w:rsidRPr="00417C5B" w:rsidRDefault="00C43917" w:rsidP="00514A8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417C5B">
              <w:rPr>
                <w:rFonts w:ascii="Arial Narrow" w:hAnsi="Arial Narrow" w:cs="Arial"/>
                <w:b/>
                <w:sz w:val="22"/>
                <w:szCs w:val="22"/>
              </w:rPr>
              <w:t xml:space="preserve"> 2 160.00 zł brutto</w:t>
            </w:r>
            <w:r w:rsidRPr="00417C5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197CC6E" w14:textId="77777777" w:rsidR="00C43917" w:rsidRPr="00417C5B" w:rsidRDefault="00C43917" w:rsidP="00514A8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417C5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78A4BF7" w14:textId="13FF6DAF" w:rsidR="00C43917" w:rsidRPr="00417C5B" w:rsidRDefault="00C43917" w:rsidP="00514A8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417C5B" w:rsidRPr="00417C5B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417C5B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57985D0B" w14:textId="77777777" w:rsidR="00992FF5" w:rsidRPr="00417C5B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417C5B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417C5B" w14:paraId="5AFDA80E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366636" w14:textId="77777777" w:rsidR="00992FF5" w:rsidRPr="00417C5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FBD8B8" w14:textId="77777777" w:rsidR="00992FF5" w:rsidRPr="00417C5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B5E00A" w14:textId="77777777" w:rsidR="00992FF5" w:rsidRPr="00417C5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60A744" w14:textId="77777777" w:rsidR="00992FF5" w:rsidRPr="00417C5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417C5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C43917" w:rsidRPr="00417C5B" w14:paraId="7177BBF8" w14:textId="77777777" w:rsidTr="00514A8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FE72" w14:textId="77777777" w:rsidR="00C43917" w:rsidRPr="00417C5B" w:rsidRDefault="00C43917" w:rsidP="00514A8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7C5B">
              <w:rPr>
                <w:rFonts w:ascii="Arial Narrow" w:hAnsi="Arial Narrow" w:cs="Arial"/>
                <w:sz w:val="20"/>
                <w:szCs w:val="20"/>
              </w:rPr>
              <w:t xml:space="preserve">1 - </w:t>
            </w:r>
            <w:proofErr w:type="spellStart"/>
            <w:r w:rsidRPr="00417C5B">
              <w:rPr>
                <w:rFonts w:ascii="Arial Narrow" w:hAnsi="Arial Narrow" w:cs="Arial"/>
                <w:sz w:val="20"/>
                <w:szCs w:val="20"/>
              </w:rPr>
              <w:t>Torquery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241B1" w14:textId="77777777" w:rsidR="00C43917" w:rsidRDefault="00C43917" w:rsidP="00514A8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17C5B">
              <w:rPr>
                <w:rFonts w:ascii="Arial Narrow" w:hAnsi="Arial Narrow" w:cs="Arial"/>
                <w:b/>
                <w:bCs/>
                <w:sz w:val="20"/>
                <w:szCs w:val="20"/>
              </w:rPr>
              <w:t>Balton Sp. z o.o.</w:t>
            </w:r>
          </w:p>
          <w:p w14:paraId="26DEFAD2" w14:textId="2D213293" w:rsidR="00C43917" w:rsidRPr="00417C5B" w:rsidRDefault="00417C5B" w:rsidP="00417C5B">
            <w:pPr>
              <w:spacing w:before="40"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417C5B">
              <w:rPr>
                <w:rFonts w:ascii="Arial Narrow" w:hAnsi="Arial Narrow" w:cs="Arial"/>
                <w:sz w:val="20"/>
                <w:szCs w:val="20"/>
              </w:rPr>
              <w:t>N</w:t>
            </w:r>
            <w:r w:rsidR="00C43917" w:rsidRPr="00417C5B">
              <w:rPr>
                <w:rFonts w:ascii="Arial Narrow" w:hAnsi="Arial Narrow" w:cs="Arial"/>
                <w:sz w:val="20"/>
                <w:szCs w:val="20"/>
              </w:rPr>
              <w:t>owy Świat 7 m 14 7/14</w:t>
            </w:r>
          </w:p>
          <w:p w14:paraId="534903C2" w14:textId="77777777" w:rsidR="00C43917" w:rsidRPr="00417C5B" w:rsidRDefault="00C43917" w:rsidP="00514A8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7C5B">
              <w:rPr>
                <w:rFonts w:ascii="Arial Narrow" w:hAnsi="Arial Narrow" w:cs="Arial"/>
                <w:sz w:val="20"/>
                <w:szCs w:val="20"/>
              </w:rPr>
              <w:t>00-496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0F88" w14:textId="77777777" w:rsidR="00C43917" w:rsidRPr="00417C5B" w:rsidRDefault="00C43917" w:rsidP="00514A8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7C5B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CBA9705" w14:textId="77777777" w:rsidR="00C43917" w:rsidRPr="00417C5B" w:rsidRDefault="00C43917" w:rsidP="00514A8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417C5B">
              <w:rPr>
                <w:rFonts w:ascii="Arial Narrow" w:hAnsi="Arial Narrow" w:cs="Arial"/>
                <w:sz w:val="20"/>
                <w:szCs w:val="20"/>
              </w:rPr>
              <w:t>2 - Termin uzupełnienia BANKU - 25.00</w:t>
            </w:r>
          </w:p>
          <w:p w14:paraId="5D4060A6" w14:textId="77777777" w:rsidR="00C43917" w:rsidRPr="00417C5B" w:rsidRDefault="00C43917" w:rsidP="00514A8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7C5B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8A53D" w14:textId="77777777" w:rsidR="00C43917" w:rsidRPr="00417C5B" w:rsidRDefault="00C43917" w:rsidP="00514A8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17C5B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6911E43C" w14:textId="7341E6CC" w:rsidR="00B464D3" w:rsidRDefault="00417C5B" w:rsidP="00417C5B">
      <w:pPr>
        <w:spacing w:before="720" w:after="480" w:line="360" w:lineRule="auto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17C5B">
        <w:rPr>
          <w:rFonts w:ascii="Arial Narrow" w:hAnsi="Arial Narrow" w:cs="Arial"/>
          <w:i/>
          <w:sz w:val="22"/>
          <w:szCs w:val="22"/>
        </w:rPr>
        <w:t>ZAMAWIAJĄCY</w:t>
      </w:r>
    </w:p>
    <w:p w14:paraId="640CBF31" w14:textId="77777777" w:rsidR="00417C5B" w:rsidRDefault="00417C5B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3FC8F3DE" w14:textId="77777777" w:rsidR="00417C5B" w:rsidRDefault="00417C5B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35FF6A6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</w:p>
    <w:p w14:paraId="167C419B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2E9BD693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6EF79371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1B381D28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2945302C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1E1BC078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63121EB6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7A004B30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671BD82B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7CAAF41A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1415148A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2EC99781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73F98C62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4CB36FDC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4B3CB7EA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0A0645C1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217465A2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05DA21B0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05D00F0C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72CB0CA3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7F660B11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524DC865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62A6C1F6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6EA19C73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7EE62935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30F4556D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04892A0C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41C24C1C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4065649D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6559986E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74E42AE3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01B870D0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0FE357F8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1C4CB046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0D602DBC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222F8F32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162713B1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37B48B86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</w:p>
    <w:p w14:paraId="75BB43CA" w14:textId="742B2EEF" w:rsidR="00417C5B" w:rsidRPr="00681E50" w:rsidRDefault="00417C5B" w:rsidP="00417C5B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</w:t>
      </w:r>
    </w:p>
    <w:p w14:paraId="2C24A102" w14:textId="77777777" w:rsidR="00417C5B" w:rsidRPr="00681E50" w:rsidRDefault="00417C5B" w:rsidP="00417C5B">
      <w:pPr>
        <w:rPr>
          <w:rFonts w:ascii="Arial Narrow" w:hAnsi="Arial Narrow"/>
          <w:i/>
          <w:iCs/>
          <w:sz w:val="18"/>
          <w:szCs w:val="20"/>
        </w:rPr>
      </w:pPr>
      <w:r w:rsidRPr="00A202C4">
        <w:rPr>
          <w:rFonts w:ascii="Arial Narrow" w:hAnsi="Arial Narrow"/>
          <w:b/>
          <w:bCs/>
          <w:i/>
          <w:iCs/>
          <w:sz w:val="18"/>
          <w:szCs w:val="20"/>
        </w:rPr>
        <w:t xml:space="preserve">Egz. 1-str. </w:t>
      </w:r>
      <w:proofErr w:type="spellStart"/>
      <w:r w:rsidRPr="00A202C4">
        <w:rPr>
          <w:rFonts w:ascii="Arial Narrow" w:hAnsi="Arial Narrow"/>
          <w:b/>
          <w:bCs/>
          <w:i/>
          <w:iCs/>
          <w:sz w:val="18"/>
          <w:szCs w:val="20"/>
        </w:rPr>
        <w:t>int</w:t>
      </w:r>
      <w:proofErr w:type="spellEnd"/>
      <w:r w:rsidRPr="00A202C4">
        <w:rPr>
          <w:rFonts w:ascii="Arial Narrow" w:hAnsi="Arial Narrow"/>
          <w:b/>
          <w:bCs/>
          <w:i/>
          <w:iCs/>
          <w:sz w:val="18"/>
          <w:szCs w:val="20"/>
        </w:rPr>
        <w:t>. Zamawiającego, platforma e-propublico.pl, 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144190B0" w14:textId="77777777" w:rsidR="00417C5B" w:rsidRDefault="00417C5B" w:rsidP="00417C5B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7A36F4BE" w14:textId="5EA8127C" w:rsidR="00417C5B" w:rsidRPr="00681E50" w:rsidRDefault="00417C5B" w:rsidP="00417C5B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Data: 23.05.2024</w:t>
      </w:r>
    </w:p>
    <w:bookmarkEnd w:id="0"/>
    <w:bookmarkEnd w:id="1"/>
    <w:sectPr w:rsidR="00417C5B" w:rsidRPr="00681E50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BFFA66" w14:textId="77777777" w:rsidR="00E61DD5" w:rsidRDefault="00E61DD5">
      <w:r>
        <w:separator/>
      </w:r>
    </w:p>
  </w:endnote>
  <w:endnote w:type="continuationSeparator" w:id="0">
    <w:p w14:paraId="4F25E4DE" w14:textId="77777777" w:rsidR="00E61DD5" w:rsidRDefault="00E61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B3908" w14:textId="77777777" w:rsidR="00C43917" w:rsidRDefault="00C439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4923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C697257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45435D8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7659C" w14:textId="77777777" w:rsidR="00C43917" w:rsidRDefault="00C439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70B24E" w14:textId="77777777" w:rsidR="00E61DD5" w:rsidRDefault="00E61DD5">
      <w:r>
        <w:separator/>
      </w:r>
    </w:p>
  </w:footnote>
  <w:footnote w:type="continuationSeparator" w:id="0">
    <w:p w14:paraId="1DE8BFC6" w14:textId="77777777" w:rsidR="00E61DD5" w:rsidRDefault="00E61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43D09" w14:textId="77777777" w:rsidR="00C43917" w:rsidRDefault="00C43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136B7" w14:textId="77777777" w:rsidR="00C43917" w:rsidRDefault="00C439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C39D2" w14:textId="77777777" w:rsidR="00C43917" w:rsidRDefault="00C439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DD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17C5B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C49B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202C4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43917"/>
    <w:rsid w:val="00C60D7B"/>
    <w:rsid w:val="00C65E53"/>
    <w:rsid w:val="00CA0B33"/>
    <w:rsid w:val="00CA3511"/>
    <w:rsid w:val="00CA52A9"/>
    <w:rsid w:val="00D01E5B"/>
    <w:rsid w:val="00D04203"/>
    <w:rsid w:val="00D168A0"/>
    <w:rsid w:val="00D26ED6"/>
    <w:rsid w:val="00D42C90"/>
    <w:rsid w:val="00D8427E"/>
    <w:rsid w:val="00E30B2D"/>
    <w:rsid w:val="00E61DD5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9B7E7E"/>
  <w15:chartTrackingRefBased/>
  <w15:docId w15:val="{2FF22AB4-BD13-4B93-B773-34A9007C3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uiPriority w:val="99"/>
    <w:unhideWhenUsed/>
    <w:rsid w:val="00417C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238</Words>
  <Characters>1549</Characters>
  <Application>Microsoft Office Word</Application>
  <DocSecurity>0</DocSecurity>
  <Lines>29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2024-05-23T11:13:00Z</cp:lastPrinted>
  <dcterms:created xsi:type="dcterms:W3CDTF">2024-05-23T10:59:00Z</dcterms:created>
  <dcterms:modified xsi:type="dcterms:W3CDTF">2024-05-23T11:13:00Z</dcterms:modified>
</cp:coreProperties>
</file>