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64621C" w14:textId="65FD49C7" w:rsidR="00BC0643" w:rsidRPr="00EF06DA" w:rsidRDefault="00BC0643" w:rsidP="00BC0643">
      <w:pPr>
        <w:pStyle w:val="Nagwek"/>
        <w:rPr>
          <w:rFonts w:ascii="Verdana" w:hAnsi="Verdana"/>
          <w:b/>
          <w:sz w:val="16"/>
          <w:szCs w:val="16"/>
        </w:rPr>
      </w:pPr>
      <w:r w:rsidRPr="00EF06DA">
        <w:rPr>
          <w:rFonts w:ascii="Verdana" w:hAnsi="Verdana"/>
          <w:sz w:val="16"/>
          <w:szCs w:val="16"/>
        </w:rPr>
        <w:t xml:space="preserve">Znak Sprawy: </w:t>
      </w:r>
      <w:r w:rsidR="0027463E">
        <w:rPr>
          <w:rFonts w:ascii="Verdana" w:hAnsi="Verdana"/>
          <w:b/>
          <w:sz w:val="16"/>
          <w:szCs w:val="16"/>
        </w:rPr>
        <w:t>DE</w:t>
      </w:r>
      <w:r w:rsidRPr="00EF06DA">
        <w:rPr>
          <w:rFonts w:ascii="Verdana" w:hAnsi="Verdana"/>
          <w:b/>
          <w:sz w:val="16"/>
          <w:szCs w:val="16"/>
        </w:rPr>
        <w:t>-</w:t>
      </w:r>
      <w:r w:rsidR="0027463E">
        <w:rPr>
          <w:rFonts w:ascii="Verdana" w:hAnsi="Verdana"/>
          <w:b/>
          <w:sz w:val="16"/>
          <w:szCs w:val="16"/>
        </w:rPr>
        <w:t>d</w:t>
      </w:r>
      <w:r w:rsidRPr="00EF06DA">
        <w:rPr>
          <w:rFonts w:ascii="Verdana" w:hAnsi="Verdana"/>
          <w:b/>
          <w:sz w:val="16"/>
          <w:szCs w:val="16"/>
        </w:rPr>
        <w:t>zp.272-</w:t>
      </w:r>
      <w:r w:rsidR="00465D89">
        <w:rPr>
          <w:rFonts w:ascii="Verdana" w:hAnsi="Verdana"/>
          <w:b/>
          <w:sz w:val="16"/>
          <w:szCs w:val="16"/>
        </w:rPr>
        <w:t>2</w:t>
      </w:r>
      <w:r w:rsidR="001A5CA3">
        <w:rPr>
          <w:rFonts w:ascii="Verdana" w:hAnsi="Verdana"/>
          <w:b/>
          <w:sz w:val="16"/>
          <w:szCs w:val="16"/>
        </w:rPr>
        <w:t>31</w:t>
      </w:r>
      <w:r w:rsidR="006362F2">
        <w:rPr>
          <w:rFonts w:ascii="Verdana" w:hAnsi="Verdana"/>
          <w:b/>
          <w:sz w:val="16"/>
          <w:szCs w:val="16"/>
        </w:rPr>
        <w:t>/24</w:t>
      </w:r>
    </w:p>
    <w:p w14:paraId="4214BA64" w14:textId="77777777" w:rsidR="00B51E99" w:rsidRPr="00B51E99" w:rsidRDefault="00B51E99" w:rsidP="00BC0643">
      <w:pPr>
        <w:pStyle w:val="Nagwek"/>
        <w:rPr>
          <w:rFonts w:ascii="Verdana" w:hAnsi="Verdana"/>
          <w:sz w:val="18"/>
          <w:szCs w:val="18"/>
          <w:lang w:eastAsia="en-US"/>
        </w:rPr>
      </w:pPr>
    </w:p>
    <w:p w14:paraId="303F6F96" w14:textId="77777777" w:rsidR="00BC0643" w:rsidRPr="00B51E99" w:rsidRDefault="00BC0643" w:rsidP="00EF06DA">
      <w:pPr>
        <w:jc w:val="center"/>
        <w:rPr>
          <w:rFonts w:ascii="Verdana" w:hAnsi="Verdana"/>
          <w:b/>
          <w:sz w:val="18"/>
          <w:szCs w:val="18"/>
        </w:rPr>
      </w:pPr>
      <w:r w:rsidRPr="00B51E99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0CA89E7E" w14:textId="77777777" w:rsidR="00BC0643" w:rsidRPr="00B51E99" w:rsidRDefault="00BC0643" w:rsidP="00EF06DA">
      <w:pPr>
        <w:widowControl w:val="0"/>
        <w:adjustRightInd w:val="0"/>
        <w:jc w:val="center"/>
        <w:textAlignment w:val="baseline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…………………………………………………………………………………………………</w:t>
      </w:r>
    </w:p>
    <w:p w14:paraId="3BD508D0" w14:textId="77777777" w:rsidR="00BC0643" w:rsidRPr="00EF06DA" w:rsidRDefault="00BC0643" w:rsidP="00BC0643">
      <w:pPr>
        <w:pStyle w:val="Tekstpodstawowywcity"/>
        <w:ind w:firstLine="0"/>
        <w:jc w:val="center"/>
        <w:rPr>
          <w:rFonts w:ascii="Verdana" w:hAnsi="Verdana"/>
          <w:i/>
          <w:sz w:val="16"/>
          <w:szCs w:val="16"/>
        </w:rPr>
      </w:pPr>
      <w:r w:rsidRPr="00EF06DA">
        <w:rPr>
          <w:rFonts w:ascii="Verdana" w:hAnsi="Verdana"/>
          <w:i/>
          <w:sz w:val="16"/>
          <w:szCs w:val="16"/>
        </w:rPr>
        <w:t>(pełna nazwa i adres Wykonawcy)</w:t>
      </w:r>
    </w:p>
    <w:p w14:paraId="76BFE083" w14:textId="77777777" w:rsidR="00BC0643" w:rsidRPr="00EF06DA" w:rsidRDefault="00BC0643" w:rsidP="00BC0643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6"/>
          <w:szCs w:val="16"/>
        </w:rPr>
      </w:pPr>
    </w:p>
    <w:p w14:paraId="3A14F056" w14:textId="77777777" w:rsidR="00BC0643" w:rsidRPr="00C50C91" w:rsidRDefault="00BC0643" w:rsidP="00BC0643">
      <w:pPr>
        <w:pStyle w:val="Tekstpodstawowywcity"/>
        <w:spacing w:line="360" w:lineRule="auto"/>
        <w:ind w:firstLine="0"/>
        <w:rPr>
          <w:rFonts w:ascii="Verdana" w:hAnsi="Verdana"/>
          <w:b/>
          <w:bCs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B51E99">
        <w:rPr>
          <w:rFonts w:ascii="Verdana" w:hAnsi="Verdana"/>
          <w:b/>
          <w:bCs/>
          <w:sz w:val="18"/>
          <w:szCs w:val="18"/>
        </w:rPr>
        <w:t xml:space="preserve">w trybie </w:t>
      </w:r>
      <w:r w:rsidRPr="00C50C91">
        <w:rPr>
          <w:rFonts w:ascii="Verdana" w:hAnsi="Verdana"/>
          <w:b/>
          <w:bCs/>
          <w:sz w:val="18"/>
          <w:szCs w:val="18"/>
        </w:rPr>
        <w:t>przetargu nieograniczonego na:</w:t>
      </w:r>
    </w:p>
    <w:p w14:paraId="5054D8B3" w14:textId="201DF9AE" w:rsidR="00BC0643" w:rsidRPr="00C50C91" w:rsidRDefault="001A5CA3" w:rsidP="00BC064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1A5CA3">
        <w:rPr>
          <w:rFonts w:ascii="Verdana" w:hAnsi="Verdana" w:cs="Arial"/>
          <w:b/>
          <w:sz w:val="18"/>
          <w:szCs w:val="18"/>
        </w:rPr>
        <w:t>Dostawa jednostki centralnej komputera – stacja robocza dla WGGiOŚ – DE.dzp.272-231/24</w:t>
      </w:r>
      <w:r w:rsidR="003C7052" w:rsidRPr="00C50C91">
        <w:rPr>
          <w:rFonts w:ascii="Verdana" w:hAnsi="Verdana" w:cs="Arial"/>
          <w:b/>
          <w:sz w:val="18"/>
          <w:szCs w:val="18"/>
        </w:rPr>
        <w:t xml:space="preserve"> </w:t>
      </w:r>
      <w:r w:rsidR="00BC0643" w:rsidRPr="00C50C91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620A337A" w14:textId="77777777" w:rsidR="002D00F7" w:rsidRPr="002D00F7" w:rsidRDefault="002D00F7" w:rsidP="002D00F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2D00F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2D00F7">
        <w:rPr>
          <w:rFonts w:ascii="Verdana" w:hAnsi="Verdana"/>
          <w:sz w:val="18"/>
          <w:szCs w:val="18"/>
        </w:rPr>
        <w:t xml:space="preserve"> </w:t>
      </w:r>
      <w:r w:rsidRPr="002D00F7">
        <w:rPr>
          <w:rFonts w:ascii="Verdana" w:hAnsi="Verdana"/>
          <w:b/>
          <w:bCs/>
          <w:sz w:val="18"/>
          <w:szCs w:val="18"/>
        </w:rPr>
        <w:t>art. 108 ust. 1 pkt 5)</w:t>
      </w:r>
      <w:r w:rsidRPr="002D00F7">
        <w:rPr>
          <w:rFonts w:ascii="Verdana" w:hAnsi="Verdana"/>
          <w:sz w:val="18"/>
          <w:szCs w:val="18"/>
        </w:rPr>
        <w:t xml:space="preserve">  ustawy z dnia 11 września 2019 roku - Prawo zamówień publicznych (Dz. U. z 202</w:t>
      </w:r>
      <w:r w:rsidR="00A81D2A">
        <w:rPr>
          <w:rFonts w:ascii="Verdana" w:hAnsi="Verdana"/>
          <w:sz w:val="18"/>
          <w:szCs w:val="18"/>
        </w:rPr>
        <w:t>3</w:t>
      </w:r>
      <w:r w:rsidRPr="002D00F7">
        <w:rPr>
          <w:rFonts w:ascii="Verdana" w:hAnsi="Verdana"/>
          <w:sz w:val="18"/>
          <w:szCs w:val="18"/>
        </w:rPr>
        <w:t xml:space="preserve">. poz. </w:t>
      </w:r>
      <w:r w:rsidR="00A81D2A">
        <w:rPr>
          <w:rFonts w:ascii="Verdana" w:hAnsi="Verdana"/>
          <w:sz w:val="18"/>
          <w:szCs w:val="18"/>
        </w:rPr>
        <w:t>1605</w:t>
      </w:r>
      <w:r w:rsidRPr="002D00F7">
        <w:rPr>
          <w:rFonts w:ascii="Verdana" w:hAnsi="Verdana"/>
          <w:sz w:val="18"/>
          <w:szCs w:val="18"/>
        </w:rPr>
        <w:t xml:space="preserve">) </w:t>
      </w:r>
      <w:r w:rsidRPr="002D00F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2D00F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2D00F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2D00F7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2D00F7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2D00F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C65B11A" w14:textId="77777777" w:rsidR="00BC0643" w:rsidRPr="002D00F7" w:rsidRDefault="00BC0643" w:rsidP="00BC0643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2D00F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4480DDC" w14:textId="77777777" w:rsidR="00BC0643" w:rsidRPr="002D00F7" w:rsidRDefault="00BC0643" w:rsidP="00BC0643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2D00F7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7B487B79" w14:textId="77777777" w:rsidR="002D00F7" w:rsidRPr="002D00F7" w:rsidRDefault="002D00F7" w:rsidP="002D00F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2D00F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14:paraId="26B5C6E5" w14:textId="77777777" w:rsidR="00BC0643" w:rsidRPr="00B51E99" w:rsidRDefault="00BC0643" w:rsidP="00BC0643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D00F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2D00F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</w:t>
      </w:r>
      <w:r w:rsidR="00F64EC7" w:rsidRPr="002D00F7">
        <w:rPr>
          <w:rFonts w:ascii="Verdana" w:eastAsia="Calibri" w:hAnsi="Verdana"/>
          <w:sz w:val="18"/>
          <w:szCs w:val="18"/>
          <w:lang w:eastAsia="en-US"/>
        </w:rPr>
        <w:t>1</w:t>
      </w:r>
      <w:r w:rsidRPr="002D00F7">
        <w:rPr>
          <w:rFonts w:ascii="Verdana" w:eastAsia="Calibri" w:hAnsi="Verdana"/>
          <w:sz w:val="18"/>
          <w:szCs w:val="18"/>
          <w:lang w:eastAsia="en-US"/>
        </w:rPr>
        <w:t xml:space="preserve"> r. poz. </w:t>
      </w:r>
      <w:r w:rsidR="00F64EC7" w:rsidRPr="002D00F7">
        <w:rPr>
          <w:rFonts w:ascii="Verdana" w:eastAsia="Calibri" w:hAnsi="Verdana"/>
          <w:sz w:val="18"/>
          <w:szCs w:val="18"/>
          <w:lang w:eastAsia="en-US"/>
        </w:rPr>
        <w:t>275</w:t>
      </w:r>
      <w:r w:rsidRPr="002D00F7">
        <w:rPr>
          <w:rFonts w:ascii="Verdana" w:eastAsia="Calibri" w:hAnsi="Verdana"/>
          <w:sz w:val="18"/>
          <w:szCs w:val="18"/>
          <w:lang w:eastAsia="en-US"/>
        </w:rPr>
        <w:t xml:space="preserve"> z późn. zm.) w stosunku do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Wykonawców, którzy złożyli odrębne oferty, w niniejszym postępowaniu o udzielenie zamówienia publicznego.</w:t>
      </w:r>
    </w:p>
    <w:p w14:paraId="269C1570" w14:textId="77777777" w:rsidR="00BC0643" w:rsidRPr="00B51E99" w:rsidRDefault="00BC0643" w:rsidP="006E4146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1E99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</w:t>
      </w:r>
      <w:r w:rsidR="00F64EC7">
        <w:rPr>
          <w:rFonts w:ascii="Verdana" w:eastAsia="Calibri" w:hAnsi="Verdana"/>
          <w:sz w:val="18"/>
          <w:szCs w:val="18"/>
          <w:lang w:eastAsia="en-US"/>
        </w:rPr>
        <w:t>1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r. poz. </w:t>
      </w:r>
      <w:r w:rsidR="00F64EC7">
        <w:rPr>
          <w:rFonts w:ascii="Verdana" w:eastAsia="Calibri" w:hAnsi="Verdana"/>
          <w:sz w:val="18"/>
          <w:szCs w:val="18"/>
          <w:lang w:eastAsia="en-US"/>
        </w:rPr>
        <w:t>275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C0643" w:rsidRPr="00B51E99" w14:paraId="1AAE9485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F1FC9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34168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0EF05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C0643" w:rsidRPr="00B51E99" w14:paraId="08FE7C5E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475FA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D27D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B0A5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C0643" w:rsidRPr="00B51E99" w14:paraId="6BF01372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5CE22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B9BA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0A70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C0643" w:rsidRPr="00B51E99" w14:paraId="6030D0FB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6F56C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1790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EB560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BCE145C" w14:textId="77777777" w:rsidR="00BC0643" w:rsidRPr="00B51E99" w:rsidRDefault="00BC0643" w:rsidP="006E4146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BEFEBD5" w14:textId="77777777" w:rsidR="00BC0643" w:rsidRPr="00B51E99" w:rsidRDefault="00BC0643" w:rsidP="006E4146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7E371F1F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23B1D2D0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77F1346D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7B7522A5" w14:textId="77777777" w:rsidR="00886349" w:rsidRDefault="00886349" w:rsidP="006E414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7BF0741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B51E99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5686376E" w14:textId="77777777" w:rsidR="00BC0643" w:rsidRPr="00B51E99" w:rsidRDefault="00BC0643" w:rsidP="006E4146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76096999" w14:textId="77777777" w:rsidR="00B51E99" w:rsidRPr="003A2B07" w:rsidRDefault="00BC0643" w:rsidP="006E41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</w:pPr>
      <w:r w:rsidRPr="003A2B07">
        <w:rPr>
          <w:rFonts w:ascii="Verdana" w:hAnsi="Verdana" w:cs="Calibri"/>
          <w:color w:val="FF0000"/>
          <w:sz w:val="16"/>
          <w:szCs w:val="16"/>
          <w:lang w:eastAsia="zh-CN"/>
        </w:rPr>
        <w:t>Oświadczenie</w:t>
      </w:r>
      <w:r w:rsidR="00B51E99" w:rsidRPr="003A2B07"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  <w:t xml:space="preserve"> należy sporządzić w postaci elektronicznej i podpisać kwalifikowanym</w:t>
      </w:r>
    </w:p>
    <w:p w14:paraId="62250F56" w14:textId="77777777" w:rsidR="00BC0643" w:rsidRPr="003A2B07" w:rsidRDefault="00B51E99" w:rsidP="006E4146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6"/>
          <w:szCs w:val="16"/>
          <w:lang w:eastAsia="zh-CN"/>
        </w:rPr>
      </w:pPr>
      <w:r w:rsidRPr="003A2B07"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  <w:t>podpisem elektronicznym</w:t>
      </w:r>
    </w:p>
    <w:sectPr w:rsidR="00BC0643" w:rsidRPr="003A2B07" w:rsidSect="00123C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4D1A61" w14:textId="77777777" w:rsidR="00DB2220" w:rsidRDefault="00DB2220">
      <w:pPr>
        <w:spacing w:after="0" w:line="240" w:lineRule="auto"/>
      </w:pPr>
      <w:r>
        <w:separator/>
      </w:r>
    </w:p>
  </w:endnote>
  <w:endnote w:type="continuationSeparator" w:id="0">
    <w:p w14:paraId="774D5C77" w14:textId="77777777" w:rsidR="00DB2220" w:rsidRDefault="00DB2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B174E" w14:textId="77777777" w:rsidR="00074F93" w:rsidRDefault="003D1274" w:rsidP="00074F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F99D9DD" w14:textId="77777777" w:rsidR="00074F93" w:rsidRDefault="00074F93" w:rsidP="00074F9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8B903" w14:textId="77777777" w:rsidR="00074F93" w:rsidRDefault="00074F93" w:rsidP="00074F93">
    <w:pPr>
      <w:pStyle w:val="Stopka"/>
      <w:framePr w:wrap="around" w:vAnchor="text" w:hAnchor="margin" w:xAlign="right" w:y="1"/>
      <w:rPr>
        <w:rStyle w:val="Numerstrony"/>
      </w:rPr>
    </w:pPr>
  </w:p>
  <w:p w14:paraId="3BBE8B4C" w14:textId="77777777" w:rsidR="00074F93" w:rsidRDefault="00000000" w:rsidP="00074F93">
    <w:pPr>
      <w:pStyle w:val="Stopka"/>
      <w:tabs>
        <w:tab w:val="clear" w:pos="4536"/>
      </w:tabs>
      <w:jc w:val="center"/>
    </w:pPr>
    <w:r>
      <w:rPr>
        <w:noProof/>
      </w:rPr>
      <w:pict w14:anchorId="21957FD6">
        <v:line id="_x0000_s1025" style="position:absolute;left:0;text-align:left;z-index:1" from="-3.85pt,8.7pt" to="455.15pt,8.7pt"/>
      </w:pict>
    </w:r>
  </w:p>
  <w:p w14:paraId="17F2A8F8" w14:textId="77777777" w:rsidR="00074F93" w:rsidRDefault="003D1274" w:rsidP="00074F93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7B1A6" w14:textId="77777777" w:rsidR="00074F93" w:rsidRDefault="00074F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786CF0" w14:textId="77777777" w:rsidR="00DB2220" w:rsidRDefault="00DB2220">
      <w:pPr>
        <w:spacing w:after="0" w:line="240" w:lineRule="auto"/>
      </w:pPr>
      <w:r>
        <w:separator/>
      </w:r>
    </w:p>
  </w:footnote>
  <w:footnote w:type="continuationSeparator" w:id="0">
    <w:p w14:paraId="19F8A1C5" w14:textId="77777777" w:rsidR="00DB2220" w:rsidRDefault="00DB2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9882D" w14:textId="77777777" w:rsidR="00074F93" w:rsidRDefault="00074F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51AE7" w14:textId="77777777" w:rsidR="00074F93" w:rsidRDefault="00074F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D4DE98" w14:textId="77777777" w:rsidR="00074F93" w:rsidRDefault="00074F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3443481">
    <w:abstractNumId w:val="0"/>
  </w:num>
  <w:num w:numId="2" w16cid:durableId="619530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6FC"/>
    <w:rsid w:val="00004860"/>
    <w:rsid w:val="00046872"/>
    <w:rsid w:val="000518CD"/>
    <w:rsid w:val="000563B7"/>
    <w:rsid w:val="0007109A"/>
    <w:rsid w:val="00074F93"/>
    <w:rsid w:val="000B6968"/>
    <w:rsid w:val="000E31D8"/>
    <w:rsid w:val="000E6C60"/>
    <w:rsid w:val="00123CAE"/>
    <w:rsid w:val="00125827"/>
    <w:rsid w:val="001326B2"/>
    <w:rsid w:val="00196C44"/>
    <w:rsid w:val="001A0DA2"/>
    <w:rsid w:val="001A5CA3"/>
    <w:rsid w:val="001F4E82"/>
    <w:rsid w:val="00212487"/>
    <w:rsid w:val="00237270"/>
    <w:rsid w:val="002673C6"/>
    <w:rsid w:val="00273122"/>
    <w:rsid w:val="0027463E"/>
    <w:rsid w:val="00285E58"/>
    <w:rsid w:val="002C3A4B"/>
    <w:rsid w:val="002D00F7"/>
    <w:rsid w:val="002D6B61"/>
    <w:rsid w:val="002F1B70"/>
    <w:rsid w:val="0036142A"/>
    <w:rsid w:val="003846B4"/>
    <w:rsid w:val="003A2B07"/>
    <w:rsid w:val="003C7052"/>
    <w:rsid w:val="003D1274"/>
    <w:rsid w:val="003D642A"/>
    <w:rsid w:val="003E2C5F"/>
    <w:rsid w:val="004163F2"/>
    <w:rsid w:val="00420EEC"/>
    <w:rsid w:val="00422DC2"/>
    <w:rsid w:val="00430A9F"/>
    <w:rsid w:val="00430D6D"/>
    <w:rsid w:val="00437EBB"/>
    <w:rsid w:val="00456286"/>
    <w:rsid w:val="0045635A"/>
    <w:rsid w:val="00465D89"/>
    <w:rsid w:val="004763A8"/>
    <w:rsid w:val="004C3662"/>
    <w:rsid w:val="004C7E48"/>
    <w:rsid w:val="004E39BC"/>
    <w:rsid w:val="004F312C"/>
    <w:rsid w:val="004F551C"/>
    <w:rsid w:val="005056FC"/>
    <w:rsid w:val="00545A23"/>
    <w:rsid w:val="00553E11"/>
    <w:rsid w:val="005741C5"/>
    <w:rsid w:val="005B6A55"/>
    <w:rsid w:val="005D2589"/>
    <w:rsid w:val="005E5BD1"/>
    <w:rsid w:val="0061344B"/>
    <w:rsid w:val="00623F70"/>
    <w:rsid w:val="006362F2"/>
    <w:rsid w:val="00657AA8"/>
    <w:rsid w:val="00682985"/>
    <w:rsid w:val="0068341A"/>
    <w:rsid w:val="006B11DA"/>
    <w:rsid w:val="006B292E"/>
    <w:rsid w:val="006B4DE1"/>
    <w:rsid w:val="006E1835"/>
    <w:rsid w:val="006E4146"/>
    <w:rsid w:val="0074447C"/>
    <w:rsid w:val="00756BEE"/>
    <w:rsid w:val="00786CC0"/>
    <w:rsid w:val="007D6AA6"/>
    <w:rsid w:val="007E2270"/>
    <w:rsid w:val="007F7894"/>
    <w:rsid w:val="008364AE"/>
    <w:rsid w:val="008621D0"/>
    <w:rsid w:val="00863610"/>
    <w:rsid w:val="00886349"/>
    <w:rsid w:val="008A05FA"/>
    <w:rsid w:val="008F3DC1"/>
    <w:rsid w:val="009247ED"/>
    <w:rsid w:val="00927537"/>
    <w:rsid w:val="0093180B"/>
    <w:rsid w:val="0093253E"/>
    <w:rsid w:val="009630DB"/>
    <w:rsid w:val="009703FC"/>
    <w:rsid w:val="009A7B11"/>
    <w:rsid w:val="009E5EA8"/>
    <w:rsid w:val="00A32C44"/>
    <w:rsid w:val="00A81D2A"/>
    <w:rsid w:val="00AC03E8"/>
    <w:rsid w:val="00AC2C83"/>
    <w:rsid w:val="00AE73C6"/>
    <w:rsid w:val="00B51E99"/>
    <w:rsid w:val="00B60334"/>
    <w:rsid w:val="00B62B64"/>
    <w:rsid w:val="00B72177"/>
    <w:rsid w:val="00B766DE"/>
    <w:rsid w:val="00B81632"/>
    <w:rsid w:val="00BC0643"/>
    <w:rsid w:val="00BC579B"/>
    <w:rsid w:val="00C50C91"/>
    <w:rsid w:val="00C672CB"/>
    <w:rsid w:val="00CB78C5"/>
    <w:rsid w:val="00CC7A8B"/>
    <w:rsid w:val="00D137A1"/>
    <w:rsid w:val="00D37391"/>
    <w:rsid w:val="00D400C0"/>
    <w:rsid w:val="00D52164"/>
    <w:rsid w:val="00D70839"/>
    <w:rsid w:val="00DA0FC3"/>
    <w:rsid w:val="00DB2220"/>
    <w:rsid w:val="00DB3F43"/>
    <w:rsid w:val="00DD6EF0"/>
    <w:rsid w:val="00E07E15"/>
    <w:rsid w:val="00E2023A"/>
    <w:rsid w:val="00E26981"/>
    <w:rsid w:val="00E412FD"/>
    <w:rsid w:val="00E45C0D"/>
    <w:rsid w:val="00E67EFE"/>
    <w:rsid w:val="00E93C3F"/>
    <w:rsid w:val="00EA3637"/>
    <w:rsid w:val="00EB0E1F"/>
    <w:rsid w:val="00EF06DA"/>
    <w:rsid w:val="00F0447C"/>
    <w:rsid w:val="00F64EC7"/>
    <w:rsid w:val="00F85EA7"/>
    <w:rsid w:val="00F8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DF539"/>
  <w15:docId w15:val="{8F0AA717-4A4E-4117-952F-A27F16ACD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BC064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6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96ECB-009D-41D5-90E5-07270AF7F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Lucyna Śliwa-Naporowska</cp:lastModifiedBy>
  <cp:revision>3</cp:revision>
  <cp:lastPrinted>2024-01-16T12:07:00Z</cp:lastPrinted>
  <dcterms:created xsi:type="dcterms:W3CDTF">2024-05-13T11:37:00Z</dcterms:created>
  <dcterms:modified xsi:type="dcterms:W3CDTF">2024-05-13T12:00:00Z</dcterms:modified>
</cp:coreProperties>
</file>