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CAE0D" w14:textId="0065065A" w:rsidR="005103B9" w:rsidRPr="00A90D0E" w:rsidRDefault="00343E93" w:rsidP="00343E93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F0DEB42" w14:textId="77777777" w:rsidR="00C4103F" w:rsidRPr="0012157F" w:rsidRDefault="007118F0" w:rsidP="00343E93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4072835" w14:textId="77777777" w:rsidR="006676AE" w:rsidRPr="0012157F" w:rsidRDefault="00B63833" w:rsidP="00343E93">
      <w:pPr>
        <w:pStyle w:val="Tekstpodstawowy"/>
        <w:spacing w:after="0"/>
        <w:ind w:left="4111"/>
        <w:rPr>
          <w:rFonts w:ascii="Arial" w:hAnsi="Arial" w:cs="Arial"/>
        </w:rPr>
      </w:pPr>
      <w:r w:rsidRPr="00B63833">
        <w:rPr>
          <w:rFonts w:ascii="Arial" w:hAnsi="Arial" w:cs="Arial"/>
        </w:rPr>
        <w:t>SZPITAL WOJEWÓDZKI W POZNANIU</w:t>
      </w:r>
    </w:p>
    <w:p w14:paraId="719E3BF0" w14:textId="77777777" w:rsidR="006676AE" w:rsidRPr="0012157F" w:rsidRDefault="00B63833" w:rsidP="00343E93">
      <w:pPr>
        <w:pStyle w:val="Tekstpodstawowy"/>
        <w:spacing w:after="0"/>
        <w:ind w:left="4111"/>
        <w:rPr>
          <w:rFonts w:ascii="Arial" w:hAnsi="Arial" w:cs="Arial"/>
        </w:rPr>
      </w:pPr>
      <w:r w:rsidRPr="00B63833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B63833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E6E595A" w14:textId="77777777" w:rsidR="00F90CD1" w:rsidRDefault="00B63833" w:rsidP="00343E93">
      <w:pPr>
        <w:pStyle w:val="Tekstpodstawowy"/>
        <w:spacing w:after="0"/>
        <w:ind w:left="4111"/>
        <w:rPr>
          <w:rFonts w:ascii="Arial" w:hAnsi="Arial" w:cs="Arial"/>
        </w:rPr>
      </w:pPr>
      <w:r w:rsidRPr="00B63833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B63833">
        <w:rPr>
          <w:rFonts w:ascii="Arial" w:hAnsi="Arial" w:cs="Arial"/>
        </w:rPr>
        <w:t>Poznań</w:t>
      </w:r>
    </w:p>
    <w:p w14:paraId="3327422A" w14:textId="77777777" w:rsidR="002578E4" w:rsidRDefault="002578E4" w:rsidP="00343E9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88D056A" w14:textId="77777777" w:rsidTr="0018769E">
        <w:tc>
          <w:tcPr>
            <w:tcW w:w="2800" w:type="dxa"/>
            <w:shd w:val="clear" w:color="auto" w:fill="auto"/>
          </w:tcPr>
          <w:p w14:paraId="04221057" w14:textId="77777777" w:rsidR="002578E4" w:rsidRPr="00A2540E" w:rsidRDefault="002578E4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D98D3C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0BF00B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04A724" w14:textId="77777777" w:rsidR="002578E4" w:rsidRPr="00A2540E" w:rsidRDefault="002578E4" w:rsidP="00343E93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6ED023B" w14:textId="77777777" w:rsidTr="0018769E">
        <w:tc>
          <w:tcPr>
            <w:tcW w:w="2800" w:type="dxa"/>
            <w:shd w:val="clear" w:color="auto" w:fill="auto"/>
          </w:tcPr>
          <w:p w14:paraId="05159E96" w14:textId="77777777" w:rsidR="002578E4" w:rsidRPr="00A2540E" w:rsidRDefault="002578E4" w:rsidP="00343E93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9718343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C55F9C" w14:textId="77777777" w:rsidR="002578E4" w:rsidRPr="00A2540E" w:rsidRDefault="002578E4" w:rsidP="00343E9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F194F9" w14:textId="77777777" w:rsidR="002578E4" w:rsidRPr="00A2540E" w:rsidRDefault="002578E4" w:rsidP="00343E93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D7B5FE3" w14:textId="77777777" w:rsidR="002578E4" w:rsidRPr="002578E4" w:rsidRDefault="002578E4" w:rsidP="00343E93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3833" w:rsidRPr="0012157F" w14:paraId="43154A9B" w14:textId="77777777" w:rsidTr="00E47283">
        <w:tc>
          <w:tcPr>
            <w:tcW w:w="9104" w:type="dxa"/>
            <w:shd w:val="clear" w:color="auto" w:fill="D9D9D9"/>
          </w:tcPr>
          <w:p w14:paraId="211A41C3" w14:textId="77777777" w:rsidR="00B63833" w:rsidRPr="0012157F" w:rsidRDefault="00B63833" w:rsidP="00343E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7599575" w14:textId="77777777" w:rsidR="00B63833" w:rsidRPr="0012157F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6383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6383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6383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12C76526" w14:textId="77777777" w:rsidR="00B63833" w:rsidRPr="00612283" w:rsidRDefault="00B63833" w:rsidP="00343E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6802CC3" w14:textId="77777777" w:rsidR="00B63833" w:rsidRPr="00612283" w:rsidRDefault="00B63833" w:rsidP="00343E93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E41F307" w14:textId="77777777" w:rsidR="00B63833" w:rsidRPr="0012157F" w:rsidRDefault="00B63833" w:rsidP="00343E93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59015FE" w14:textId="77777777" w:rsidR="00343E93" w:rsidRDefault="00343E93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DBE7EA" w14:textId="4F10E0E2" w:rsidR="00E50194" w:rsidRDefault="001F027E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137533D2" w14:textId="77777777" w:rsidTr="0018769E">
        <w:tc>
          <w:tcPr>
            <w:tcW w:w="2269" w:type="dxa"/>
            <w:shd w:val="clear" w:color="auto" w:fill="auto"/>
          </w:tcPr>
          <w:p w14:paraId="695CBA0C" w14:textId="77777777" w:rsidR="002578E4" w:rsidRPr="00A2540E" w:rsidRDefault="002578E4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5A477C" w14:textId="77777777" w:rsidR="002578E4" w:rsidRPr="00A2540E" w:rsidRDefault="00B63833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38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wielobranżowej dokumentacji projektowo-kosztorysowej dla inwestycji pn. "Modernizacja pomieszczeń po byłym Oddziale Dermatologii w filii nr 1 Szpitala Wojewódzkiego w Poznaniu".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63833" w:rsidRPr="00A2540E" w14:paraId="1BA4549D" w14:textId="77777777" w:rsidTr="00E47283">
        <w:tc>
          <w:tcPr>
            <w:tcW w:w="2269" w:type="dxa"/>
            <w:shd w:val="clear" w:color="auto" w:fill="auto"/>
          </w:tcPr>
          <w:p w14:paraId="1251B59D" w14:textId="77777777" w:rsidR="00B63833" w:rsidRPr="00A2540E" w:rsidRDefault="00B63833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B115F5" w14:textId="77777777" w:rsidR="00B63833" w:rsidRPr="00A2540E" w:rsidRDefault="00B63833" w:rsidP="00343E9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6383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SZW/DZP/44/2024</w:t>
            </w:r>
          </w:p>
        </w:tc>
      </w:tr>
    </w:tbl>
    <w:p w14:paraId="0A4EC123" w14:textId="77777777" w:rsidR="002578E4" w:rsidRDefault="002578E4" w:rsidP="00343E9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A5414BD" w14:textId="77777777" w:rsidR="00F90CD1" w:rsidRDefault="005434B3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63833" w:rsidRPr="00B63833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2F26E608" w14:textId="77777777" w:rsidR="0072559A" w:rsidRPr="0012157F" w:rsidRDefault="0072559A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BF54342" w14:textId="77777777" w:rsidTr="00650D6C">
        <w:tc>
          <w:tcPr>
            <w:tcW w:w="9104" w:type="dxa"/>
            <w:shd w:val="clear" w:color="auto" w:fill="D9D9D9"/>
          </w:tcPr>
          <w:p w14:paraId="56AC52E7" w14:textId="77777777" w:rsidR="00E50194" w:rsidRPr="00650D6C" w:rsidRDefault="00650D6C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B21FE8F" w14:textId="77777777" w:rsidR="00C113BF" w:rsidRPr="0012157F" w:rsidRDefault="00C113BF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22FAE01" w14:textId="77777777" w:rsidR="002426FF" w:rsidRPr="00A44833" w:rsidRDefault="002426FF" w:rsidP="00343E93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5A335885" w14:textId="77777777" w:rsidR="00023477" w:rsidRPr="006B53D6" w:rsidRDefault="00023477" w:rsidP="00343E93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ED7BF54" w14:textId="77777777" w:rsidR="00023477" w:rsidRPr="00992BD8" w:rsidRDefault="00992BD8" w:rsidP="00343E93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5D3F1A0" w14:textId="77777777" w:rsidR="00992BD8" w:rsidRPr="00992BD8" w:rsidRDefault="00992BD8" w:rsidP="00343E9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EE9678F" w14:textId="77777777" w:rsidR="00023477" w:rsidRDefault="00C113BF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B36AA05" w14:textId="77777777" w:rsidR="007A2BCB" w:rsidRDefault="00992BD8" w:rsidP="00343E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B25702F" w14:textId="77777777" w:rsidR="0011306C" w:rsidRDefault="007A2BC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44C84F0" w14:textId="77777777" w:rsidR="00343E93" w:rsidRDefault="00343E93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C8CC1C4" w14:textId="77777777" w:rsidTr="00CD4DD1">
        <w:tc>
          <w:tcPr>
            <w:tcW w:w="9104" w:type="dxa"/>
            <w:shd w:val="clear" w:color="auto" w:fill="D9D9D9"/>
          </w:tcPr>
          <w:p w14:paraId="664DAA57" w14:textId="77777777" w:rsidR="0011306C" w:rsidRPr="00650D6C" w:rsidRDefault="0011306C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EF26733" w14:textId="77777777" w:rsidR="00D2702A" w:rsidRPr="0012157F" w:rsidRDefault="004F23F7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676404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DF80D" w14:textId="77777777" w:rsidR="00D2702A" w:rsidRPr="0012157F" w:rsidRDefault="00D2702A" w:rsidP="00343E9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1F379" w14:textId="77777777" w:rsidR="00D2702A" w:rsidRPr="0012157F" w:rsidRDefault="00D2702A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63833" w:rsidRPr="0012157F" w14:paraId="149E1056" w14:textId="77777777" w:rsidTr="00E472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A22D" w14:textId="77777777" w:rsidR="00B63833" w:rsidRPr="0012157F" w:rsidRDefault="00B63833" w:rsidP="00343E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98AC3" w14:textId="77777777" w:rsidR="00B63833" w:rsidRPr="0072559A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559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50C44529" w14:textId="2655FE72" w:rsidR="00B63833" w:rsidRPr="0072559A" w:rsidRDefault="0072559A" w:rsidP="00343E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59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 (na podstawie art. 274 ust. 1).</w:t>
            </w:r>
          </w:p>
        </w:tc>
      </w:tr>
      <w:tr w:rsidR="00B63833" w:rsidRPr="0012157F" w14:paraId="0D960748" w14:textId="77777777" w:rsidTr="00E472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56FF0" w14:textId="77777777" w:rsidR="00B63833" w:rsidRPr="0012157F" w:rsidRDefault="00B63833" w:rsidP="00343E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4029D" w14:textId="77777777" w:rsidR="00B63833" w:rsidRPr="0072559A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2559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1FC780B" w14:textId="7AA47551" w:rsidR="00B63833" w:rsidRPr="0072559A" w:rsidRDefault="0072559A" w:rsidP="00343E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559A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 w II etapie oceny badania ofert w którym Zamawiający żądać będzie przedstawienia dokumentów wyszczególnionych w rozdziale 9 ust. 9.2 SWZ (na podstawie art. 274 ust. 1).</w:t>
            </w:r>
          </w:p>
        </w:tc>
      </w:tr>
      <w:tr w:rsidR="00B63833" w:rsidRPr="0012157F" w14:paraId="585AF1DC" w14:textId="77777777" w:rsidTr="00E472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1FAFF" w14:textId="77777777" w:rsidR="00B63833" w:rsidRPr="0012157F" w:rsidRDefault="00B63833" w:rsidP="00343E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D810" w14:textId="77777777" w:rsidR="00B63833" w:rsidRPr="0012157F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383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13BA5F8" w14:textId="77777777" w:rsidR="00B63833" w:rsidRPr="0012157F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63833" w:rsidRPr="0012157F" w14:paraId="48BFF0B1" w14:textId="77777777" w:rsidTr="00E4728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D6BCD" w14:textId="77777777" w:rsidR="00B63833" w:rsidRPr="0012157F" w:rsidRDefault="00B63833" w:rsidP="00343E9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5A03" w14:textId="77777777" w:rsidR="00B63833" w:rsidRPr="0012157F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383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D12E3F5" w14:textId="77777777" w:rsidR="00B63833" w:rsidRPr="0012157F" w:rsidRDefault="00B63833" w:rsidP="00343E9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833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681831B" w14:textId="77777777" w:rsidR="00E21BB4" w:rsidRPr="0012157F" w:rsidRDefault="00257E73" w:rsidP="00343E93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18F5D41" w14:textId="77777777" w:rsidR="00E21BB4" w:rsidRPr="00E21BB4" w:rsidRDefault="00E21BB4" w:rsidP="00343E93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3F9542A" w14:textId="77777777" w:rsidR="00C62F57" w:rsidRDefault="00C62F57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F1EA905" w14:textId="77777777" w:rsidR="00C62F57" w:rsidRDefault="00C62F57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64715E3" w14:textId="77777777" w:rsidR="00721D87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01F5CAF" w14:textId="77777777" w:rsidR="00721D87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E33A0C1" w14:textId="77777777" w:rsidR="00721D87" w:rsidRPr="00721D87" w:rsidRDefault="00721D87" w:rsidP="00343E9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DAAFDA2" w14:textId="77777777" w:rsidR="00721D87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3D0EA85" w14:textId="77777777" w:rsidR="00E21BB4" w:rsidRPr="00E21BB4" w:rsidRDefault="00E21BB4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0C1D2C6" w14:textId="77777777" w:rsidR="00E21BB4" w:rsidRPr="00721D87" w:rsidRDefault="00E21BB4" w:rsidP="00343E93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6BFC354" w14:textId="77777777" w:rsidR="00C62F57" w:rsidRDefault="00257E73" w:rsidP="00343E9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A2575B2" w14:textId="77777777" w:rsidTr="00CD4DD1">
        <w:tc>
          <w:tcPr>
            <w:tcW w:w="9104" w:type="dxa"/>
            <w:shd w:val="clear" w:color="auto" w:fill="D9D9D9"/>
          </w:tcPr>
          <w:p w14:paraId="65B55FB4" w14:textId="77777777" w:rsidR="00BE6F04" w:rsidRPr="00650D6C" w:rsidRDefault="00E426EB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A2130CB" w14:textId="77777777" w:rsidR="00FE4E2B" w:rsidRDefault="00E426E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E827D43" w14:textId="77777777" w:rsidR="0072559A" w:rsidRPr="00E426EB" w:rsidRDefault="0072559A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42057A8" w14:textId="77777777" w:rsidTr="00847232">
        <w:tc>
          <w:tcPr>
            <w:tcW w:w="9104" w:type="dxa"/>
            <w:shd w:val="clear" w:color="auto" w:fill="D9D9D9"/>
          </w:tcPr>
          <w:p w14:paraId="36598A6D" w14:textId="77777777" w:rsidR="00E426EB" w:rsidRPr="00650D6C" w:rsidRDefault="00E426EB" w:rsidP="00343E9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7CF9CA1" w14:textId="77777777" w:rsidR="00E426EB" w:rsidRPr="0012157F" w:rsidRDefault="00E426EB" w:rsidP="00343E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B882BD" w14:textId="77777777" w:rsidR="00E426EB" w:rsidRPr="00E426EB" w:rsidRDefault="00E426E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B7C539E" w14:textId="77777777" w:rsidR="00E426EB" w:rsidRPr="00E426EB" w:rsidRDefault="00E426EB" w:rsidP="00343E9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BA0AEC3" w14:textId="77777777" w:rsidR="00E426EB" w:rsidRPr="00FF0EBB" w:rsidRDefault="00E426EB" w:rsidP="00343E9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E5D4AED" w14:textId="77777777" w:rsidR="00E426EB" w:rsidRPr="00E426EB" w:rsidRDefault="00E426EB" w:rsidP="00343E93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104900" w14:textId="77777777" w:rsidR="00E426EB" w:rsidRPr="00FF0EBB" w:rsidRDefault="00E426EB" w:rsidP="00343E93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CD7C36" w14:textId="77777777" w:rsidR="00E426EB" w:rsidRDefault="00E426EB" w:rsidP="00343E9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122FD28" w14:textId="77777777" w:rsidR="0012157F" w:rsidRPr="0012157F" w:rsidRDefault="0012157F" w:rsidP="00343E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56C3B2" w14:textId="77777777" w:rsidR="00524951" w:rsidRDefault="00FE4E2B" w:rsidP="00343E9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99E472C" w14:textId="77777777" w:rsidR="00524951" w:rsidRDefault="00524951" w:rsidP="00343E93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81D5612" w14:textId="77777777" w:rsidR="00FE4E2B" w:rsidRPr="0012157F" w:rsidRDefault="00524951" w:rsidP="00343E93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87BF0BE" w14:textId="77777777" w:rsidR="00484F88" w:rsidRPr="0012157F" w:rsidRDefault="006D536F" w:rsidP="00343E93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5EF47" w14:textId="77777777" w:rsidR="00C479B9" w:rsidRDefault="00C479B9" w:rsidP="0038231F">
      <w:pPr>
        <w:spacing w:after="0" w:line="240" w:lineRule="auto"/>
      </w:pPr>
      <w:r>
        <w:separator/>
      </w:r>
    </w:p>
  </w:endnote>
  <w:endnote w:type="continuationSeparator" w:id="0">
    <w:p w14:paraId="4250EC67" w14:textId="77777777" w:rsidR="00C479B9" w:rsidRDefault="00C479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FF9081" w14:textId="77777777" w:rsidR="00B63833" w:rsidRDefault="00B638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76BB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ACCC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544F65" w14:textId="77777777" w:rsidR="00B63833" w:rsidRDefault="00B638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BA6EDE" w14:textId="77777777" w:rsidR="00C479B9" w:rsidRDefault="00C479B9" w:rsidP="0038231F">
      <w:pPr>
        <w:spacing w:after="0" w:line="240" w:lineRule="auto"/>
      </w:pPr>
      <w:r>
        <w:separator/>
      </w:r>
    </w:p>
  </w:footnote>
  <w:footnote w:type="continuationSeparator" w:id="0">
    <w:p w14:paraId="6FE30B04" w14:textId="77777777" w:rsidR="00C479B9" w:rsidRDefault="00C479B9" w:rsidP="0038231F">
      <w:pPr>
        <w:spacing w:after="0" w:line="240" w:lineRule="auto"/>
      </w:pPr>
      <w:r>
        <w:continuationSeparator/>
      </w:r>
    </w:p>
  </w:footnote>
  <w:footnote w:id="1">
    <w:p w14:paraId="40F0D6E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2707CC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06F04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0AB839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2EF8AF" w14:textId="77777777" w:rsidR="00B63833" w:rsidRDefault="00B638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2BBCB" w14:textId="77777777" w:rsidR="00B63833" w:rsidRDefault="00B638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48EC3" w14:textId="77777777" w:rsidR="00B63833" w:rsidRDefault="00B638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668477">
    <w:abstractNumId w:val="11"/>
  </w:num>
  <w:num w:numId="2" w16cid:durableId="2131237557">
    <w:abstractNumId w:val="0"/>
  </w:num>
  <w:num w:numId="3" w16cid:durableId="1062296004">
    <w:abstractNumId w:val="10"/>
  </w:num>
  <w:num w:numId="4" w16cid:durableId="204416205">
    <w:abstractNumId w:val="13"/>
  </w:num>
  <w:num w:numId="5" w16cid:durableId="57746391">
    <w:abstractNumId w:val="12"/>
  </w:num>
  <w:num w:numId="6" w16cid:durableId="364209954">
    <w:abstractNumId w:val="9"/>
  </w:num>
  <w:num w:numId="7" w16cid:durableId="1530027166">
    <w:abstractNumId w:val="1"/>
  </w:num>
  <w:num w:numId="8" w16cid:durableId="1903173971">
    <w:abstractNumId w:val="6"/>
  </w:num>
  <w:num w:numId="9" w16cid:durableId="917595244">
    <w:abstractNumId w:val="4"/>
  </w:num>
  <w:num w:numId="10" w16cid:durableId="1392801074">
    <w:abstractNumId w:val="7"/>
  </w:num>
  <w:num w:numId="11" w16cid:durableId="1402633647">
    <w:abstractNumId w:val="5"/>
  </w:num>
  <w:num w:numId="12" w16cid:durableId="1825655455">
    <w:abstractNumId w:val="8"/>
  </w:num>
  <w:num w:numId="13" w16cid:durableId="157700641">
    <w:abstractNumId w:val="3"/>
  </w:num>
  <w:num w:numId="14" w16cid:durableId="277417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9B9"/>
    <w:rsid w:val="0001729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95F4E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2904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3E93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707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59A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1E5A"/>
    <w:rsid w:val="00B15219"/>
    <w:rsid w:val="00B15FD3"/>
    <w:rsid w:val="00B27A0C"/>
    <w:rsid w:val="00B3093F"/>
    <w:rsid w:val="00B34079"/>
    <w:rsid w:val="00B36ABD"/>
    <w:rsid w:val="00B63833"/>
    <w:rsid w:val="00B8005E"/>
    <w:rsid w:val="00B90E42"/>
    <w:rsid w:val="00BB0C3C"/>
    <w:rsid w:val="00BE6F04"/>
    <w:rsid w:val="00C014B5"/>
    <w:rsid w:val="00C113BF"/>
    <w:rsid w:val="00C4103F"/>
    <w:rsid w:val="00C479B9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88234"/>
  <w15:docId w15:val="{1180F498-A8D8-44FF-9C8D-1FD5EC1D2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837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3</cp:revision>
  <cp:lastPrinted>2016-07-26T10:32:00Z</cp:lastPrinted>
  <dcterms:created xsi:type="dcterms:W3CDTF">2024-05-22T06:25:00Z</dcterms:created>
  <dcterms:modified xsi:type="dcterms:W3CDTF">2024-05-22T06:29:00Z</dcterms:modified>
</cp:coreProperties>
</file>