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78FEA3" w14:textId="77777777" w:rsidR="00FB7F50" w:rsidRPr="002245BE" w:rsidRDefault="006A397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A397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A3974">
        <w:rPr>
          <w:sz w:val="22"/>
          <w:szCs w:val="22"/>
        </w:rPr>
        <w:t>2024-05-23</w:t>
      </w:r>
    </w:p>
    <w:p w14:paraId="7ECD854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D7E3136" w14:textId="77777777" w:rsidR="006A3974" w:rsidRPr="006A3974" w:rsidRDefault="006A3974" w:rsidP="00FB7F50">
      <w:pPr>
        <w:spacing w:after="40"/>
        <w:rPr>
          <w:b/>
          <w:bCs/>
          <w:sz w:val="22"/>
          <w:szCs w:val="22"/>
        </w:rPr>
      </w:pPr>
      <w:r w:rsidRPr="006A3974">
        <w:rPr>
          <w:b/>
          <w:bCs/>
          <w:sz w:val="22"/>
          <w:szCs w:val="22"/>
        </w:rPr>
        <w:t>Akademia Górniczo - Hutnicza</w:t>
      </w:r>
    </w:p>
    <w:p w14:paraId="5D329E63" w14:textId="77777777" w:rsidR="006A3974" w:rsidRPr="006A3974" w:rsidRDefault="006A3974" w:rsidP="00FB7F50">
      <w:pPr>
        <w:spacing w:after="40"/>
        <w:rPr>
          <w:b/>
          <w:bCs/>
          <w:sz w:val="22"/>
          <w:szCs w:val="22"/>
        </w:rPr>
      </w:pPr>
      <w:r w:rsidRPr="006A3974">
        <w:rPr>
          <w:b/>
          <w:bCs/>
          <w:sz w:val="22"/>
          <w:szCs w:val="22"/>
        </w:rPr>
        <w:t>im. Stanisława Staszica w Krakowie</w:t>
      </w:r>
    </w:p>
    <w:p w14:paraId="79F31786" w14:textId="77777777" w:rsidR="00FB7F50" w:rsidRPr="002245BE" w:rsidRDefault="006A3974" w:rsidP="00FB7F50">
      <w:pPr>
        <w:spacing w:after="40"/>
        <w:rPr>
          <w:b/>
          <w:bCs/>
          <w:sz w:val="22"/>
          <w:szCs w:val="22"/>
        </w:rPr>
      </w:pPr>
      <w:r w:rsidRPr="006A3974">
        <w:rPr>
          <w:b/>
          <w:bCs/>
          <w:sz w:val="22"/>
          <w:szCs w:val="22"/>
        </w:rPr>
        <w:t>Dział Zamówień Publicznych</w:t>
      </w:r>
    </w:p>
    <w:p w14:paraId="7DDA6E88" w14:textId="77777777" w:rsidR="00FB7F50" w:rsidRPr="002245BE" w:rsidRDefault="006A3974" w:rsidP="00FB7F50">
      <w:pPr>
        <w:rPr>
          <w:sz w:val="22"/>
          <w:szCs w:val="22"/>
        </w:rPr>
      </w:pPr>
      <w:r w:rsidRPr="006A397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A3974">
        <w:rPr>
          <w:sz w:val="22"/>
          <w:szCs w:val="22"/>
        </w:rPr>
        <w:t>30</w:t>
      </w:r>
    </w:p>
    <w:p w14:paraId="3FCF452D" w14:textId="77777777" w:rsidR="00FB7F50" w:rsidRPr="002245BE" w:rsidRDefault="006A3974" w:rsidP="00FB7F50">
      <w:pPr>
        <w:rPr>
          <w:sz w:val="22"/>
          <w:szCs w:val="22"/>
        </w:rPr>
      </w:pPr>
      <w:r w:rsidRPr="006A397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A3974">
        <w:rPr>
          <w:sz w:val="22"/>
          <w:szCs w:val="22"/>
        </w:rPr>
        <w:t>Kraków</w:t>
      </w:r>
    </w:p>
    <w:p w14:paraId="0D9DAD3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50BA11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A3974" w:rsidRPr="00607F9B" w14:paraId="510E0CAE" w14:textId="77777777" w:rsidTr="00DE39DE">
        <w:trPr>
          <w:trHeight w:val="638"/>
        </w:trPr>
        <w:tc>
          <w:tcPr>
            <w:tcW w:w="959" w:type="dxa"/>
            <w:shd w:val="clear" w:color="auto" w:fill="auto"/>
          </w:tcPr>
          <w:p w14:paraId="5A3129A8" w14:textId="77777777" w:rsidR="006A3974" w:rsidRPr="00607F9B" w:rsidRDefault="006A3974" w:rsidP="00DE39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17F490" w14:textId="64B38B45" w:rsidR="006A3974" w:rsidRPr="00607F9B" w:rsidRDefault="006A3974" w:rsidP="00DE39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A397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3C4960">
              <w:rPr>
                <w:b/>
                <w:bCs/>
                <w:sz w:val="22"/>
                <w:szCs w:val="22"/>
              </w:rPr>
              <w:t>D</w:t>
            </w:r>
            <w:r w:rsidRPr="006A3974">
              <w:rPr>
                <w:b/>
                <w:bCs/>
                <w:sz w:val="22"/>
                <w:szCs w:val="22"/>
              </w:rPr>
              <w:t>ostawa dwukanałowego spektrometru impedancyjnego z modułem wzmacniacza wysokoprądowego/wysokonapięciowego - DE-dzp.272-138/24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3095D48" w14:textId="56F2B4A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A3974" w14:paraId="7706EAE2" w14:textId="77777777" w:rsidTr="00DE39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94C667A" w14:textId="77777777" w:rsidR="006A3974" w:rsidRPr="00D26ED6" w:rsidRDefault="006A3974" w:rsidP="00DE39D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3974">
              <w:rPr>
                <w:b/>
                <w:sz w:val="22"/>
                <w:szCs w:val="22"/>
              </w:rPr>
              <w:t>LAMBDA SYSTEM - Kreft Barszczewski Spółka Jawna</w:t>
            </w:r>
          </w:p>
          <w:p w14:paraId="43042F8F" w14:textId="77777777" w:rsidR="006A3974" w:rsidRPr="009F0E5C" w:rsidRDefault="006A3974" w:rsidP="00DE39DE">
            <w:pPr>
              <w:jc w:val="both"/>
              <w:rPr>
                <w:bCs/>
                <w:sz w:val="22"/>
                <w:szCs w:val="22"/>
              </w:rPr>
            </w:pPr>
            <w:r w:rsidRPr="006A3974">
              <w:rPr>
                <w:bCs/>
                <w:sz w:val="22"/>
                <w:szCs w:val="22"/>
              </w:rPr>
              <w:t>MIŃSKA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3974">
              <w:rPr>
                <w:bCs/>
                <w:sz w:val="22"/>
                <w:szCs w:val="22"/>
              </w:rPr>
              <w:t>25A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A3974">
              <w:rPr>
                <w:bCs/>
                <w:sz w:val="22"/>
                <w:szCs w:val="22"/>
              </w:rPr>
              <w:t>/U12</w:t>
            </w:r>
          </w:p>
          <w:p w14:paraId="12A1679B" w14:textId="77777777" w:rsidR="006A3974" w:rsidRPr="009F0E5C" w:rsidRDefault="006A3974" w:rsidP="00DE39DE">
            <w:pPr>
              <w:jc w:val="both"/>
              <w:rPr>
                <w:bCs/>
                <w:sz w:val="22"/>
                <w:szCs w:val="22"/>
              </w:rPr>
            </w:pPr>
            <w:r w:rsidRPr="006A3974">
              <w:rPr>
                <w:bCs/>
                <w:sz w:val="22"/>
                <w:szCs w:val="22"/>
              </w:rPr>
              <w:t>03-808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3974">
              <w:rPr>
                <w:bCs/>
                <w:sz w:val="22"/>
                <w:szCs w:val="22"/>
              </w:rPr>
              <w:t>WARSZAWA</w:t>
            </w:r>
          </w:p>
          <w:p w14:paraId="551052F0" w14:textId="77777777" w:rsidR="006A3974" w:rsidRPr="00D26ED6" w:rsidRDefault="006A3974" w:rsidP="00DE39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4AB2C7" w14:textId="77777777" w:rsidR="006A3974" w:rsidRDefault="006A3974" w:rsidP="00DE39D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3974">
              <w:rPr>
                <w:sz w:val="22"/>
                <w:szCs w:val="22"/>
              </w:rPr>
              <w:t>dostawa dwukanałowego spektrometru impedancyjnego z modułem wzmacniacza wysokoprądowego/wysokonapięciowego - DE-dzp.272-138/24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2B96438" w14:textId="77777777" w:rsidR="006A3974" w:rsidRPr="00D26ED6" w:rsidRDefault="006A3974" w:rsidP="00DE39D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A3974">
              <w:rPr>
                <w:b/>
                <w:sz w:val="22"/>
                <w:szCs w:val="22"/>
              </w:rPr>
              <w:t>431 730.00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D468FC9" w14:textId="77777777" w:rsidR="006A3974" w:rsidRDefault="006A3974" w:rsidP="00DE39D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F6DCA4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3C4960" w:rsidRPr="008567C7" w14:paraId="5BD20080" w14:textId="77777777" w:rsidTr="003C4960">
        <w:trPr>
          <w:trHeight w:val="510"/>
        </w:trPr>
        <w:tc>
          <w:tcPr>
            <w:tcW w:w="500" w:type="pct"/>
            <w:vAlign w:val="center"/>
          </w:tcPr>
          <w:p w14:paraId="11F5C81C" w14:textId="77777777" w:rsidR="003C4960" w:rsidRPr="008567C7" w:rsidRDefault="003C49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1D0A8422" w14:textId="77777777" w:rsidR="003C4960" w:rsidRPr="008567C7" w:rsidRDefault="003C49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377BDB67" w14:textId="77777777" w:rsidR="003C4960" w:rsidRPr="008567C7" w:rsidRDefault="003C49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259CCA19" w14:textId="77777777" w:rsidR="003C4960" w:rsidRPr="008567C7" w:rsidRDefault="003C49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0B01E618" w14:textId="77777777" w:rsidR="003C4960" w:rsidRPr="008567C7" w:rsidRDefault="003C49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29BD3CCB" w14:textId="77777777" w:rsidR="003C4960" w:rsidRPr="008567C7" w:rsidRDefault="003C49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C4960" w:rsidRPr="008567C7" w14:paraId="78DC5FB1" w14:textId="77777777" w:rsidTr="003C4960">
        <w:tc>
          <w:tcPr>
            <w:tcW w:w="500" w:type="pct"/>
            <w:vAlign w:val="center"/>
          </w:tcPr>
          <w:p w14:paraId="226A16A7" w14:textId="77777777" w:rsidR="003C4960" w:rsidRPr="008567C7" w:rsidRDefault="003C4960" w:rsidP="00DE39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5AF3CA93" w14:textId="77777777" w:rsidR="003C4960" w:rsidRPr="002B6761" w:rsidRDefault="003C4960" w:rsidP="00DE39D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b/>
                <w:sz w:val="18"/>
                <w:szCs w:val="18"/>
              </w:rPr>
              <w:t>LAMBDA SYSTEM - Kreft Barszczewski Spółka Jawna</w:t>
            </w:r>
          </w:p>
          <w:p w14:paraId="55AF554C" w14:textId="77777777" w:rsidR="003C4960" w:rsidRPr="008567C7" w:rsidRDefault="003C4960" w:rsidP="00DE39D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bCs/>
                <w:sz w:val="18"/>
                <w:szCs w:val="18"/>
              </w:rPr>
              <w:t>MIŃSKA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974">
              <w:rPr>
                <w:rFonts w:ascii="Times New Roman" w:hAnsi="Times New Roman" w:cs="Times New Roman"/>
                <w:bCs/>
                <w:sz w:val="18"/>
                <w:szCs w:val="18"/>
              </w:rPr>
              <w:t>25A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974">
              <w:rPr>
                <w:rFonts w:ascii="Times New Roman" w:hAnsi="Times New Roman" w:cs="Times New Roman"/>
                <w:bCs/>
                <w:sz w:val="18"/>
                <w:szCs w:val="18"/>
              </w:rPr>
              <w:t>/U12</w:t>
            </w:r>
          </w:p>
          <w:p w14:paraId="42683407" w14:textId="77777777" w:rsidR="003C4960" w:rsidRPr="001B7815" w:rsidRDefault="003C4960" w:rsidP="00DE39D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bCs/>
                <w:sz w:val="18"/>
                <w:szCs w:val="18"/>
              </w:rPr>
              <w:t>03-808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97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32A0CE34" w14:textId="77777777" w:rsidR="003C4960" w:rsidRPr="008567C7" w:rsidRDefault="003C4960" w:rsidP="00DE39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5E137CAD" w14:textId="77777777" w:rsidR="003C4960" w:rsidRPr="008567C7" w:rsidRDefault="003C4960" w:rsidP="00DE39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2CA2E63F" w14:textId="77777777" w:rsidR="003C4960" w:rsidRPr="008567C7" w:rsidRDefault="003C4960" w:rsidP="00DE39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600" w:type="pct"/>
            <w:vAlign w:val="center"/>
          </w:tcPr>
          <w:p w14:paraId="0402C215" w14:textId="77777777" w:rsidR="003C4960" w:rsidRPr="008567C7" w:rsidRDefault="003C4960" w:rsidP="00DE39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974">
              <w:rPr>
                <w:rFonts w:ascii="Times New Roman" w:hAnsi="Times New Roman" w:cs="Times New Roman"/>
                <w:sz w:val="18"/>
                <w:szCs w:val="18"/>
              </w:rPr>
              <w:t xml:space="preserve">  62,50</w:t>
            </w:r>
          </w:p>
        </w:tc>
      </w:tr>
    </w:tbl>
    <w:p w14:paraId="394FEEC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A8739D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0C354E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EC4EB" w14:textId="77777777" w:rsidR="004B7B95" w:rsidRDefault="004B7B95">
      <w:r>
        <w:separator/>
      </w:r>
    </w:p>
  </w:endnote>
  <w:endnote w:type="continuationSeparator" w:id="0">
    <w:p w14:paraId="124496BE" w14:textId="77777777" w:rsidR="004B7B95" w:rsidRDefault="004B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D79D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42E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3801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9F27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D471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0E1D02" w14:textId="77777777" w:rsidR="004B7B95" w:rsidRDefault="004B7B95">
      <w:r>
        <w:separator/>
      </w:r>
    </w:p>
  </w:footnote>
  <w:footnote w:type="continuationSeparator" w:id="0">
    <w:p w14:paraId="500228B7" w14:textId="77777777" w:rsidR="004B7B95" w:rsidRDefault="004B7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C98C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190C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2ED3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B9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4960"/>
    <w:rsid w:val="003D611C"/>
    <w:rsid w:val="003E6BED"/>
    <w:rsid w:val="00431C0B"/>
    <w:rsid w:val="00437CAD"/>
    <w:rsid w:val="004657DA"/>
    <w:rsid w:val="004B2665"/>
    <w:rsid w:val="004B7B9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3974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1F5EA"/>
  <w15:chartTrackingRefBased/>
  <w15:docId w15:val="{9F397036-35FB-40F8-AC0C-555E3481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2024-05-23T07:50:00Z</cp:lastPrinted>
  <dcterms:created xsi:type="dcterms:W3CDTF">2024-05-23T07:50:00Z</dcterms:created>
  <dcterms:modified xsi:type="dcterms:W3CDTF">2024-05-23T07:50:00Z</dcterms:modified>
</cp:coreProperties>
</file>