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79A95" w14:textId="77777777" w:rsidR="005C0930" w:rsidRDefault="00D7689A" w:rsidP="005C0930">
      <w:pPr>
        <w:spacing w:after="240"/>
        <w:jc w:val="right"/>
        <w:rPr>
          <w:sz w:val="22"/>
          <w:szCs w:val="22"/>
        </w:rPr>
      </w:pPr>
      <w:r w:rsidRPr="00D7689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7689A">
        <w:rPr>
          <w:sz w:val="22"/>
          <w:szCs w:val="22"/>
        </w:rPr>
        <w:t>2024-05-23</w:t>
      </w:r>
    </w:p>
    <w:p w14:paraId="551231CD" w14:textId="77777777" w:rsidR="00D7689A" w:rsidRPr="00D7689A" w:rsidRDefault="00D7689A" w:rsidP="005C0930">
      <w:pPr>
        <w:rPr>
          <w:b/>
          <w:bCs/>
          <w:sz w:val="22"/>
          <w:szCs w:val="22"/>
        </w:rPr>
      </w:pPr>
      <w:r w:rsidRPr="00D7689A">
        <w:rPr>
          <w:b/>
          <w:bCs/>
          <w:sz w:val="22"/>
          <w:szCs w:val="22"/>
        </w:rPr>
        <w:t>Akademia Górniczo - Hutnicza</w:t>
      </w:r>
    </w:p>
    <w:p w14:paraId="360D5FFD" w14:textId="77777777" w:rsidR="00D7689A" w:rsidRPr="00D7689A" w:rsidRDefault="00D7689A" w:rsidP="005C0930">
      <w:pPr>
        <w:rPr>
          <w:b/>
          <w:bCs/>
          <w:sz w:val="22"/>
          <w:szCs w:val="22"/>
        </w:rPr>
      </w:pPr>
      <w:r w:rsidRPr="00D7689A">
        <w:rPr>
          <w:b/>
          <w:bCs/>
          <w:sz w:val="22"/>
          <w:szCs w:val="22"/>
        </w:rPr>
        <w:t>im. Stanisława Staszica w Krakowie</w:t>
      </w:r>
    </w:p>
    <w:p w14:paraId="3A283092" w14:textId="77777777" w:rsidR="005C0930" w:rsidRPr="00D91931" w:rsidRDefault="00D7689A" w:rsidP="005C0930">
      <w:pPr>
        <w:rPr>
          <w:b/>
          <w:bCs/>
          <w:sz w:val="22"/>
          <w:szCs w:val="22"/>
        </w:rPr>
      </w:pPr>
      <w:r w:rsidRPr="00D7689A">
        <w:rPr>
          <w:b/>
          <w:bCs/>
          <w:sz w:val="22"/>
          <w:szCs w:val="22"/>
        </w:rPr>
        <w:t>Dział Zamówień Publicznych</w:t>
      </w:r>
    </w:p>
    <w:p w14:paraId="32DC2BB4" w14:textId="77777777" w:rsidR="005C0930" w:rsidRPr="00BD5546" w:rsidRDefault="00D7689A" w:rsidP="005C0930">
      <w:pPr>
        <w:rPr>
          <w:sz w:val="22"/>
          <w:szCs w:val="22"/>
        </w:rPr>
      </w:pPr>
      <w:r w:rsidRPr="00D7689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7689A">
        <w:rPr>
          <w:sz w:val="22"/>
          <w:szCs w:val="22"/>
        </w:rPr>
        <w:t>30</w:t>
      </w:r>
    </w:p>
    <w:p w14:paraId="438569FD" w14:textId="77777777" w:rsidR="005C0930" w:rsidRPr="00BD5546" w:rsidRDefault="00D7689A" w:rsidP="005C0930">
      <w:pPr>
        <w:rPr>
          <w:sz w:val="22"/>
          <w:szCs w:val="22"/>
        </w:rPr>
      </w:pPr>
      <w:r w:rsidRPr="00D7689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7689A">
        <w:rPr>
          <w:sz w:val="22"/>
          <w:szCs w:val="22"/>
        </w:rPr>
        <w:t>Kraków</w:t>
      </w:r>
    </w:p>
    <w:p w14:paraId="703FE154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7689A" w:rsidRPr="00D7689A">
        <w:rPr>
          <w:b/>
          <w:sz w:val="22"/>
          <w:szCs w:val="22"/>
        </w:rPr>
        <w:t>DE-dzp.272-242/24</w:t>
      </w:r>
      <w:r w:rsidR="005C0930" w:rsidRPr="00D91931">
        <w:rPr>
          <w:sz w:val="22"/>
          <w:szCs w:val="22"/>
        </w:rPr>
        <w:tab/>
        <w:t xml:space="preserve"> </w:t>
      </w:r>
    </w:p>
    <w:p w14:paraId="5DB44C3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DD188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02A32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139B3C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B3DF39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8874B1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57E8A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C860758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CD49449" w14:textId="35936CA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7689A" w:rsidRPr="00D7689A">
        <w:rPr>
          <w:sz w:val="22"/>
          <w:szCs w:val="22"/>
        </w:rPr>
        <w:t xml:space="preserve">Tryb podstawowy bez negocjacji - art. 275 pkt. 1 ustawy </w:t>
      </w:r>
      <w:proofErr w:type="spellStart"/>
      <w:r w:rsidR="00D7689A" w:rsidRPr="00D7689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06AAB">
        <w:rPr>
          <w:b/>
          <w:bCs/>
          <w:sz w:val="22"/>
          <w:szCs w:val="22"/>
        </w:rPr>
        <w:t>A</w:t>
      </w:r>
      <w:r w:rsidR="00D7689A" w:rsidRPr="00D7689A">
        <w:rPr>
          <w:b/>
          <w:bCs/>
          <w:sz w:val="22"/>
          <w:szCs w:val="22"/>
        </w:rPr>
        <w:t>daptacja pomieszczeń Klubu Karlik w budynku DS Alfa przy ul. Reymonta 17 w Krakowie na potrzeby Samorządu Studenckiego AGH w Krakowie - DE-dzp.272-242/24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2497BC6" w14:textId="73BC03B4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0817F1" w:rsidRPr="00EE75AF">
        <w:rPr>
          <w:sz w:val="22"/>
          <w:szCs w:val="22"/>
        </w:rPr>
        <w:t>(Dz.U.</w:t>
      </w:r>
      <w:r w:rsidR="000817F1">
        <w:rPr>
          <w:sz w:val="22"/>
          <w:szCs w:val="22"/>
        </w:rPr>
        <w:t>2023.1605 ze zm.)</w:t>
      </w:r>
      <w:r w:rsidR="000817F1" w:rsidRPr="004B7EE1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81E512C" w14:textId="3657F9DD" w:rsidR="00EF1037" w:rsidRPr="00206AAB" w:rsidRDefault="00206AAB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206AAB">
        <w:rPr>
          <w:b/>
          <w:sz w:val="22"/>
          <w:szCs w:val="22"/>
        </w:rPr>
        <w:t>W pkt. 4.2 SWZ</w:t>
      </w:r>
    </w:p>
    <w:p w14:paraId="2DD2D8F9" w14:textId="17E622C6" w:rsidR="00206AAB" w:rsidRPr="00206AAB" w:rsidRDefault="00206AAB" w:rsidP="00206AAB">
      <w:pPr>
        <w:jc w:val="both"/>
        <w:outlineLvl w:val="1"/>
        <w:rPr>
          <w:sz w:val="22"/>
          <w:szCs w:val="22"/>
        </w:rPr>
      </w:pPr>
      <w:r w:rsidRPr="00206AAB">
        <w:rPr>
          <w:b/>
          <w:bCs/>
          <w:sz w:val="22"/>
          <w:szCs w:val="22"/>
        </w:rPr>
        <w:t>j</w:t>
      </w:r>
      <w:r w:rsidRPr="00206AAB">
        <w:rPr>
          <w:b/>
          <w:bCs/>
          <w:sz w:val="22"/>
          <w:szCs w:val="22"/>
        </w:rPr>
        <w:t>est:</w:t>
      </w:r>
      <w:r w:rsidRPr="00206AAB">
        <w:rPr>
          <w:sz w:val="22"/>
          <w:szCs w:val="22"/>
        </w:rPr>
        <w:br/>
        <w:t xml:space="preserve">Zamawiający przewiduje zorganizowanie wizji lokalnej dla Oferentów. Osoby delegowane przez zainteresowane firmy proszone są o zgłoszenie się w 27.05.2024 r. godz. 9.00. Miejsce spotkania: </w:t>
      </w:r>
      <w:r w:rsidRPr="00206AAB">
        <w:rPr>
          <w:b/>
          <w:bCs/>
          <w:sz w:val="22"/>
          <w:szCs w:val="22"/>
        </w:rPr>
        <w:t>przy portierni budynku DS5 Strumyk, ul. Rostafińskiego 6</w:t>
      </w:r>
      <w:r w:rsidRPr="00206AAB">
        <w:rPr>
          <w:sz w:val="22"/>
          <w:szCs w:val="22"/>
        </w:rPr>
        <w:t>. Udział w wizji lokalnej nie jest obowiązkowy.</w:t>
      </w:r>
    </w:p>
    <w:p w14:paraId="77EC1E53" w14:textId="77777777" w:rsidR="00206AAB" w:rsidRPr="00206AAB" w:rsidRDefault="00206AAB" w:rsidP="00206AAB">
      <w:pPr>
        <w:jc w:val="both"/>
        <w:rPr>
          <w:sz w:val="22"/>
          <w:szCs w:val="22"/>
        </w:rPr>
      </w:pPr>
      <w:r w:rsidRPr="00206AAB">
        <w:rPr>
          <w:sz w:val="22"/>
          <w:szCs w:val="22"/>
        </w:rPr>
        <w:t>Zamawiający nie przewiduje obowiązku odbycia przez Wykonawcę wizji lokalnej lub sprawdzenia przez Wykonawcę dokumentów niezbędnych do realizacji zamówienia</w:t>
      </w:r>
    </w:p>
    <w:p w14:paraId="0F786BDD" w14:textId="77777777" w:rsidR="00206AAB" w:rsidRDefault="00206AAB" w:rsidP="00206AAB">
      <w:pPr>
        <w:jc w:val="both"/>
        <w:rPr>
          <w:sz w:val="22"/>
          <w:szCs w:val="22"/>
        </w:rPr>
      </w:pPr>
    </w:p>
    <w:p w14:paraId="57E0DAE3" w14:textId="2588E2FB" w:rsidR="00206AAB" w:rsidRPr="00206AAB" w:rsidRDefault="00206AAB" w:rsidP="00206AAB">
      <w:pPr>
        <w:jc w:val="both"/>
        <w:rPr>
          <w:sz w:val="22"/>
          <w:szCs w:val="22"/>
        </w:rPr>
      </w:pPr>
      <w:r w:rsidRPr="00206AAB">
        <w:rPr>
          <w:b/>
          <w:bCs/>
          <w:sz w:val="22"/>
          <w:szCs w:val="22"/>
        </w:rPr>
        <w:t>na:</w:t>
      </w:r>
      <w:r w:rsidRPr="00206AAB">
        <w:rPr>
          <w:sz w:val="22"/>
          <w:szCs w:val="22"/>
        </w:rPr>
        <w:br/>
        <w:t xml:space="preserve">Zamawiający przewiduje zorganizowanie wizji lokalnej dla Oferentów. Osoby delegowane przez zainteresowane firmy proszone są o zgłoszenie się w 27.05.2024 r. godz. 9.00. Miejsce spotkania: </w:t>
      </w:r>
      <w:r w:rsidRPr="00206AAB">
        <w:rPr>
          <w:b/>
          <w:bCs/>
          <w:sz w:val="22"/>
          <w:szCs w:val="22"/>
        </w:rPr>
        <w:t>przy wejściu do budynku domu studenckiego "Alfa", ul. Reymonta 17.</w:t>
      </w:r>
      <w:r w:rsidRPr="00206AAB">
        <w:rPr>
          <w:sz w:val="22"/>
          <w:szCs w:val="22"/>
        </w:rPr>
        <w:t xml:space="preserve"> Udział w wizji lokalnej nie jest obowiązkowy.</w:t>
      </w:r>
    </w:p>
    <w:p w14:paraId="683A2714" w14:textId="77777777" w:rsidR="00206AAB" w:rsidRPr="00206AAB" w:rsidRDefault="00206AAB" w:rsidP="00206AAB">
      <w:pPr>
        <w:jc w:val="both"/>
        <w:rPr>
          <w:sz w:val="22"/>
          <w:szCs w:val="22"/>
        </w:rPr>
      </w:pPr>
      <w:r w:rsidRPr="00206AAB">
        <w:rPr>
          <w:sz w:val="22"/>
          <w:szCs w:val="22"/>
        </w:rPr>
        <w:t>Zamawiający nie przewiduje obowiązku odbycia przez Wykonawcę wizji lokalnej lub sprawdzenia przez Wykonawcę dokumentów niezbędnych do realizacji zamówienia</w:t>
      </w:r>
    </w:p>
    <w:p w14:paraId="0E1CAA61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7CC0F0D9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16CBE" w14:textId="77777777" w:rsidR="008C09A8" w:rsidRDefault="008C09A8">
      <w:r>
        <w:separator/>
      </w:r>
    </w:p>
  </w:endnote>
  <w:endnote w:type="continuationSeparator" w:id="0">
    <w:p w14:paraId="0ECACED1" w14:textId="77777777" w:rsidR="008C09A8" w:rsidRDefault="008C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98C1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B0188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2A9FC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74E82521">
        <v:line id="_x0000_s1025" style="position:absolute;left:0;text-align:left;z-index:251657728" from="-3.85pt,7.55pt" to="455.15pt,7.55pt"/>
      </w:pict>
    </w:r>
  </w:p>
  <w:p w14:paraId="6860127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8B27CD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D6CD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14903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EDD60A" w14:textId="77777777" w:rsidR="00EF1037" w:rsidRDefault="00EF1037">
    <w:pPr>
      <w:pStyle w:val="Stopka"/>
      <w:tabs>
        <w:tab w:val="clear" w:pos="4536"/>
        <w:tab w:val="left" w:pos="6237"/>
      </w:tabs>
    </w:pPr>
  </w:p>
  <w:p w14:paraId="6F392DB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78CD7B" w14:textId="77777777" w:rsidR="008C09A8" w:rsidRDefault="008C09A8">
      <w:r>
        <w:separator/>
      </w:r>
    </w:p>
  </w:footnote>
  <w:footnote w:type="continuationSeparator" w:id="0">
    <w:p w14:paraId="58E71D46" w14:textId="77777777" w:rsidR="008C09A8" w:rsidRDefault="008C0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0FA92" w14:textId="77777777" w:rsidR="00D7689A" w:rsidRDefault="00D76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59C2F" w14:textId="77777777" w:rsidR="00D7689A" w:rsidRDefault="00D768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BF791" w14:textId="77777777" w:rsidR="00D7689A" w:rsidRDefault="00D768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42A8E"/>
    <w:multiLevelType w:val="multilevel"/>
    <w:tmpl w:val="ACD4E71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9103068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9A8"/>
    <w:rsid w:val="00057D02"/>
    <w:rsid w:val="000613E0"/>
    <w:rsid w:val="000817F1"/>
    <w:rsid w:val="001A571A"/>
    <w:rsid w:val="00206AAB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C09A8"/>
    <w:rsid w:val="009149C3"/>
    <w:rsid w:val="009509A1"/>
    <w:rsid w:val="00953AA1"/>
    <w:rsid w:val="0095641D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D7689A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5B783F"/>
  <w15:chartTrackingRefBased/>
  <w15:docId w15:val="{AF236BFB-ED73-4ECB-890D-BC444F111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6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244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2024-05-23T07:15:00Z</dcterms:created>
  <dcterms:modified xsi:type="dcterms:W3CDTF">2024-05-23T07:21:00Z</dcterms:modified>
</cp:coreProperties>
</file>