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137BC" w14:textId="0FE09839" w:rsidR="00EB1359" w:rsidRPr="003261E7" w:rsidRDefault="005B240B" w:rsidP="00EB1359">
      <w:pPr>
        <w:spacing w:after="240"/>
        <w:jc w:val="right"/>
        <w:rPr>
          <w:sz w:val="22"/>
          <w:szCs w:val="22"/>
        </w:rPr>
      </w:pPr>
      <w:r w:rsidRPr="005B240B">
        <w:rPr>
          <w:sz w:val="22"/>
          <w:szCs w:val="22"/>
        </w:rPr>
        <w:t>Rawicz</w:t>
      </w:r>
      <w:r w:rsidR="009C715D">
        <w:rPr>
          <w:sz w:val="22"/>
          <w:szCs w:val="22"/>
        </w:rPr>
        <w:t>, dn. 22.05.2024 r.</w:t>
      </w:r>
    </w:p>
    <w:p w14:paraId="489424C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654AFE6" w14:textId="77777777" w:rsidR="00EB1359" w:rsidRPr="003261E7" w:rsidRDefault="005B240B" w:rsidP="00EB1359">
      <w:pPr>
        <w:spacing w:after="40"/>
        <w:rPr>
          <w:b/>
          <w:bCs/>
          <w:sz w:val="22"/>
          <w:szCs w:val="22"/>
        </w:rPr>
      </w:pPr>
      <w:r w:rsidRPr="005B240B">
        <w:rPr>
          <w:b/>
          <w:bCs/>
          <w:sz w:val="22"/>
          <w:szCs w:val="22"/>
        </w:rPr>
        <w:t>Powiatowe Centrum Usług Wspólnych w Rawiczu</w:t>
      </w:r>
    </w:p>
    <w:p w14:paraId="29ED0C2F" w14:textId="77777777" w:rsidR="00EB1359" w:rsidRPr="003261E7" w:rsidRDefault="005B240B" w:rsidP="00EB1359">
      <w:pPr>
        <w:rPr>
          <w:sz w:val="22"/>
          <w:szCs w:val="22"/>
        </w:rPr>
      </w:pPr>
      <w:r w:rsidRPr="005B240B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5B240B">
        <w:rPr>
          <w:sz w:val="22"/>
          <w:szCs w:val="22"/>
        </w:rPr>
        <w:t>4</w:t>
      </w:r>
    </w:p>
    <w:p w14:paraId="05F923D8" w14:textId="77777777" w:rsidR="00EB1359" w:rsidRDefault="005B240B" w:rsidP="00EB1359">
      <w:pPr>
        <w:rPr>
          <w:sz w:val="22"/>
          <w:szCs w:val="22"/>
        </w:rPr>
      </w:pPr>
      <w:r w:rsidRPr="005B240B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5B240B">
        <w:rPr>
          <w:sz w:val="22"/>
          <w:szCs w:val="22"/>
        </w:rPr>
        <w:t>Rawicz</w:t>
      </w:r>
    </w:p>
    <w:p w14:paraId="42FB8F73" w14:textId="77777777" w:rsidR="009C715D" w:rsidRDefault="009C715D" w:rsidP="00EB1359">
      <w:pPr>
        <w:rPr>
          <w:sz w:val="22"/>
          <w:szCs w:val="22"/>
        </w:rPr>
      </w:pPr>
    </w:p>
    <w:p w14:paraId="6E6E79BF" w14:textId="19FCF8F5" w:rsidR="009C715D" w:rsidRPr="009C715D" w:rsidRDefault="009C715D" w:rsidP="00EB1359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PCUW.261.2.14.2024</w:t>
      </w:r>
    </w:p>
    <w:p w14:paraId="27F6C18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06A089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ED77DF0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C07432A" w14:textId="114BF63B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4B1429">
        <w:rPr>
          <w:b/>
          <w:sz w:val="28"/>
          <w:szCs w:val="24"/>
        </w:rPr>
        <w:t xml:space="preserve">Części III </w:t>
      </w:r>
      <w:r>
        <w:rPr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B240B" w:rsidRPr="003261E7" w14:paraId="51CA0E8C" w14:textId="77777777" w:rsidTr="009255A9">
        <w:trPr>
          <w:trHeight w:val="638"/>
        </w:trPr>
        <w:tc>
          <w:tcPr>
            <w:tcW w:w="959" w:type="dxa"/>
            <w:shd w:val="clear" w:color="auto" w:fill="auto"/>
          </w:tcPr>
          <w:p w14:paraId="6DA8A06F" w14:textId="77777777" w:rsidR="005B240B" w:rsidRPr="003261E7" w:rsidRDefault="005B240B" w:rsidP="009C71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1FBE07" w14:textId="1C7FF2E7" w:rsidR="005B240B" w:rsidRPr="003261E7" w:rsidRDefault="005B240B" w:rsidP="009C71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5B240B">
              <w:rPr>
                <w:sz w:val="22"/>
                <w:szCs w:val="22"/>
              </w:rPr>
              <w:t xml:space="preserve"> podstawowy</w:t>
            </w:r>
            <w:r w:rsidR="009C715D">
              <w:rPr>
                <w:sz w:val="22"/>
                <w:szCs w:val="22"/>
              </w:rPr>
              <w:t>m</w:t>
            </w:r>
            <w:r w:rsidRPr="005B240B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9C715D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B240B">
              <w:rPr>
                <w:b/>
                <w:bCs/>
                <w:sz w:val="22"/>
                <w:szCs w:val="22"/>
              </w:rPr>
              <w:t xml:space="preserve">Przebudowa </w:t>
            </w:r>
            <w:r w:rsidR="009C715D">
              <w:rPr>
                <w:b/>
                <w:bCs/>
                <w:sz w:val="22"/>
                <w:szCs w:val="22"/>
              </w:rPr>
              <w:br/>
            </w:r>
            <w:r w:rsidRPr="005B240B">
              <w:rPr>
                <w:b/>
                <w:bCs/>
                <w:sz w:val="22"/>
                <w:szCs w:val="22"/>
              </w:rPr>
              <w:t>i modernizacja dróg powiatowych na terenie Powiatu Rawickiego wraz z nadzorem inwestorskim</w:t>
            </w:r>
            <w:r w:rsidR="009C715D">
              <w:rPr>
                <w:b/>
                <w:bCs/>
                <w:sz w:val="22"/>
                <w:szCs w:val="22"/>
              </w:rPr>
              <w:t xml:space="preserve"> – Część III zamówienia</w:t>
            </w:r>
            <w:r w:rsidRPr="005B240B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4F9D0260" w14:textId="77777777" w:rsidR="00010B31" w:rsidRDefault="00010B31" w:rsidP="009C715D">
      <w:pPr>
        <w:pStyle w:val="Nagwek"/>
        <w:tabs>
          <w:tab w:val="left" w:pos="708"/>
        </w:tabs>
        <w:spacing w:line="276" w:lineRule="auto"/>
        <w:jc w:val="center"/>
        <w:rPr>
          <w:b/>
          <w:sz w:val="24"/>
        </w:rPr>
      </w:pPr>
    </w:p>
    <w:p w14:paraId="5570FDD5" w14:textId="77777777" w:rsidR="00010B31" w:rsidRDefault="00010B31" w:rsidP="009C715D">
      <w:pPr>
        <w:pStyle w:val="Nagwek"/>
        <w:tabs>
          <w:tab w:val="left" w:pos="708"/>
        </w:tabs>
        <w:spacing w:line="276" w:lineRule="auto"/>
        <w:rPr>
          <w:sz w:val="24"/>
        </w:rPr>
      </w:pPr>
    </w:p>
    <w:p w14:paraId="6AC6AFDD" w14:textId="20264E4F" w:rsidR="00010B31" w:rsidRDefault="00EB1359" w:rsidP="009C715D">
      <w:pPr>
        <w:spacing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B240B" w:rsidRPr="005B240B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9C715D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5B240B" w:rsidRPr="005B240B">
        <w:rPr>
          <w:sz w:val="22"/>
          <w:szCs w:val="22"/>
        </w:rPr>
        <w:t>(t.j. Dz.U. z 202</w:t>
      </w:r>
      <w:r w:rsidR="009C715D">
        <w:rPr>
          <w:sz w:val="22"/>
          <w:szCs w:val="22"/>
        </w:rPr>
        <w:t xml:space="preserve">3 </w:t>
      </w:r>
      <w:r w:rsidR="005B240B" w:rsidRPr="005B240B">
        <w:rPr>
          <w:sz w:val="22"/>
          <w:szCs w:val="22"/>
        </w:rPr>
        <w:t xml:space="preserve">r. poz. </w:t>
      </w:r>
      <w:r w:rsidR="009C715D">
        <w:rPr>
          <w:sz w:val="22"/>
          <w:szCs w:val="22"/>
        </w:rPr>
        <w:t>1605 ze zm.</w:t>
      </w:r>
      <w:r w:rsidR="005B240B" w:rsidRPr="005B240B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9C715D">
        <w:rPr>
          <w:sz w:val="22"/>
          <w:szCs w:val="22"/>
        </w:rPr>
        <w:t>Część III zamówienia</w:t>
      </w:r>
      <w:r w:rsidR="00010B31" w:rsidRPr="00EB135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0"/>
      </w:tblGrid>
      <w:tr w:rsidR="009C715D" w:rsidRPr="00EB1359" w14:paraId="1DC8D284" w14:textId="77777777" w:rsidTr="00830CDC">
        <w:trPr>
          <w:trHeight w:val="2977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D897" w14:textId="07702912" w:rsidR="009C715D" w:rsidRDefault="009C715D" w:rsidP="00830CDC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9C715D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3 ustawy Pzp - </w:t>
            </w:r>
            <w:r w:rsidRPr="005B240B">
              <w:rPr>
                <w:sz w:val="22"/>
                <w:szCs w:val="22"/>
              </w:rPr>
              <w:t xml:space="preserve">cena lub koszt najkorzystniejszej oferty lub oferta </w:t>
            </w:r>
            <w:r w:rsidR="00525C47">
              <w:rPr>
                <w:sz w:val="22"/>
                <w:szCs w:val="22"/>
              </w:rPr>
              <w:br/>
            </w:r>
            <w:r w:rsidRPr="005B240B">
              <w:rPr>
                <w:sz w:val="22"/>
                <w:szCs w:val="22"/>
              </w:rPr>
              <w:t xml:space="preserve">z najniższą ceną przewyższa kwotę, którą </w:t>
            </w:r>
            <w:r w:rsidR="00830CDC">
              <w:rPr>
                <w:sz w:val="22"/>
                <w:szCs w:val="22"/>
              </w:rPr>
              <w:t>Z</w:t>
            </w:r>
            <w:r w:rsidRPr="005B240B">
              <w:rPr>
                <w:sz w:val="22"/>
                <w:szCs w:val="22"/>
              </w:rPr>
              <w:t>amawiający zamierza przeznaczyć na sfinansowanie zamówienia</w:t>
            </w:r>
          </w:p>
          <w:p w14:paraId="1364D194" w14:textId="031CAD59" w:rsidR="009C715D" w:rsidRPr="00EB1359" w:rsidRDefault="009C715D" w:rsidP="00830CD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C715D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</w:t>
            </w:r>
            <w:r w:rsidRPr="005B240B">
              <w:rPr>
                <w:sz w:val="22"/>
                <w:szCs w:val="22"/>
              </w:rPr>
              <w:t>W przedmiotowym postępowaniu dla Części III zamówienia w terminie składania ofert, który minął dnia 14.05.2024 r., o godz. 08:00 wpłynęły 2 oferty</w:t>
            </w:r>
            <w:r>
              <w:rPr>
                <w:sz w:val="22"/>
                <w:szCs w:val="22"/>
              </w:rPr>
              <w:t>. Z uwagi</w:t>
            </w:r>
            <w:r w:rsidR="005B6DC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iż tańsza oferta została odrzucona,</w:t>
            </w:r>
            <w:r w:rsidR="00C31B97">
              <w:rPr>
                <w:sz w:val="22"/>
                <w:szCs w:val="22"/>
              </w:rPr>
              <w:t xml:space="preserve"> a</w:t>
            </w:r>
            <w:r>
              <w:rPr>
                <w:sz w:val="22"/>
                <w:szCs w:val="22"/>
              </w:rPr>
              <w:t xml:space="preserve"> druga oferta </w:t>
            </w:r>
            <w:r w:rsidRPr="005B240B">
              <w:rPr>
                <w:sz w:val="22"/>
                <w:szCs w:val="22"/>
              </w:rPr>
              <w:t>nie mieści się w kwocie, jak</w:t>
            </w:r>
            <w:r w:rsidR="00C31B97">
              <w:rPr>
                <w:sz w:val="22"/>
                <w:szCs w:val="22"/>
              </w:rPr>
              <w:t xml:space="preserve">a została </w:t>
            </w:r>
            <w:r w:rsidRPr="005B240B">
              <w:rPr>
                <w:sz w:val="22"/>
                <w:szCs w:val="22"/>
              </w:rPr>
              <w:t>przeznacz</w:t>
            </w:r>
            <w:r w:rsidR="00C31B97">
              <w:rPr>
                <w:sz w:val="22"/>
                <w:szCs w:val="22"/>
              </w:rPr>
              <w:t>ona</w:t>
            </w:r>
            <w:r w:rsidRPr="005B240B">
              <w:rPr>
                <w:sz w:val="22"/>
                <w:szCs w:val="22"/>
              </w:rPr>
              <w:t xml:space="preserve"> na realizację zamówienia</w:t>
            </w:r>
            <w:r>
              <w:rPr>
                <w:sz w:val="22"/>
                <w:szCs w:val="22"/>
              </w:rPr>
              <w:t xml:space="preserve">, </w:t>
            </w:r>
            <w:r w:rsidRPr="005B240B">
              <w:rPr>
                <w:sz w:val="22"/>
                <w:szCs w:val="22"/>
              </w:rPr>
              <w:t>Zamawiający działając na podstawie art. 255 pkt 3 ustawy Pzp podjął decyzję o unieważnieniu III części zamówienia.</w:t>
            </w:r>
          </w:p>
        </w:tc>
      </w:tr>
    </w:tbl>
    <w:p w14:paraId="1CB1D553" w14:textId="77777777" w:rsidR="00010B31" w:rsidRDefault="00010B31" w:rsidP="009C715D">
      <w:pPr>
        <w:spacing w:line="360" w:lineRule="auto"/>
        <w:jc w:val="center"/>
        <w:rPr>
          <w:sz w:val="24"/>
        </w:rPr>
      </w:pPr>
    </w:p>
    <w:p w14:paraId="73E27859" w14:textId="77777777" w:rsidR="00830CDC" w:rsidRDefault="00830CDC" w:rsidP="009C715D">
      <w:pPr>
        <w:spacing w:line="360" w:lineRule="auto"/>
        <w:jc w:val="center"/>
        <w:rPr>
          <w:sz w:val="24"/>
        </w:rPr>
      </w:pPr>
    </w:p>
    <w:p w14:paraId="3C24E811" w14:textId="77777777" w:rsidR="009C715D" w:rsidRPr="009C715D" w:rsidRDefault="005B240B" w:rsidP="009C715D">
      <w:pPr>
        <w:ind w:left="4248"/>
        <w:jc w:val="center"/>
        <w:rPr>
          <w:sz w:val="18"/>
          <w:szCs w:val="14"/>
        </w:rPr>
      </w:pPr>
      <w:r w:rsidRPr="009C715D">
        <w:rPr>
          <w:sz w:val="18"/>
          <w:szCs w:val="14"/>
        </w:rPr>
        <w:t xml:space="preserve">Dyrektor </w:t>
      </w:r>
      <w:r w:rsidR="009C715D" w:rsidRPr="009C715D">
        <w:rPr>
          <w:sz w:val="18"/>
          <w:szCs w:val="14"/>
        </w:rPr>
        <w:br/>
        <w:t>Powiatowego Centrum Usług</w:t>
      </w:r>
      <w:r w:rsidR="009C715D" w:rsidRPr="009C715D">
        <w:rPr>
          <w:sz w:val="18"/>
          <w:szCs w:val="14"/>
        </w:rPr>
        <w:br/>
        <w:t>Wspólnych w Rawiczu</w:t>
      </w:r>
    </w:p>
    <w:p w14:paraId="303DBC6B" w14:textId="77777777" w:rsidR="009C715D" w:rsidRDefault="009C715D" w:rsidP="009C715D">
      <w:pPr>
        <w:ind w:left="4248"/>
        <w:jc w:val="center"/>
        <w:rPr>
          <w:sz w:val="18"/>
          <w:szCs w:val="14"/>
        </w:rPr>
      </w:pPr>
    </w:p>
    <w:p w14:paraId="6D518E5E" w14:textId="350C3443" w:rsidR="00010B31" w:rsidRPr="009C715D" w:rsidRDefault="009C715D" w:rsidP="009C715D">
      <w:pPr>
        <w:ind w:left="4248"/>
        <w:jc w:val="center"/>
        <w:rPr>
          <w:i/>
          <w:sz w:val="18"/>
          <w:szCs w:val="14"/>
        </w:rPr>
      </w:pPr>
      <w:r w:rsidRPr="009C715D">
        <w:rPr>
          <w:sz w:val="18"/>
          <w:szCs w:val="14"/>
        </w:rPr>
        <w:t xml:space="preserve">(-) </w:t>
      </w:r>
      <w:r w:rsidR="005B240B" w:rsidRPr="009C715D">
        <w:rPr>
          <w:sz w:val="18"/>
          <w:szCs w:val="14"/>
        </w:rPr>
        <w:t>Urszula</w:t>
      </w:r>
      <w:r w:rsidR="00010B31" w:rsidRPr="009C715D">
        <w:rPr>
          <w:sz w:val="18"/>
          <w:szCs w:val="14"/>
        </w:rPr>
        <w:t xml:space="preserve"> </w:t>
      </w:r>
      <w:r w:rsidR="005B240B" w:rsidRPr="009C715D">
        <w:rPr>
          <w:sz w:val="18"/>
          <w:szCs w:val="14"/>
        </w:rPr>
        <w:t>Stefaniak</w:t>
      </w:r>
    </w:p>
    <w:p w14:paraId="6CCF955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5D83A0" w14:textId="77777777" w:rsidR="005B240B" w:rsidRDefault="005B240B" w:rsidP="005B240B">
      <w:r>
        <w:separator/>
      </w:r>
    </w:p>
  </w:endnote>
  <w:endnote w:type="continuationSeparator" w:id="0">
    <w:p w14:paraId="18231120" w14:textId="77777777" w:rsidR="005B240B" w:rsidRDefault="005B240B" w:rsidP="005B2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62FD" w14:textId="77777777" w:rsidR="005B240B" w:rsidRDefault="005B24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4AB3E" w14:textId="77777777" w:rsidR="005B240B" w:rsidRDefault="005B24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16DE8" w14:textId="77777777" w:rsidR="005B240B" w:rsidRDefault="005B24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3A5777" w14:textId="77777777" w:rsidR="005B240B" w:rsidRDefault="005B240B" w:rsidP="005B240B">
      <w:r>
        <w:separator/>
      </w:r>
    </w:p>
  </w:footnote>
  <w:footnote w:type="continuationSeparator" w:id="0">
    <w:p w14:paraId="6888E296" w14:textId="77777777" w:rsidR="005B240B" w:rsidRDefault="005B240B" w:rsidP="005B2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1229F" w14:textId="77777777" w:rsidR="005B240B" w:rsidRDefault="005B2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B5165" w14:textId="0E17CD28" w:rsidR="009C715D" w:rsidRDefault="005B6DC2" w:rsidP="009C715D">
    <w:pPr>
      <w:pStyle w:val="Nagwek"/>
    </w:pPr>
    <w:r>
      <w:rPr>
        <w:noProof/>
      </w:rPr>
      <w:pict w14:anchorId="0F787F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https://www.bgk.pl/files/public/Pliki/Fundusze_i_programy/Polski_Lad/logotypy/pl_lad_.png" style="position:absolute;margin-left:322.35pt;margin-top:6.6pt;width:110.4pt;height:38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pl_lad_"/>
          <w10:wrap type="square" anchorx="margin"/>
        </v:shape>
      </w:pict>
    </w:r>
  </w:p>
  <w:p w14:paraId="4C6E4903" w14:textId="77777777" w:rsidR="009C715D" w:rsidRDefault="009C715D" w:rsidP="009C715D">
    <w:pPr>
      <w:pStyle w:val="Nagwek"/>
    </w:pPr>
  </w:p>
  <w:p w14:paraId="3DF3D035" w14:textId="77777777" w:rsidR="009C715D" w:rsidRDefault="009C715D" w:rsidP="009C715D">
    <w:pPr>
      <w:pStyle w:val="Nagwek"/>
      <w:rPr>
        <w:color w:val="4472C4"/>
      </w:rPr>
    </w:pPr>
    <w:r>
      <w:rPr>
        <w:color w:val="4472C4"/>
      </w:rPr>
      <w:t xml:space="preserve">Zadanie dofinansowywane z Programu Rządowy Fundusz Polski Ład - </w:t>
    </w:r>
    <w:r>
      <w:rPr>
        <w:color w:val="4472C4"/>
      </w:rPr>
      <w:br/>
      <w:t>Program Inwestycji Strategicznych</w:t>
    </w:r>
  </w:p>
  <w:p w14:paraId="48806425" w14:textId="77777777" w:rsidR="005B240B" w:rsidRDefault="005B24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806D1" w14:textId="77777777" w:rsidR="005B240B" w:rsidRDefault="005B24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0D2"/>
    <w:rsid w:val="00010B31"/>
    <w:rsid w:val="00104963"/>
    <w:rsid w:val="00150F65"/>
    <w:rsid w:val="003321CE"/>
    <w:rsid w:val="004B1429"/>
    <w:rsid w:val="00525C47"/>
    <w:rsid w:val="005B240B"/>
    <w:rsid w:val="005B6DC2"/>
    <w:rsid w:val="005F54EC"/>
    <w:rsid w:val="005F668A"/>
    <w:rsid w:val="00765861"/>
    <w:rsid w:val="007C30D2"/>
    <w:rsid w:val="00823326"/>
    <w:rsid w:val="00830CDC"/>
    <w:rsid w:val="00856A3E"/>
    <w:rsid w:val="00894412"/>
    <w:rsid w:val="009462DF"/>
    <w:rsid w:val="009500EB"/>
    <w:rsid w:val="00993EFC"/>
    <w:rsid w:val="009C715D"/>
    <w:rsid w:val="00A305EC"/>
    <w:rsid w:val="00AB3E72"/>
    <w:rsid w:val="00AC1A4B"/>
    <w:rsid w:val="00BE114F"/>
    <w:rsid w:val="00C31B97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1FFE16"/>
  <w15:chartTrackingRefBased/>
  <w15:docId w15:val="{26173F2E-D5E4-4EF5-BDD5-D8AFBA68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B24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B240B"/>
  </w:style>
  <w:style w:type="character" w:customStyle="1" w:styleId="NagwekZnak">
    <w:name w:val="Nagłówek Znak"/>
    <w:basedOn w:val="Domylnaczcionkaakapitu"/>
    <w:link w:val="Nagwek"/>
    <w:rsid w:val="009C7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215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Kamila Cichańska-Wrąbel</cp:lastModifiedBy>
  <cp:revision>8</cp:revision>
  <cp:lastPrinted>2024-05-22T12:13:00Z</cp:lastPrinted>
  <dcterms:created xsi:type="dcterms:W3CDTF">2024-05-22T11:53:00Z</dcterms:created>
  <dcterms:modified xsi:type="dcterms:W3CDTF">2024-05-22T12:22:00Z</dcterms:modified>
</cp:coreProperties>
</file>