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36143" w14:textId="3E594678" w:rsidR="005103B9" w:rsidRDefault="006676AE" w:rsidP="00D118C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118CD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D8CE3D4" w14:textId="77777777" w:rsidR="00D118CD" w:rsidRPr="00D118CD" w:rsidRDefault="00D118CD" w:rsidP="00D118CD">
      <w:pPr>
        <w:rPr>
          <w:lang w:eastAsia="pl-PL"/>
        </w:rPr>
      </w:pPr>
    </w:p>
    <w:p w14:paraId="4057083A" w14:textId="77777777" w:rsidR="00C4103F" w:rsidRPr="0012157F" w:rsidRDefault="007118F0" w:rsidP="00D118C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E37E72" w14:textId="77777777" w:rsidR="006676AE" w:rsidRPr="0012157F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SZPITAL WOJEWÓDZKI W POZNANIU</w:t>
      </w:r>
    </w:p>
    <w:p w14:paraId="6376D266" w14:textId="77777777" w:rsidR="006676AE" w:rsidRPr="0012157F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C5AA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0727DFA" w14:textId="77777777" w:rsidR="00F90CD1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C5AA6">
        <w:rPr>
          <w:rFonts w:ascii="Arial" w:hAnsi="Arial" w:cs="Arial"/>
        </w:rPr>
        <w:t>Poznań</w:t>
      </w:r>
    </w:p>
    <w:p w14:paraId="0A32B24F" w14:textId="77777777" w:rsidR="002578E4" w:rsidRDefault="002578E4" w:rsidP="00D118C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BD334D7" w14:textId="77777777" w:rsidR="00D118CD" w:rsidRDefault="00D118CD" w:rsidP="00D118C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B3C2259" w14:textId="77777777" w:rsidTr="0018769E">
        <w:tc>
          <w:tcPr>
            <w:tcW w:w="2800" w:type="dxa"/>
            <w:shd w:val="clear" w:color="auto" w:fill="auto"/>
          </w:tcPr>
          <w:p w14:paraId="55EF28C9" w14:textId="77777777" w:rsidR="002578E4" w:rsidRPr="00A2540E" w:rsidRDefault="002578E4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2FC87AD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EDDDD3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63C9A9" w14:textId="77777777" w:rsidR="002578E4" w:rsidRPr="00A2540E" w:rsidRDefault="002578E4" w:rsidP="00D118C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9F228D5" w14:textId="77777777" w:rsidTr="0018769E">
        <w:tc>
          <w:tcPr>
            <w:tcW w:w="2800" w:type="dxa"/>
            <w:shd w:val="clear" w:color="auto" w:fill="auto"/>
          </w:tcPr>
          <w:p w14:paraId="7CFE94E2" w14:textId="77777777" w:rsidR="002578E4" w:rsidRPr="00A2540E" w:rsidRDefault="002578E4" w:rsidP="00D118CD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DA29950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E06B99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8CCF1B" w14:textId="77777777" w:rsidR="002578E4" w:rsidRPr="00A2540E" w:rsidRDefault="002578E4" w:rsidP="00D118CD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154E0B" w14:textId="77777777" w:rsidR="002578E4" w:rsidRPr="002578E4" w:rsidRDefault="002578E4" w:rsidP="00D118C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C5AA6" w:rsidRPr="0012157F" w14:paraId="7CE7BE4D" w14:textId="77777777" w:rsidTr="00AE33E5">
        <w:tc>
          <w:tcPr>
            <w:tcW w:w="9104" w:type="dxa"/>
            <w:shd w:val="clear" w:color="auto" w:fill="D9D9D9"/>
          </w:tcPr>
          <w:p w14:paraId="3E5FCD98" w14:textId="77777777" w:rsidR="007C5AA6" w:rsidRPr="0012157F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5F12A3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C5A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C5A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C5AA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65AEFEC" w14:textId="77777777" w:rsidR="007C5AA6" w:rsidRPr="00612283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9B3228D" w14:textId="77777777" w:rsidR="007C5AA6" w:rsidRPr="00612283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84151B0" w14:textId="77777777" w:rsidR="007C5AA6" w:rsidRPr="0012157F" w:rsidRDefault="007C5AA6" w:rsidP="00D118CD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D6DB52A" w14:textId="77777777" w:rsidR="00D118CD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7C896E" w14:textId="609EF6C4" w:rsidR="00E50194" w:rsidRDefault="001F027E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4C86C20" w14:textId="77777777" w:rsidTr="0018769E">
        <w:tc>
          <w:tcPr>
            <w:tcW w:w="2269" w:type="dxa"/>
            <w:shd w:val="clear" w:color="auto" w:fill="auto"/>
          </w:tcPr>
          <w:p w14:paraId="01B12BBD" w14:textId="77777777" w:rsidR="002578E4" w:rsidRPr="00A2540E" w:rsidRDefault="002578E4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E79EEC" w14:textId="77777777" w:rsidR="002578E4" w:rsidRPr="00A2540E" w:rsidRDefault="007C5AA6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Remonty i naprawy wynikające z nakazów Sanepidu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C5AA6" w:rsidRPr="00A2540E" w14:paraId="5D447CE4" w14:textId="77777777" w:rsidTr="00AE33E5">
        <w:tc>
          <w:tcPr>
            <w:tcW w:w="2269" w:type="dxa"/>
            <w:shd w:val="clear" w:color="auto" w:fill="auto"/>
          </w:tcPr>
          <w:p w14:paraId="57E8CE6C" w14:textId="77777777" w:rsidR="007C5AA6" w:rsidRPr="00A2540E" w:rsidRDefault="007C5AA6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43E8BE" w14:textId="77777777" w:rsidR="007C5AA6" w:rsidRPr="00A2540E" w:rsidRDefault="007C5AA6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SZW/DZP/40/2024</w:t>
            </w:r>
          </w:p>
        </w:tc>
      </w:tr>
    </w:tbl>
    <w:p w14:paraId="277815B0" w14:textId="77777777" w:rsidR="002578E4" w:rsidRDefault="002578E4" w:rsidP="00D118C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4E4D921" w14:textId="77777777" w:rsidR="00F90CD1" w:rsidRDefault="005434B3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C5AA6" w:rsidRPr="007C5AA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1C2A8B8F" w14:textId="77777777" w:rsidR="00D118CD" w:rsidRPr="0012157F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6752487" w14:textId="77777777" w:rsidTr="00650D6C">
        <w:tc>
          <w:tcPr>
            <w:tcW w:w="9104" w:type="dxa"/>
            <w:shd w:val="clear" w:color="auto" w:fill="D9D9D9"/>
          </w:tcPr>
          <w:p w14:paraId="1A6A98D0" w14:textId="77777777" w:rsidR="00E50194" w:rsidRPr="00650D6C" w:rsidRDefault="00650D6C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7071506" w14:textId="77777777" w:rsidR="00C113BF" w:rsidRPr="0012157F" w:rsidRDefault="00C113BF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5BE7A0B" w14:textId="77777777" w:rsidR="002426FF" w:rsidRPr="00A44833" w:rsidRDefault="002426FF" w:rsidP="00D118C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75CE34B" w14:textId="77777777" w:rsidR="00023477" w:rsidRPr="006B53D6" w:rsidRDefault="00023477" w:rsidP="00D118C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1889249" w14:textId="77777777" w:rsidR="00023477" w:rsidRPr="00992BD8" w:rsidRDefault="00992BD8" w:rsidP="00D118C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F60AC6B" w14:textId="77777777" w:rsidR="00992BD8" w:rsidRPr="00992BD8" w:rsidRDefault="00992BD8" w:rsidP="00D118C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AC38406" w14:textId="77777777" w:rsidR="00023477" w:rsidRDefault="00C113BF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9ACC8FF" w14:textId="77777777" w:rsidR="007A2BCB" w:rsidRDefault="00992BD8" w:rsidP="00D118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A7D147" w14:textId="77777777" w:rsidR="0011306C" w:rsidRDefault="007A2BC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6043E04" w14:textId="77777777" w:rsidR="00D118CD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AC7607A" w14:textId="77777777" w:rsidTr="00CD4DD1">
        <w:tc>
          <w:tcPr>
            <w:tcW w:w="9104" w:type="dxa"/>
            <w:shd w:val="clear" w:color="auto" w:fill="D9D9D9"/>
          </w:tcPr>
          <w:p w14:paraId="5514672F" w14:textId="77777777" w:rsidR="0011306C" w:rsidRPr="00650D6C" w:rsidRDefault="0011306C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DCCD91A" w14:textId="77777777" w:rsidR="00D2702A" w:rsidRPr="0012157F" w:rsidRDefault="004F23F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94D9F4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7770" w14:textId="77777777" w:rsidR="00D2702A" w:rsidRPr="0012157F" w:rsidRDefault="00D2702A" w:rsidP="00D118C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D7FB" w14:textId="77777777" w:rsidR="00D2702A" w:rsidRPr="0012157F" w:rsidRDefault="00D2702A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C5AA6" w:rsidRPr="0012157F" w14:paraId="076397A7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8AF5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3D83B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97B39C1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58BEB2A1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DA2EF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6652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60213CE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57481E4A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C0CD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C4B0B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8A7C547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1E9B4314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EF380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01738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ED78F25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4569186D" w14:textId="77777777" w:rsidR="00E21BB4" w:rsidRPr="0012157F" w:rsidRDefault="00257E73" w:rsidP="00D118C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BDAF658" w14:textId="77777777" w:rsidR="00E21BB4" w:rsidRPr="00E21BB4" w:rsidRDefault="00E21BB4" w:rsidP="00D118C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A298BA0" w14:textId="77777777" w:rsidR="00C62F57" w:rsidRDefault="00C62F5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6DE4421" w14:textId="77777777" w:rsidR="00C62F57" w:rsidRDefault="00C62F5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7E87903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C772574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1E4CA48" w14:textId="77777777" w:rsidR="00721D87" w:rsidRPr="00721D87" w:rsidRDefault="00721D87" w:rsidP="00D118C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130D870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EC27F2" w14:textId="77777777" w:rsidR="00E21BB4" w:rsidRPr="00E21BB4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3C51E92" w14:textId="77777777" w:rsidR="00E21BB4" w:rsidRPr="00721D87" w:rsidRDefault="00E21BB4" w:rsidP="00D118C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C328E98" w14:textId="77777777" w:rsidR="00C62F57" w:rsidRDefault="00257E73" w:rsidP="00D118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C1D0D5E" w14:textId="77777777" w:rsidTr="00CD4DD1">
        <w:tc>
          <w:tcPr>
            <w:tcW w:w="9104" w:type="dxa"/>
            <w:shd w:val="clear" w:color="auto" w:fill="D9D9D9"/>
          </w:tcPr>
          <w:p w14:paraId="498C7669" w14:textId="77777777" w:rsidR="00D118CD" w:rsidRDefault="00D118CD" w:rsidP="00D118C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9548F7" w14:textId="2BCBEE94" w:rsidR="00BE6F04" w:rsidRPr="00650D6C" w:rsidRDefault="00E426EB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967643" w14:textId="77777777" w:rsidR="00FE4E2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11BE512" w14:textId="77777777" w:rsidR="00D118CD" w:rsidRPr="00E426EB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56EFC8B" w14:textId="77777777" w:rsidTr="00847232">
        <w:tc>
          <w:tcPr>
            <w:tcW w:w="9104" w:type="dxa"/>
            <w:shd w:val="clear" w:color="auto" w:fill="D9D9D9"/>
          </w:tcPr>
          <w:p w14:paraId="1443BB23" w14:textId="77777777" w:rsidR="00E426EB" w:rsidRPr="00650D6C" w:rsidRDefault="00E426EB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DDB1746" w14:textId="77777777" w:rsidR="00E426EB" w:rsidRPr="0012157F" w:rsidRDefault="00E426EB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188371" w14:textId="77777777" w:rsidR="00E426EB" w:rsidRPr="00E426E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C774392" w14:textId="77777777" w:rsidR="00E426EB" w:rsidRPr="00E426EB" w:rsidRDefault="00E426EB" w:rsidP="00D118C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67F062" w14:textId="77777777" w:rsidR="00E426EB" w:rsidRPr="00FF0EBB" w:rsidRDefault="00E426EB" w:rsidP="00D118C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7DD039" w14:textId="77777777" w:rsidR="00E426EB" w:rsidRPr="00E426EB" w:rsidRDefault="00E426EB" w:rsidP="00D118C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A9CE7B" w14:textId="77777777" w:rsidR="00E426EB" w:rsidRPr="00FF0EBB" w:rsidRDefault="00E426EB" w:rsidP="00D118C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63323A" w14:textId="77777777" w:rsidR="00E426E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8ACA57" w14:textId="77777777" w:rsidR="0012157F" w:rsidRPr="0012157F" w:rsidRDefault="0012157F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813B67" w14:textId="77777777" w:rsidR="00524951" w:rsidRDefault="00FE4E2B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DD0C96A" w14:textId="77777777" w:rsidR="00524951" w:rsidRDefault="00524951" w:rsidP="00D118C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DCBD008" w14:textId="77777777" w:rsidR="00FE4E2B" w:rsidRPr="0012157F" w:rsidRDefault="00524951" w:rsidP="00D118C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EF8ABBC" w14:textId="77777777" w:rsidR="00484F88" w:rsidRPr="0012157F" w:rsidRDefault="006D536F" w:rsidP="00D118C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4E10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282A8" w14:textId="77777777" w:rsidR="004E1091" w:rsidRDefault="004E1091" w:rsidP="0038231F">
      <w:pPr>
        <w:spacing w:after="0" w:line="240" w:lineRule="auto"/>
      </w:pPr>
      <w:r>
        <w:separator/>
      </w:r>
    </w:p>
  </w:endnote>
  <w:endnote w:type="continuationSeparator" w:id="0">
    <w:p w14:paraId="5DE2E070" w14:textId="77777777" w:rsidR="004E1091" w:rsidRDefault="004E10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3443F" w14:textId="77777777" w:rsidR="007C5AA6" w:rsidRDefault="007C5A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30A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982A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D5715" w14:textId="77777777" w:rsidR="007C5AA6" w:rsidRDefault="007C5A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F0B80" w14:textId="77777777" w:rsidR="004E1091" w:rsidRDefault="004E1091" w:rsidP="0038231F">
      <w:pPr>
        <w:spacing w:after="0" w:line="240" w:lineRule="auto"/>
      </w:pPr>
      <w:r>
        <w:separator/>
      </w:r>
    </w:p>
  </w:footnote>
  <w:footnote w:type="continuationSeparator" w:id="0">
    <w:p w14:paraId="074F40D0" w14:textId="77777777" w:rsidR="004E1091" w:rsidRDefault="004E1091" w:rsidP="0038231F">
      <w:pPr>
        <w:spacing w:after="0" w:line="240" w:lineRule="auto"/>
      </w:pPr>
      <w:r>
        <w:continuationSeparator/>
      </w:r>
    </w:p>
  </w:footnote>
  <w:footnote w:id="1">
    <w:p w14:paraId="7A5106A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795AB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99BF5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4F95B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3DA6E" w14:textId="77777777" w:rsidR="007C5AA6" w:rsidRDefault="007C5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A837F" w14:textId="77777777" w:rsidR="007C5AA6" w:rsidRDefault="007C5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E069B" w14:textId="77777777" w:rsidR="007C5AA6" w:rsidRDefault="007C5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743848">
    <w:abstractNumId w:val="11"/>
  </w:num>
  <w:num w:numId="2" w16cid:durableId="962662496">
    <w:abstractNumId w:val="0"/>
  </w:num>
  <w:num w:numId="3" w16cid:durableId="1527670294">
    <w:abstractNumId w:val="10"/>
  </w:num>
  <w:num w:numId="4" w16cid:durableId="440497209">
    <w:abstractNumId w:val="13"/>
  </w:num>
  <w:num w:numId="5" w16cid:durableId="159347201">
    <w:abstractNumId w:val="12"/>
  </w:num>
  <w:num w:numId="6" w16cid:durableId="1761755921">
    <w:abstractNumId w:val="9"/>
  </w:num>
  <w:num w:numId="7" w16cid:durableId="807939918">
    <w:abstractNumId w:val="1"/>
  </w:num>
  <w:num w:numId="8" w16cid:durableId="316764783">
    <w:abstractNumId w:val="6"/>
  </w:num>
  <w:num w:numId="9" w16cid:durableId="1683121206">
    <w:abstractNumId w:val="4"/>
  </w:num>
  <w:num w:numId="10" w16cid:durableId="953711830">
    <w:abstractNumId w:val="7"/>
  </w:num>
  <w:num w:numId="11" w16cid:durableId="1840340395">
    <w:abstractNumId w:val="5"/>
  </w:num>
  <w:num w:numId="12" w16cid:durableId="1016157591">
    <w:abstractNumId w:val="8"/>
  </w:num>
  <w:num w:numId="13" w16cid:durableId="1504972382">
    <w:abstractNumId w:val="3"/>
  </w:num>
  <w:num w:numId="14" w16cid:durableId="1716003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09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1091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5AA6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18CD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1106E"/>
  <w15:docId w15:val="{DDF3E1B0-CF0D-4D6A-ABB4-125D3703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2024-04-12T08:20:00Z</dcterms:created>
  <dcterms:modified xsi:type="dcterms:W3CDTF">2024-04-12T08:20:00Z</dcterms:modified>
</cp:coreProperties>
</file>