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506CDAF2" w:rsidR="00281DC6" w:rsidRDefault="00C41F03" w:rsidP="009F3705">
      <w:pPr>
        <w:keepNext/>
        <w:jc w:val="right"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E72FDC"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p w14:paraId="6EDAEF3B" w14:textId="507C4B30" w:rsidR="00E72FDC" w:rsidRDefault="00E72FDC" w:rsidP="009F3705">
      <w:pPr>
        <w:keepNext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>SZW/DZP/</w:t>
      </w:r>
      <w:r w:rsidR="000E4ACF">
        <w:rPr>
          <w:bCs/>
          <w:sz w:val="22"/>
          <w:szCs w:val="22"/>
        </w:rPr>
        <w:t>40</w:t>
      </w:r>
      <w:r>
        <w:rPr>
          <w:bCs/>
          <w:sz w:val="22"/>
          <w:szCs w:val="22"/>
        </w:rPr>
        <w:t>/202</w:t>
      </w:r>
      <w:r w:rsidR="001274DC">
        <w:rPr>
          <w:bCs/>
          <w:sz w:val="22"/>
          <w:szCs w:val="22"/>
        </w:rPr>
        <w:t>4</w:t>
      </w:r>
    </w:p>
    <w:p w14:paraId="547658B9" w14:textId="77777777" w:rsidR="00E72FDC" w:rsidRPr="00FE7210" w:rsidRDefault="00E72FDC" w:rsidP="009F3705">
      <w:pPr>
        <w:keepNext/>
        <w:outlineLvl w:val="3"/>
        <w:rPr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9F3705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9F3705">
      <w:pPr>
        <w:keepNext/>
        <w:jc w:val="center"/>
        <w:outlineLvl w:val="1"/>
        <w:rPr>
          <w:b/>
          <w:sz w:val="28"/>
          <w:szCs w:val="20"/>
        </w:rPr>
      </w:pPr>
    </w:p>
    <w:p w14:paraId="3D369A8B" w14:textId="3E90C4E2" w:rsidR="00281DC6" w:rsidRPr="00281DC6" w:rsidRDefault="00281DC6" w:rsidP="009F3705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90E0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F3705">
      <w:pPr>
        <w:jc w:val="center"/>
        <w:rPr>
          <w:b/>
          <w:sz w:val="22"/>
          <w:szCs w:val="22"/>
        </w:rPr>
      </w:pPr>
    </w:p>
    <w:p w14:paraId="63167698" w14:textId="4473AD48" w:rsidR="00CB68B7" w:rsidRDefault="000E4ACF" w:rsidP="009F3705">
      <w:pPr>
        <w:jc w:val="center"/>
        <w:rPr>
          <w:b/>
          <w:sz w:val="28"/>
          <w:szCs w:val="28"/>
        </w:rPr>
      </w:pPr>
      <w:r w:rsidRPr="000E4ACF">
        <w:rPr>
          <w:b/>
          <w:sz w:val="28"/>
          <w:szCs w:val="28"/>
        </w:rPr>
        <w:t>Remonty i naprawy wynikające z nakazów Sanepidu</w:t>
      </w:r>
    </w:p>
    <w:p w14:paraId="5978FF40" w14:textId="77777777" w:rsidR="00E72FDC" w:rsidRPr="00655408" w:rsidRDefault="00E72FDC" w:rsidP="009F3705">
      <w:pPr>
        <w:jc w:val="center"/>
        <w:rPr>
          <w:sz w:val="28"/>
          <w:szCs w:val="28"/>
        </w:rPr>
      </w:pPr>
    </w:p>
    <w:p w14:paraId="5518607C" w14:textId="7A9FF5FA" w:rsidR="00281DC6" w:rsidRPr="00281DC6" w:rsidRDefault="00281DC6" w:rsidP="009F3705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CB68B7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70559D9C" w14:textId="77777777" w:rsidR="00CB68B7" w:rsidRDefault="00CB68B7" w:rsidP="009F3705">
      <w:pPr>
        <w:rPr>
          <w:b/>
          <w:sz w:val="22"/>
          <w:szCs w:val="22"/>
        </w:rPr>
      </w:pPr>
    </w:p>
    <w:p w14:paraId="233A661E" w14:textId="62ABB542" w:rsidR="00281DC6" w:rsidRPr="00281DC6" w:rsidRDefault="00281DC6" w:rsidP="009F3705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2C8A1FB1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68222F">
              <w:t xml:space="preserve">ulica, kod pocztowy,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85414C" w:rsidR="00281DC6" w:rsidRPr="00281DC6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</w:p>
          <w:p w14:paraId="076CBAB9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9F3705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 w:rsidP="009F3705">
      <w:pPr>
        <w:jc w:val="both"/>
      </w:pPr>
    </w:p>
    <w:p w14:paraId="7C9E2868" w14:textId="344B61E4" w:rsidR="00281DC6" w:rsidRPr="00B73557" w:rsidRDefault="00281DC6" w:rsidP="009F3705">
      <w:pPr>
        <w:numPr>
          <w:ilvl w:val="0"/>
          <w:numId w:val="1"/>
        </w:numPr>
        <w:ind w:left="284" w:hanging="284"/>
        <w:contextualSpacing/>
        <w:jc w:val="both"/>
      </w:pPr>
      <w:r w:rsidRPr="00B73557">
        <w:rPr>
          <w:b/>
        </w:rPr>
        <w:t>SKŁADAMY OFERTĘ</w:t>
      </w:r>
      <w:r w:rsidRPr="00B73557">
        <w:t xml:space="preserve"> na wykonanie przedmiotu zamówienia </w:t>
      </w:r>
      <w:r w:rsidR="00957800" w:rsidRPr="00B73557">
        <w:t xml:space="preserve">zgodnie </w:t>
      </w:r>
      <w:r w:rsidRPr="00B73557">
        <w:t>ze Specyfikacją Warunków Zamówienia</w:t>
      </w:r>
      <w:r w:rsidR="00E554F1" w:rsidRPr="00B73557">
        <w:t xml:space="preserve">, </w:t>
      </w:r>
      <w:r w:rsidR="000E4ACF">
        <w:t>opisem przedmiotu zamówienia</w:t>
      </w:r>
      <w:r w:rsidR="00957800" w:rsidRPr="00B73557">
        <w:t xml:space="preserve"> </w:t>
      </w:r>
      <w:r w:rsidR="004858D2" w:rsidRPr="00B73557">
        <w:t xml:space="preserve">oraz </w:t>
      </w:r>
      <w:r w:rsidR="001F5C81" w:rsidRPr="00B73557">
        <w:t>wzorem</w:t>
      </w:r>
      <w:r w:rsidR="004858D2" w:rsidRPr="00B73557">
        <w:t xml:space="preserve"> umowy</w:t>
      </w:r>
      <w:r w:rsidRPr="00B73557">
        <w:t xml:space="preserve">, </w:t>
      </w:r>
      <w:r w:rsidR="00CF77BE" w:rsidRPr="00B73557">
        <w:t>za kwotę</w:t>
      </w:r>
      <w:r w:rsidRPr="00B73557">
        <w:t>:</w:t>
      </w:r>
    </w:p>
    <w:p w14:paraId="30C6F5CE" w14:textId="5BD0ACF0" w:rsidR="001F5C81" w:rsidRPr="00B73557" w:rsidRDefault="001F5C81" w:rsidP="009F3705">
      <w:pPr>
        <w:contextualSpacing/>
        <w:jc w:val="both"/>
      </w:pPr>
    </w:p>
    <w:p w14:paraId="1288A81C" w14:textId="285C259A" w:rsidR="00E72FDC" w:rsidRPr="00C27081" w:rsidRDefault="006C52A7" w:rsidP="009F3705">
      <w:pPr>
        <w:contextualSpacing/>
        <w:jc w:val="both"/>
        <w:rPr>
          <w:rFonts w:eastAsia="Calibri"/>
          <w:b/>
          <w:u w:val="single"/>
          <w:lang w:eastAsia="en-US"/>
        </w:rPr>
      </w:pPr>
      <w:bookmarkStart w:id="2" w:name="_Hlk136496738"/>
      <w:bookmarkStart w:id="3" w:name="_Hlk130903349"/>
      <w:bookmarkStart w:id="4" w:name="_Hlk64876004"/>
      <w:bookmarkStart w:id="5" w:name="_Hlk115774927"/>
      <w:r w:rsidRPr="00C27081">
        <w:rPr>
          <w:bCs/>
          <w:u w:val="single"/>
          <w:lang w:val="en-US"/>
        </w:rPr>
        <w:t xml:space="preserve">Zadanie nr 1: </w:t>
      </w:r>
      <w:r w:rsidR="000E4ACF" w:rsidRPr="00C27081">
        <w:rPr>
          <w:rFonts w:eastAsia="Calibri"/>
          <w:b/>
          <w:u w:val="single"/>
          <w:lang w:eastAsia="en-US"/>
        </w:rPr>
        <w:t>malowanie pomieszczeń kuchni w filii nr 2</w:t>
      </w:r>
    </w:p>
    <w:p w14:paraId="3383607C" w14:textId="77777777" w:rsidR="00383E89" w:rsidRPr="00C27081" w:rsidRDefault="00383E89" w:rsidP="009F3705">
      <w:pPr>
        <w:contextualSpacing/>
        <w:jc w:val="both"/>
        <w:rPr>
          <w:rFonts w:eastAsia="Calibri"/>
          <w:b/>
          <w:u w:val="single"/>
          <w:lang w:eastAsia="en-US"/>
        </w:rPr>
      </w:pPr>
    </w:p>
    <w:p w14:paraId="3755A620" w14:textId="4873F127" w:rsidR="0074486A" w:rsidRPr="009934D9" w:rsidRDefault="00AC25B5" w:rsidP="009F3705">
      <w:pPr>
        <w:ind w:left="284"/>
        <w:jc w:val="both"/>
      </w:pPr>
      <w:r>
        <w:t>kwota</w:t>
      </w:r>
      <w:r w:rsidR="0074486A" w:rsidRPr="009934D9">
        <w:t xml:space="preserve"> netto za </w:t>
      </w:r>
      <w:r>
        <w:t>wykonanie zadania</w:t>
      </w:r>
      <w:r w:rsidR="0074486A" w:rsidRPr="009934D9">
        <w:t xml:space="preserve"> wynosi…………. zł</w:t>
      </w:r>
    </w:p>
    <w:p w14:paraId="6BD2F2A3" w14:textId="715F6E1A" w:rsidR="0074486A" w:rsidRPr="009934D9" w:rsidRDefault="00AC25B5" w:rsidP="009F3705">
      <w:pPr>
        <w:ind w:left="284"/>
        <w:jc w:val="both"/>
      </w:pPr>
      <w:r>
        <w:t>kwota</w:t>
      </w:r>
      <w:r w:rsidR="0074486A" w:rsidRPr="009934D9">
        <w:t xml:space="preserve"> podatku VAT wynosi………%</w:t>
      </w:r>
    </w:p>
    <w:p w14:paraId="16B34F54" w14:textId="17159515" w:rsidR="0074486A" w:rsidRPr="009934D9" w:rsidRDefault="00AC25B5" w:rsidP="009F3705">
      <w:pPr>
        <w:ind w:left="284"/>
        <w:jc w:val="both"/>
        <w:rPr>
          <w:b/>
          <w:bCs/>
        </w:rPr>
      </w:pPr>
      <w:r>
        <w:rPr>
          <w:b/>
          <w:bCs/>
        </w:rPr>
        <w:t>kwota</w:t>
      </w:r>
      <w:r w:rsidR="0074486A" w:rsidRPr="009934D9">
        <w:rPr>
          <w:b/>
          <w:bCs/>
        </w:rPr>
        <w:t xml:space="preserve"> brutto </w:t>
      </w:r>
      <w:r>
        <w:rPr>
          <w:b/>
          <w:bCs/>
        </w:rPr>
        <w:t>za wykonanie zadania</w:t>
      </w:r>
      <w:r w:rsidR="0074486A" w:rsidRPr="009934D9">
        <w:rPr>
          <w:b/>
          <w:bCs/>
        </w:rPr>
        <w:t xml:space="preserve"> wynosi…………zł</w:t>
      </w:r>
    </w:p>
    <w:p w14:paraId="77F70395" w14:textId="77777777" w:rsidR="0074486A" w:rsidRPr="009934D9" w:rsidRDefault="0074486A" w:rsidP="009F3705">
      <w:pPr>
        <w:ind w:left="284"/>
        <w:jc w:val="both"/>
        <w:rPr>
          <w:b/>
          <w:bCs/>
        </w:rPr>
      </w:pPr>
    </w:p>
    <w:p w14:paraId="4E14E24F" w14:textId="2DAC5A52" w:rsidR="006C52A7" w:rsidRPr="00C27081" w:rsidRDefault="006C52A7" w:rsidP="009F3705">
      <w:pPr>
        <w:contextualSpacing/>
        <w:jc w:val="both"/>
        <w:rPr>
          <w:bCs/>
        </w:rPr>
      </w:pPr>
      <w:bookmarkStart w:id="6" w:name="_Hlk150165567"/>
      <w:r w:rsidRPr="00C27081">
        <w:rPr>
          <w:bCs/>
        </w:rPr>
        <w:t xml:space="preserve">ww. wartości wyliczone zgodnie z </w:t>
      </w:r>
      <w:r w:rsidR="000E4ACF" w:rsidRPr="00C27081">
        <w:rPr>
          <w:bCs/>
        </w:rPr>
        <w:t xml:space="preserve">opisem przedmiotu zamówienia </w:t>
      </w:r>
      <w:r w:rsidRPr="00C27081">
        <w:rPr>
          <w:bCs/>
        </w:rPr>
        <w:t>stanowiąc</w:t>
      </w:r>
      <w:r w:rsidR="000E4ACF" w:rsidRPr="00C27081">
        <w:rPr>
          <w:bCs/>
        </w:rPr>
        <w:t>ym</w:t>
      </w:r>
      <w:r w:rsidRPr="00C27081">
        <w:rPr>
          <w:bCs/>
        </w:rPr>
        <w:t xml:space="preserve"> załącznik nr 2 do SWZ </w:t>
      </w:r>
    </w:p>
    <w:p w14:paraId="2F452082" w14:textId="77777777" w:rsidR="005C6582" w:rsidRDefault="005C6582" w:rsidP="009F3705">
      <w:pPr>
        <w:jc w:val="both"/>
        <w:rPr>
          <w:b/>
        </w:rPr>
      </w:pPr>
      <w:bookmarkStart w:id="7" w:name="_Hlk150153833"/>
      <w:bookmarkEnd w:id="6"/>
    </w:p>
    <w:p w14:paraId="7E3B261F" w14:textId="520C141F" w:rsidR="006C52A7" w:rsidRPr="00B73557" w:rsidRDefault="006C52A7" w:rsidP="009F3705">
      <w:pPr>
        <w:jc w:val="both"/>
      </w:pPr>
      <w:r w:rsidRPr="00B73557">
        <w:rPr>
          <w:b/>
        </w:rPr>
        <w:t xml:space="preserve">Okres gwarancji: </w:t>
      </w:r>
      <w:r w:rsidRPr="00B73557">
        <w:t xml:space="preserve">……… miesięcy (wpisać </w:t>
      </w:r>
      <w:r w:rsidR="00072D17">
        <w:t>od 12</w:t>
      </w:r>
      <w:r w:rsidRPr="00B73557">
        <w:t xml:space="preserve"> miesięcy </w:t>
      </w:r>
      <w:r w:rsidR="00160E9C" w:rsidRPr="00B73557">
        <w:t>–</w:t>
      </w:r>
      <w:r w:rsidRPr="00B73557">
        <w:t xml:space="preserve"> podać</w:t>
      </w:r>
      <w:r w:rsidR="00160E9C" w:rsidRPr="00B73557">
        <w:t xml:space="preserve"> ile dokładnie</w:t>
      </w:r>
      <w:r w:rsidRPr="00B73557">
        <w:t>)</w:t>
      </w:r>
      <w:r w:rsidR="00160E9C" w:rsidRPr="00B73557">
        <w:t xml:space="preserve"> od daty podpisania protokołu odbioru.</w:t>
      </w:r>
    </w:p>
    <w:p w14:paraId="45C4CBE3" w14:textId="66BFB87E" w:rsidR="000D4D84" w:rsidRDefault="000D4D84" w:rsidP="009F3705">
      <w:pPr>
        <w:jc w:val="both"/>
        <w:outlineLvl w:val="1"/>
        <w:rPr>
          <w:bCs/>
          <w:iCs/>
          <w:color w:val="000000"/>
        </w:rPr>
      </w:pPr>
      <w:bookmarkStart w:id="8" w:name="_Hlk133228980"/>
      <w:r w:rsidRPr="00DA06F8">
        <w:rPr>
          <w:b/>
        </w:rPr>
        <w:t>Termin wykonania:</w:t>
      </w:r>
      <w:r w:rsidRPr="00DA06F8">
        <w:rPr>
          <w:bCs/>
        </w:rPr>
        <w:t xml:space="preserve"> ……</w:t>
      </w:r>
      <w:r w:rsidR="00DA06F8" w:rsidRPr="00DA06F8">
        <w:rPr>
          <w:bCs/>
        </w:rPr>
        <w:t>………</w:t>
      </w:r>
      <w:r w:rsidRPr="00DA06F8">
        <w:rPr>
          <w:bCs/>
        </w:rPr>
        <w:t>…..</w:t>
      </w:r>
      <w:r w:rsidRPr="00DA06F8">
        <w:rPr>
          <w:bCs/>
          <w:iCs/>
          <w:color w:val="000000"/>
        </w:rPr>
        <w:t xml:space="preserve"> dni (</w:t>
      </w:r>
      <w:r w:rsidR="00220367" w:rsidRPr="00B73557">
        <w:t>podać ile dokładnie</w:t>
      </w:r>
      <w:r w:rsidR="00DA06F8" w:rsidRPr="00DA06F8">
        <w:rPr>
          <w:bCs/>
          <w:iCs/>
          <w:color w:val="000000"/>
        </w:rPr>
        <w:t xml:space="preserve">). </w:t>
      </w:r>
      <w:r w:rsidR="009447CD">
        <w:rPr>
          <w:bCs/>
          <w:iCs/>
          <w:color w:val="000000"/>
        </w:rPr>
        <w:t xml:space="preserve">Maksymalny termin </w:t>
      </w:r>
      <w:r w:rsidR="009447CD" w:rsidRPr="00432166">
        <w:rPr>
          <w:bCs/>
          <w:iCs/>
          <w:color w:val="000000"/>
        </w:rPr>
        <w:t xml:space="preserve">wykonania wynosi </w:t>
      </w:r>
      <w:r w:rsidR="00072D17" w:rsidRPr="00432166">
        <w:rPr>
          <w:bCs/>
          <w:iCs/>
          <w:color w:val="000000"/>
        </w:rPr>
        <w:t>30</w:t>
      </w:r>
      <w:r w:rsidR="009447CD" w:rsidRPr="00432166">
        <w:rPr>
          <w:bCs/>
          <w:iCs/>
          <w:color w:val="000000"/>
        </w:rPr>
        <w:t xml:space="preserve"> dni. </w:t>
      </w:r>
      <w:r w:rsidR="00432166" w:rsidRPr="00432166">
        <w:rPr>
          <w:bCs/>
          <w:iCs/>
          <w:color w:val="000000"/>
        </w:rPr>
        <w:t>Podanie terminu dłuższego niż 30 dni spowoduje odrzucenie oferty jako niezgodnej z SWZ.</w:t>
      </w:r>
    </w:p>
    <w:p w14:paraId="7CB7CAC8" w14:textId="77777777" w:rsidR="00432166" w:rsidRPr="00432166" w:rsidRDefault="00432166" w:rsidP="009F3705">
      <w:pPr>
        <w:jc w:val="both"/>
        <w:outlineLvl w:val="1"/>
        <w:rPr>
          <w:bCs/>
        </w:rPr>
      </w:pPr>
    </w:p>
    <w:p w14:paraId="3E326EE5" w14:textId="35241EF7" w:rsidR="006C52A7" w:rsidRPr="00B73557" w:rsidRDefault="006C52A7" w:rsidP="009F3705">
      <w:pPr>
        <w:contextualSpacing/>
        <w:jc w:val="both"/>
        <w:rPr>
          <w:bCs/>
        </w:rPr>
      </w:pPr>
      <w:r w:rsidRPr="00B73557">
        <w:rPr>
          <w:bCs/>
        </w:rPr>
        <w:lastRenderedPageBreak/>
        <w:t>Warunki płatności: 60 dni</w:t>
      </w:r>
    </w:p>
    <w:bookmarkEnd w:id="8"/>
    <w:bookmarkEnd w:id="7"/>
    <w:p w14:paraId="0D0537B2" w14:textId="77777777" w:rsidR="006C52A7" w:rsidRPr="00B73557" w:rsidRDefault="006C52A7" w:rsidP="009F3705">
      <w:pPr>
        <w:jc w:val="both"/>
        <w:rPr>
          <w:b/>
        </w:rPr>
      </w:pPr>
    </w:p>
    <w:p w14:paraId="00F34349" w14:textId="52026117" w:rsidR="00E03BCB" w:rsidRPr="00C27081" w:rsidRDefault="00160E9C" w:rsidP="009F3705">
      <w:pPr>
        <w:contextualSpacing/>
        <w:rPr>
          <w:rFonts w:eastAsia="Calibri"/>
          <w:b/>
          <w:bCs/>
          <w:u w:val="single"/>
          <w:lang w:eastAsia="en-US"/>
        </w:rPr>
      </w:pPr>
      <w:r w:rsidRPr="00C27081">
        <w:rPr>
          <w:b/>
          <w:u w:val="single"/>
          <w:lang w:val="en-US"/>
        </w:rPr>
        <w:t>Zadanie nr 2:</w:t>
      </w:r>
      <w:r w:rsidRPr="00C27081">
        <w:rPr>
          <w:bCs/>
          <w:u w:val="single"/>
          <w:lang w:val="en-US"/>
        </w:rPr>
        <w:t xml:space="preserve"> </w:t>
      </w:r>
      <w:r w:rsidR="000E4ACF" w:rsidRPr="00C27081">
        <w:rPr>
          <w:rFonts w:eastAsia="Calibri"/>
          <w:b/>
          <w:bCs/>
          <w:u w:val="single"/>
          <w:lang w:eastAsia="en-US"/>
        </w:rPr>
        <w:t>malowanie wraz z materiałem pomieszczeń szpitalnych w filiach: 1, 2, 3</w:t>
      </w:r>
    </w:p>
    <w:p w14:paraId="203A66EF" w14:textId="77777777" w:rsidR="00C27081" w:rsidRDefault="00C27081" w:rsidP="009F3705">
      <w:pPr>
        <w:ind w:left="284"/>
        <w:jc w:val="both"/>
      </w:pPr>
      <w:bookmarkStart w:id="9" w:name="_Hlk150153876"/>
    </w:p>
    <w:p w14:paraId="1D5EFFC3" w14:textId="3336B6DE" w:rsidR="00C27081" w:rsidRPr="009934D9" w:rsidRDefault="00C27081" w:rsidP="009F3705">
      <w:pPr>
        <w:ind w:left="284"/>
        <w:jc w:val="both"/>
      </w:pPr>
      <w:r w:rsidRPr="009934D9">
        <w:t>stawka netto za 1 m</w:t>
      </w:r>
      <w:r w:rsidRPr="009934D9">
        <w:rPr>
          <w:vertAlign w:val="superscript"/>
        </w:rPr>
        <w:t>2</w:t>
      </w:r>
      <w:r w:rsidRPr="009934D9">
        <w:t xml:space="preserve"> powierzchni </w:t>
      </w:r>
      <w:r w:rsidR="0074486A" w:rsidRPr="009934D9">
        <w:t xml:space="preserve">białej </w:t>
      </w:r>
      <w:r w:rsidRPr="009934D9">
        <w:t>wynosi…………. zł</w:t>
      </w:r>
    </w:p>
    <w:p w14:paraId="6086AC63" w14:textId="77777777" w:rsidR="00C27081" w:rsidRPr="009934D9" w:rsidRDefault="00C27081" w:rsidP="009F3705">
      <w:pPr>
        <w:ind w:left="284"/>
        <w:jc w:val="both"/>
      </w:pPr>
      <w:r w:rsidRPr="009934D9">
        <w:t>stawka podatku VAT wynosi………%</w:t>
      </w:r>
    </w:p>
    <w:p w14:paraId="299035EC" w14:textId="40B20C04" w:rsidR="00C27081" w:rsidRPr="009934D9" w:rsidRDefault="00C27081" w:rsidP="009F3705">
      <w:pPr>
        <w:ind w:left="284"/>
        <w:jc w:val="both"/>
        <w:rPr>
          <w:b/>
          <w:bCs/>
        </w:rPr>
      </w:pPr>
      <w:r w:rsidRPr="009934D9">
        <w:rPr>
          <w:b/>
          <w:bCs/>
        </w:rPr>
        <w:t>stawka brutto za 1 m</w:t>
      </w:r>
      <w:r w:rsidRPr="009934D9">
        <w:rPr>
          <w:b/>
          <w:bCs/>
          <w:vertAlign w:val="superscript"/>
        </w:rPr>
        <w:t>2</w:t>
      </w:r>
      <w:r w:rsidRPr="009934D9">
        <w:rPr>
          <w:b/>
          <w:bCs/>
        </w:rPr>
        <w:t xml:space="preserve"> powierzchni </w:t>
      </w:r>
      <w:r w:rsidR="0074486A" w:rsidRPr="009934D9">
        <w:rPr>
          <w:b/>
          <w:bCs/>
        </w:rPr>
        <w:t xml:space="preserve">białej </w:t>
      </w:r>
      <w:r w:rsidRPr="009934D9">
        <w:rPr>
          <w:b/>
          <w:bCs/>
        </w:rPr>
        <w:t>wynosi…………zł</w:t>
      </w:r>
    </w:p>
    <w:p w14:paraId="3C314604" w14:textId="77777777" w:rsidR="0074486A" w:rsidRPr="009934D9" w:rsidRDefault="0074486A" w:rsidP="009F3705">
      <w:pPr>
        <w:ind w:left="284"/>
        <w:jc w:val="both"/>
        <w:rPr>
          <w:b/>
          <w:bCs/>
        </w:rPr>
      </w:pPr>
    </w:p>
    <w:p w14:paraId="36AA2992" w14:textId="55E348C9" w:rsidR="0074486A" w:rsidRPr="009934D9" w:rsidRDefault="0074486A" w:rsidP="009F3705">
      <w:pPr>
        <w:ind w:left="284"/>
        <w:jc w:val="both"/>
      </w:pPr>
      <w:r w:rsidRPr="009934D9">
        <w:t>stawka netto za 1 m</w:t>
      </w:r>
      <w:r w:rsidRPr="009934D9">
        <w:rPr>
          <w:vertAlign w:val="superscript"/>
        </w:rPr>
        <w:t>2</w:t>
      </w:r>
      <w:r w:rsidRPr="009934D9">
        <w:t xml:space="preserve"> powierzchni kolorowej wynosi…………. zł</w:t>
      </w:r>
    </w:p>
    <w:p w14:paraId="3909873A" w14:textId="77777777" w:rsidR="0074486A" w:rsidRPr="009934D9" w:rsidRDefault="0074486A" w:rsidP="009F3705">
      <w:pPr>
        <w:ind w:left="284"/>
        <w:jc w:val="both"/>
      </w:pPr>
      <w:r w:rsidRPr="009934D9">
        <w:t>stawka podatku VAT wynosi………%</w:t>
      </w:r>
    </w:p>
    <w:p w14:paraId="3D9596F5" w14:textId="50D1C7F5" w:rsidR="0074486A" w:rsidRPr="00C27081" w:rsidRDefault="0074486A" w:rsidP="009F3705">
      <w:pPr>
        <w:ind w:left="284"/>
        <w:jc w:val="both"/>
        <w:rPr>
          <w:b/>
          <w:bCs/>
        </w:rPr>
      </w:pPr>
      <w:r w:rsidRPr="009934D9">
        <w:rPr>
          <w:b/>
          <w:bCs/>
        </w:rPr>
        <w:t>stawka brutto za 1 m</w:t>
      </w:r>
      <w:r w:rsidRPr="009934D9">
        <w:rPr>
          <w:b/>
          <w:bCs/>
          <w:vertAlign w:val="superscript"/>
        </w:rPr>
        <w:t>2</w:t>
      </w:r>
      <w:r w:rsidRPr="009934D9">
        <w:rPr>
          <w:b/>
          <w:bCs/>
        </w:rPr>
        <w:t xml:space="preserve"> powierzchni kolorowej wynosi…………zł</w:t>
      </w:r>
    </w:p>
    <w:p w14:paraId="1C715E0D" w14:textId="77777777" w:rsidR="00C27081" w:rsidRPr="00C27081" w:rsidRDefault="00C27081" w:rsidP="009F3705">
      <w:pPr>
        <w:contextualSpacing/>
        <w:jc w:val="both"/>
        <w:rPr>
          <w:rFonts w:eastAsia="Calibri"/>
          <w:b/>
          <w:u w:val="single"/>
          <w:lang w:eastAsia="en-US"/>
        </w:rPr>
      </w:pPr>
    </w:p>
    <w:p w14:paraId="4431DEDB" w14:textId="77777777" w:rsidR="00C27081" w:rsidRPr="00C27081" w:rsidRDefault="00C27081" w:rsidP="009F3705">
      <w:pPr>
        <w:contextualSpacing/>
        <w:jc w:val="both"/>
        <w:rPr>
          <w:bCs/>
        </w:rPr>
      </w:pPr>
      <w:r w:rsidRPr="00C27081">
        <w:rPr>
          <w:bCs/>
        </w:rPr>
        <w:t xml:space="preserve">ww. wartości wyliczone zgodnie z opisem przedmiotu zamówienia stanowiącym załącznik nr 2 do SWZ </w:t>
      </w:r>
    </w:p>
    <w:p w14:paraId="07FAB504" w14:textId="77777777" w:rsidR="005E1FEB" w:rsidRPr="00C27081" w:rsidRDefault="005E1FEB" w:rsidP="009F3705">
      <w:pPr>
        <w:jc w:val="both"/>
        <w:rPr>
          <w:b/>
        </w:rPr>
      </w:pPr>
    </w:p>
    <w:bookmarkEnd w:id="9"/>
    <w:bookmarkEnd w:id="2"/>
    <w:bookmarkEnd w:id="3"/>
    <w:p w14:paraId="3EAC28F3" w14:textId="77777777" w:rsidR="009D2A89" w:rsidRPr="00B73557" w:rsidRDefault="009D2A89" w:rsidP="009F3705">
      <w:pPr>
        <w:contextualSpacing/>
        <w:jc w:val="both"/>
        <w:rPr>
          <w:bCs/>
        </w:rPr>
      </w:pPr>
      <w:r w:rsidRPr="00B73557">
        <w:rPr>
          <w:bCs/>
        </w:rPr>
        <w:t>Warunki płatności: 60 dni</w:t>
      </w:r>
    </w:p>
    <w:p w14:paraId="34DEB440" w14:textId="1CD3DF7E" w:rsidR="000D2EDF" w:rsidRPr="00B73557" w:rsidRDefault="000D2EDF" w:rsidP="009F3705">
      <w:pPr>
        <w:contextualSpacing/>
        <w:jc w:val="both"/>
        <w:rPr>
          <w:bCs/>
        </w:rPr>
      </w:pPr>
    </w:p>
    <w:bookmarkEnd w:id="4"/>
    <w:bookmarkEnd w:id="5"/>
    <w:p w14:paraId="30542761" w14:textId="77777777" w:rsidR="00281DC6" w:rsidRPr="009F3705" w:rsidRDefault="00281DC6" w:rsidP="009F3705">
      <w:pPr>
        <w:numPr>
          <w:ilvl w:val="0"/>
          <w:numId w:val="1"/>
        </w:numPr>
        <w:ind w:left="284" w:hanging="284"/>
        <w:contextualSpacing/>
        <w:jc w:val="both"/>
        <w:rPr>
          <w:sz w:val="22"/>
          <w:szCs w:val="22"/>
        </w:rPr>
      </w:pPr>
      <w:r w:rsidRPr="009F3705">
        <w:rPr>
          <w:b/>
          <w:sz w:val="22"/>
          <w:szCs w:val="22"/>
        </w:rPr>
        <w:t>OŚWIADCZAMY</w:t>
      </w:r>
      <w:r w:rsidRPr="009F3705">
        <w:rPr>
          <w:sz w:val="22"/>
          <w:szCs w:val="22"/>
        </w:rPr>
        <w:t>, że:</w:t>
      </w:r>
    </w:p>
    <w:p w14:paraId="3E1966ED" w14:textId="77777777" w:rsidR="000B7920" w:rsidRPr="009F3705" w:rsidRDefault="000B7920" w:rsidP="009F3705">
      <w:pPr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9F3705" w:rsidRDefault="000B7920" w:rsidP="009F3705">
      <w:pPr>
        <w:numPr>
          <w:ilvl w:val="0"/>
          <w:numId w:val="2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uważamy się za związanych niniejszą ofertą na czas wskazany w Specyfikacji Warunków Zamówienia;</w:t>
      </w:r>
    </w:p>
    <w:p w14:paraId="47289857" w14:textId="77777777" w:rsidR="000B7920" w:rsidRPr="009F3705" w:rsidRDefault="000B7920" w:rsidP="009F3705">
      <w:pPr>
        <w:numPr>
          <w:ilvl w:val="0"/>
          <w:numId w:val="2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zamierzamy / nie zamierzamy powierzyć realizację następujących części zamówienia podwykonawcom*:</w:t>
      </w:r>
    </w:p>
    <w:p w14:paraId="676D1149" w14:textId="77777777" w:rsidR="00CB4F91" w:rsidRPr="009F3705" w:rsidRDefault="00CB4F91" w:rsidP="009F3705">
      <w:pPr>
        <w:ind w:left="641"/>
        <w:contextualSpacing/>
        <w:jc w:val="both"/>
        <w:rPr>
          <w:sz w:val="22"/>
          <w:szCs w:val="22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9F3705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9F3705" w:rsidRDefault="000B7920" w:rsidP="009F37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9F3705" w:rsidRDefault="000B7920" w:rsidP="009F37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 xml:space="preserve">Opis części zamówienia, którą Wykonawca </w:t>
            </w:r>
          </w:p>
          <w:p w14:paraId="7F27DF1C" w14:textId="77777777" w:rsidR="000B7920" w:rsidRPr="009F3705" w:rsidRDefault="000B7920" w:rsidP="009F37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9F3705" w:rsidRDefault="000B7920" w:rsidP="009F37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Nazwa Podwykonawcy</w:t>
            </w:r>
          </w:p>
        </w:tc>
      </w:tr>
      <w:tr w:rsidR="000B7920" w:rsidRPr="009F3705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9F3705" w:rsidRDefault="000B7920" w:rsidP="009F37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9F3705" w:rsidRDefault="000B7920" w:rsidP="009F37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9F3705" w:rsidRDefault="000B7920" w:rsidP="009F37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9F3705" w:rsidRDefault="000B7920" w:rsidP="009F3705">
      <w:pPr>
        <w:numPr>
          <w:ilvl w:val="0"/>
          <w:numId w:val="2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wypełniliśmy obowiązki informacyjne przewidziane w art. 13 lub art. 14 RODO</w:t>
      </w:r>
      <w:r w:rsidRPr="009F3705">
        <w:rPr>
          <w:sz w:val="22"/>
          <w:szCs w:val="22"/>
          <w:vertAlign w:val="superscript"/>
        </w:rPr>
        <w:footnoteReference w:id="2"/>
      </w:r>
      <w:r w:rsidRPr="009F370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3705">
        <w:rPr>
          <w:sz w:val="22"/>
          <w:szCs w:val="22"/>
          <w:vertAlign w:val="superscript"/>
        </w:rPr>
        <w:footnoteReference w:id="3"/>
      </w:r>
      <w:r w:rsidRPr="009F3705">
        <w:rPr>
          <w:sz w:val="22"/>
          <w:szCs w:val="22"/>
        </w:rPr>
        <w:t>.</w:t>
      </w:r>
    </w:p>
    <w:p w14:paraId="482F586D" w14:textId="77777777" w:rsidR="000B7920" w:rsidRPr="009F3705" w:rsidRDefault="000B7920" w:rsidP="009F3705">
      <w:pPr>
        <w:numPr>
          <w:ilvl w:val="0"/>
          <w:numId w:val="2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5B602EEE" w14:textId="77777777" w:rsidR="000B7920" w:rsidRPr="009F3705" w:rsidRDefault="000B7920" w:rsidP="009F3705">
      <w:pPr>
        <w:numPr>
          <w:ilvl w:val="0"/>
          <w:numId w:val="2"/>
        </w:numPr>
        <w:ind w:left="641" w:hanging="357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13F5386E" w14:textId="77777777" w:rsidR="000B7920" w:rsidRPr="009F3705" w:rsidRDefault="000B7920" w:rsidP="009F3705">
      <w:pPr>
        <w:numPr>
          <w:ilvl w:val="0"/>
          <w:numId w:val="2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9F3705" w:rsidRDefault="000B7920" w:rsidP="009F3705">
      <w:pPr>
        <w:numPr>
          <w:ilvl w:val="0"/>
          <w:numId w:val="2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53B8403" w14:textId="77777777" w:rsidR="00281DC6" w:rsidRPr="009F3705" w:rsidRDefault="00281DC6" w:rsidP="009F3705">
      <w:pPr>
        <w:ind w:left="641"/>
        <w:contextualSpacing/>
        <w:jc w:val="both"/>
        <w:rPr>
          <w:sz w:val="22"/>
          <w:szCs w:val="22"/>
        </w:rPr>
      </w:pPr>
    </w:p>
    <w:p w14:paraId="474446A0" w14:textId="77777777" w:rsidR="00281DC6" w:rsidRPr="009F3705" w:rsidRDefault="00281DC6" w:rsidP="009F3705">
      <w:pPr>
        <w:numPr>
          <w:ilvl w:val="0"/>
          <w:numId w:val="1"/>
        </w:numPr>
        <w:ind w:left="284" w:hanging="284"/>
        <w:contextualSpacing/>
        <w:jc w:val="both"/>
        <w:rPr>
          <w:b/>
          <w:sz w:val="22"/>
          <w:szCs w:val="22"/>
        </w:rPr>
      </w:pPr>
      <w:r w:rsidRPr="009F3705">
        <w:rPr>
          <w:b/>
          <w:sz w:val="22"/>
          <w:szCs w:val="22"/>
        </w:rPr>
        <w:t>OŚWIADCZAMY</w:t>
      </w:r>
      <w:r w:rsidRPr="009F3705">
        <w:rPr>
          <w:bCs/>
          <w:sz w:val="22"/>
          <w:szCs w:val="22"/>
        </w:rPr>
        <w:t>, że wybór naszej oferty</w:t>
      </w:r>
      <w:r w:rsidRPr="009F3705">
        <w:rPr>
          <w:bCs/>
          <w:sz w:val="22"/>
          <w:szCs w:val="22"/>
          <w:vertAlign w:val="superscript"/>
        </w:rPr>
        <w:t>*</w:t>
      </w:r>
      <w:r w:rsidRPr="009F3705">
        <w:rPr>
          <w:bCs/>
          <w:sz w:val="22"/>
          <w:szCs w:val="22"/>
        </w:rPr>
        <w:t>:</w:t>
      </w:r>
    </w:p>
    <w:p w14:paraId="2156324E" w14:textId="77777777" w:rsidR="00281DC6" w:rsidRPr="009F3705" w:rsidRDefault="00281DC6" w:rsidP="009F3705">
      <w:pPr>
        <w:ind w:left="284"/>
        <w:contextualSpacing/>
        <w:jc w:val="both"/>
        <w:rPr>
          <w:bCs/>
          <w:sz w:val="22"/>
          <w:szCs w:val="22"/>
        </w:rPr>
      </w:pPr>
      <w:r w:rsidRPr="009F3705">
        <w:rPr>
          <w:b/>
          <w:sz w:val="22"/>
          <w:szCs w:val="22"/>
        </w:rPr>
        <w:t xml:space="preserve">□ </w:t>
      </w:r>
      <w:r w:rsidRPr="009F3705">
        <w:rPr>
          <w:b/>
          <w:sz w:val="22"/>
          <w:szCs w:val="22"/>
          <w:u w:val="single"/>
        </w:rPr>
        <w:t>nie będzie</w:t>
      </w:r>
      <w:r w:rsidRPr="009F3705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9F3705" w:rsidRDefault="00281DC6" w:rsidP="009F3705">
      <w:pPr>
        <w:ind w:left="284"/>
        <w:contextualSpacing/>
        <w:jc w:val="both"/>
        <w:rPr>
          <w:bCs/>
          <w:sz w:val="22"/>
          <w:szCs w:val="22"/>
        </w:rPr>
      </w:pPr>
    </w:p>
    <w:p w14:paraId="340E3FA9" w14:textId="11869217" w:rsidR="00281DC6" w:rsidRPr="009F3705" w:rsidRDefault="00281DC6" w:rsidP="009F3705">
      <w:pPr>
        <w:ind w:left="284"/>
        <w:contextualSpacing/>
        <w:jc w:val="both"/>
        <w:rPr>
          <w:bCs/>
          <w:sz w:val="22"/>
          <w:szCs w:val="22"/>
        </w:rPr>
      </w:pPr>
      <w:r w:rsidRPr="009F3705">
        <w:rPr>
          <w:b/>
          <w:sz w:val="22"/>
          <w:szCs w:val="22"/>
        </w:rPr>
        <w:lastRenderedPageBreak/>
        <w:t xml:space="preserve">□ </w:t>
      </w:r>
      <w:r w:rsidRPr="009F3705">
        <w:rPr>
          <w:b/>
          <w:sz w:val="22"/>
          <w:szCs w:val="22"/>
          <w:u w:val="single"/>
        </w:rPr>
        <w:t>będzie prowadzić</w:t>
      </w:r>
      <w:r w:rsidRPr="009F3705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9F3705" w:rsidRDefault="00281DC6" w:rsidP="009F3705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2551"/>
        <w:gridCol w:w="2693"/>
      </w:tblGrid>
      <w:tr w:rsidR="00281DC6" w:rsidRPr="009F3705" w14:paraId="13DC534D" w14:textId="77777777" w:rsidTr="000D64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Wartość towaru lub usługi objętego obowiązkiem podatkowym Zamawiającego, bez kwoty podatku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  <w:r w:rsidRPr="009F3705">
              <w:rPr>
                <w:sz w:val="22"/>
                <w:szCs w:val="22"/>
              </w:rPr>
              <w:t>Stawka podatku od towarów i usług, która zgodnie z wiedzą Wykonawcy, będzie miała zastosowanie</w:t>
            </w:r>
          </w:p>
        </w:tc>
      </w:tr>
      <w:tr w:rsidR="00281DC6" w:rsidRPr="009F3705" w14:paraId="0E91C3B0" w14:textId="77777777" w:rsidTr="000D64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81DC6" w:rsidRPr="009F3705" w14:paraId="58289B06" w14:textId="77777777" w:rsidTr="000D64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9F3705" w:rsidRDefault="00281DC6" w:rsidP="009F370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28D01F34" w14:textId="77777777" w:rsidR="00281DC6" w:rsidRPr="009F3705" w:rsidRDefault="00281DC6" w:rsidP="009F3705">
      <w:pPr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9F3705" w:rsidRDefault="00281DC6" w:rsidP="009F3705">
      <w:pPr>
        <w:numPr>
          <w:ilvl w:val="0"/>
          <w:numId w:val="1"/>
        </w:numPr>
        <w:ind w:left="284" w:hanging="284"/>
        <w:contextualSpacing/>
        <w:jc w:val="both"/>
        <w:rPr>
          <w:sz w:val="22"/>
          <w:szCs w:val="22"/>
        </w:rPr>
      </w:pPr>
      <w:r w:rsidRPr="009F3705">
        <w:rPr>
          <w:b/>
          <w:sz w:val="22"/>
          <w:szCs w:val="22"/>
        </w:rPr>
        <w:t>WSZELKĄ KORESPONDENCJĘ</w:t>
      </w:r>
      <w:r w:rsidRPr="009F3705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9F3705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9F3705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281DC6" w:rsidRPr="009F3705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9F3705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281DC6" w:rsidRPr="009F3705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9F3705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281DC6" w:rsidRPr="009F3705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9F370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9F3705" w:rsidRDefault="00281DC6" w:rsidP="009F370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45B8B541" w14:textId="77777777" w:rsidR="00281DC6" w:rsidRPr="009F3705" w:rsidRDefault="00281DC6" w:rsidP="009F3705">
      <w:pPr>
        <w:ind w:hanging="284"/>
        <w:contextualSpacing/>
        <w:rPr>
          <w:rFonts w:eastAsia="Calibri"/>
          <w:sz w:val="22"/>
          <w:szCs w:val="22"/>
          <w:lang w:val="en-US" w:eastAsia="en-US"/>
        </w:rPr>
      </w:pPr>
    </w:p>
    <w:p w14:paraId="5A0E6005" w14:textId="77777777" w:rsidR="00281DC6" w:rsidRPr="009F3705" w:rsidRDefault="00281DC6" w:rsidP="009F3705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9F3705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F21F4CD" w:rsidR="00281DC6" w:rsidRPr="009F3705" w:rsidRDefault="00281DC6" w:rsidP="009F3705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przedsiębiorstwem?</w:t>
      </w:r>
    </w:p>
    <w:p w14:paraId="66B96AE8" w14:textId="77777777" w:rsidR="00281DC6" w:rsidRPr="009F3705" w:rsidRDefault="00281DC6" w:rsidP="009F3705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72473A7E" w14:textId="77777777" w:rsidR="00281DC6" w:rsidRPr="009F3705" w:rsidRDefault="00281DC6" w:rsidP="009F370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Wykonawca jest: </w:t>
      </w:r>
      <w:r w:rsidRPr="009F3705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319BE969" w14:textId="77777777" w:rsidR="00281DC6" w:rsidRPr="009F3705" w:rsidRDefault="00281DC6" w:rsidP="009F3705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mikroprzedsiębiorstwem</w:t>
      </w:r>
    </w:p>
    <w:p w14:paraId="455641E1" w14:textId="77777777" w:rsidR="00281DC6" w:rsidRPr="009F3705" w:rsidRDefault="00281DC6" w:rsidP="009F3705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małym przedsiębiorstwem</w:t>
      </w:r>
    </w:p>
    <w:p w14:paraId="192A1B53" w14:textId="59A345C5" w:rsidR="00281DC6" w:rsidRPr="009F3705" w:rsidRDefault="00281DC6" w:rsidP="009F3705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średnim przedsiębiorstwem</w:t>
      </w:r>
    </w:p>
    <w:p w14:paraId="1526D3BF" w14:textId="6BE7B7DB" w:rsidR="0068222F" w:rsidRPr="009F3705" w:rsidRDefault="0068222F" w:rsidP="009F3705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inny ………………….</w:t>
      </w:r>
    </w:p>
    <w:p w14:paraId="7F66F6AC" w14:textId="77777777" w:rsidR="00281DC6" w:rsidRPr="00281DC6" w:rsidRDefault="00281DC6" w:rsidP="009F370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9F37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9F37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9F37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C41FB" w14:textId="77777777" w:rsidR="0068222F" w:rsidRDefault="0068222F" w:rsidP="009F3705">
      <w:pPr>
        <w:tabs>
          <w:tab w:val="center" w:pos="7655"/>
        </w:tabs>
        <w:rPr>
          <w:sz w:val="22"/>
          <w:szCs w:val="22"/>
        </w:rPr>
      </w:pPr>
    </w:p>
    <w:p w14:paraId="1CB5AEE2" w14:textId="77777777" w:rsidR="009F3705" w:rsidRDefault="009F3705" w:rsidP="009F3705">
      <w:pPr>
        <w:tabs>
          <w:tab w:val="center" w:pos="7655"/>
        </w:tabs>
        <w:rPr>
          <w:sz w:val="22"/>
          <w:szCs w:val="22"/>
        </w:rPr>
      </w:pPr>
    </w:p>
    <w:p w14:paraId="65B487A6" w14:textId="77777777" w:rsidR="009F3705" w:rsidRDefault="009F3705" w:rsidP="009F3705">
      <w:pPr>
        <w:tabs>
          <w:tab w:val="center" w:pos="7655"/>
        </w:tabs>
        <w:rPr>
          <w:sz w:val="22"/>
          <w:szCs w:val="22"/>
        </w:rPr>
      </w:pPr>
    </w:p>
    <w:p w14:paraId="355924A1" w14:textId="77777777" w:rsidR="009F3705" w:rsidRDefault="009F3705" w:rsidP="009F3705">
      <w:pPr>
        <w:tabs>
          <w:tab w:val="center" w:pos="7655"/>
        </w:tabs>
        <w:rPr>
          <w:sz w:val="22"/>
          <w:szCs w:val="22"/>
        </w:rPr>
      </w:pPr>
    </w:p>
    <w:p w14:paraId="7EF6EF12" w14:textId="77777777" w:rsidR="009F3705" w:rsidRDefault="009F3705" w:rsidP="009F3705">
      <w:pPr>
        <w:tabs>
          <w:tab w:val="center" w:pos="7655"/>
        </w:tabs>
        <w:rPr>
          <w:sz w:val="22"/>
          <w:szCs w:val="22"/>
        </w:rPr>
      </w:pPr>
    </w:p>
    <w:p w14:paraId="6A5EFCF6" w14:textId="6917DC53" w:rsidR="00281DC6" w:rsidRPr="009F3705" w:rsidRDefault="00281DC6" w:rsidP="009F3705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91B5E7B" w14:textId="1E25DEB6" w:rsidR="00281DC6" w:rsidRPr="00281DC6" w:rsidRDefault="00281DC6" w:rsidP="009F370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9F370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B73557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44C0"/>
    <w:rsid w:val="0003734F"/>
    <w:rsid w:val="00066BA7"/>
    <w:rsid w:val="00071FE3"/>
    <w:rsid w:val="00072D17"/>
    <w:rsid w:val="000859D9"/>
    <w:rsid w:val="000B7920"/>
    <w:rsid w:val="000C5F7D"/>
    <w:rsid w:val="000D2EDF"/>
    <w:rsid w:val="000D4D84"/>
    <w:rsid w:val="000D645B"/>
    <w:rsid w:val="000E4ACF"/>
    <w:rsid w:val="000F47FB"/>
    <w:rsid w:val="00121113"/>
    <w:rsid w:val="001274DC"/>
    <w:rsid w:val="00160E9C"/>
    <w:rsid w:val="00174A30"/>
    <w:rsid w:val="0018410E"/>
    <w:rsid w:val="001904CA"/>
    <w:rsid w:val="00195E99"/>
    <w:rsid w:val="001F5C81"/>
    <w:rsid w:val="00220367"/>
    <w:rsid w:val="002569A6"/>
    <w:rsid w:val="00281DC6"/>
    <w:rsid w:val="002921BA"/>
    <w:rsid w:val="0029605A"/>
    <w:rsid w:val="002B5372"/>
    <w:rsid w:val="002B612F"/>
    <w:rsid w:val="002D0B11"/>
    <w:rsid w:val="002F3B02"/>
    <w:rsid w:val="00302047"/>
    <w:rsid w:val="0030391A"/>
    <w:rsid w:val="00342D95"/>
    <w:rsid w:val="00381520"/>
    <w:rsid w:val="00383E89"/>
    <w:rsid w:val="003A652F"/>
    <w:rsid w:val="003B13D5"/>
    <w:rsid w:val="003F43BE"/>
    <w:rsid w:val="004064EE"/>
    <w:rsid w:val="004127BF"/>
    <w:rsid w:val="00432166"/>
    <w:rsid w:val="00443C09"/>
    <w:rsid w:val="00460383"/>
    <w:rsid w:val="00467243"/>
    <w:rsid w:val="004858D2"/>
    <w:rsid w:val="004949EB"/>
    <w:rsid w:val="004A2566"/>
    <w:rsid w:val="005001EB"/>
    <w:rsid w:val="0050665F"/>
    <w:rsid w:val="0051587F"/>
    <w:rsid w:val="00535E57"/>
    <w:rsid w:val="0054209F"/>
    <w:rsid w:val="00592545"/>
    <w:rsid w:val="005A45CA"/>
    <w:rsid w:val="005A5EE5"/>
    <w:rsid w:val="005A70C7"/>
    <w:rsid w:val="005C6582"/>
    <w:rsid w:val="005E1FEB"/>
    <w:rsid w:val="00613B65"/>
    <w:rsid w:val="00615E11"/>
    <w:rsid w:val="00635C6E"/>
    <w:rsid w:val="00655408"/>
    <w:rsid w:val="0068222F"/>
    <w:rsid w:val="006929C9"/>
    <w:rsid w:val="006A2CCB"/>
    <w:rsid w:val="006B0115"/>
    <w:rsid w:val="006B5C98"/>
    <w:rsid w:val="006C52A7"/>
    <w:rsid w:val="006E5589"/>
    <w:rsid w:val="007063AD"/>
    <w:rsid w:val="00740C0B"/>
    <w:rsid w:val="0074486A"/>
    <w:rsid w:val="007717C3"/>
    <w:rsid w:val="007D1797"/>
    <w:rsid w:val="0080270C"/>
    <w:rsid w:val="00813379"/>
    <w:rsid w:val="00853B6B"/>
    <w:rsid w:val="008977C8"/>
    <w:rsid w:val="008D29B6"/>
    <w:rsid w:val="008F47D5"/>
    <w:rsid w:val="00925288"/>
    <w:rsid w:val="00925993"/>
    <w:rsid w:val="00942685"/>
    <w:rsid w:val="009447CD"/>
    <w:rsid w:val="00957800"/>
    <w:rsid w:val="00990E02"/>
    <w:rsid w:val="009934D9"/>
    <w:rsid w:val="009971F0"/>
    <w:rsid w:val="009D2A89"/>
    <w:rsid w:val="009E1B04"/>
    <w:rsid w:val="009E5297"/>
    <w:rsid w:val="009F3705"/>
    <w:rsid w:val="009F45A4"/>
    <w:rsid w:val="00A35787"/>
    <w:rsid w:val="00A35DA2"/>
    <w:rsid w:val="00A45690"/>
    <w:rsid w:val="00A90AD6"/>
    <w:rsid w:val="00AC0870"/>
    <w:rsid w:val="00AC25B5"/>
    <w:rsid w:val="00AE55B5"/>
    <w:rsid w:val="00B03F5C"/>
    <w:rsid w:val="00B07767"/>
    <w:rsid w:val="00B22D6B"/>
    <w:rsid w:val="00B36CBF"/>
    <w:rsid w:val="00B45820"/>
    <w:rsid w:val="00B71BCD"/>
    <w:rsid w:val="00B73557"/>
    <w:rsid w:val="00BB3E12"/>
    <w:rsid w:val="00BB7503"/>
    <w:rsid w:val="00BE1621"/>
    <w:rsid w:val="00C02BAF"/>
    <w:rsid w:val="00C12016"/>
    <w:rsid w:val="00C27081"/>
    <w:rsid w:val="00C336B1"/>
    <w:rsid w:val="00C3420C"/>
    <w:rsid w:val="00C41F03"/>
    <w:rsid w:val="00C4798D"/>
    <w:rsid w:val="00C509E8"/>
    <w:rsid w:val="00CA0475"/>
    <w:rsid w:val="00CA7C6C"/>
    <w:rsid w:val="00CB2BE7"/>
    <w:rsid w:val="00CB4F91"/>
    <w:rsid w:val="00CB68B7"/>
    <w:rsid w:val="00CF77BE"/>
    <w:rsid w:val="00D069E8"/>
    <w:rsid w:val="00D17FD4"/>
    <w:rsid w:val="00D200D8"/>
    <w:rsid w:val="00D710C9"/>
    <w:rsid w:val="00D7115D"/>
    <w:rsid w:val="00D74BC1"/>
    <w:rsid w:val="00D75D14"/>
    <w:rsid w:val="00D81677"/>
    <w:rsid w:val="00DA06F8"/>
    <w:rsid w:val="00E03BCB"/>
    <w:rsid w:val="00E554F1"/>
    <w:rsid w:val="00E57579"/>
    <w:rsid w:val="00E61D09"/>
    <w:rsid w:val="00E67A95"/>
    <w:rsid w:val="00E72FDC"/>
    <w:rsid w:val="00E93CBB"/>
    <w:rsid w:val="00EE3481"/>
    <w:rsid w:val="00F2537A"/>
    <w:rsid w:val="00F52DCA"/>
    <w:rsid w:val="00F67712"/>
    <w:rsid w:val="00FA46AF"/>
    <w:rsid w:val="00FA79F5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288</TotalTime>
  <Pages>3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76</cp:revision>
  <cp:lastPrinted>2007-10-05T06:59:00Z</cp:lastPrinted>
  <dcterms:created xsi:type="dcterms:W3CDTF">2022-10-05T12:38:00Z</dcterms:created>
  <dcterms:modified xsi:type="dcterms:W3CDTF">2024-04-23T10:21:00Z</dcterms:modified>
</cp:coreProperties>
</file>