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F04B1C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F04B1C">
        <w:rPr>
          <w:bCs/>
          <w:i w:val="0"/>
          <w:sz w:val="20"/>
        </w:rPr>
        <w:t xml:space="preserve">Załącznik nr </w:t>
      </w:r>
      <w:r w:rsidR="00F04B1C" w:rsidRPr="00F04B1C">
        <w:rPr>
          <w:bCs/>
          <w:i w:val="0"/>
          <w:sz w:val="20"/>
        </w:rPr>
        <w:t>4</w:t>
      </w:r>
      <w:r w:rsidR="007666D6" w:rsidRPr="00F04B1C">
        <w:rPr>
          <w:bCs/>
          <w:i w:val="0"/>
          <w:sz w:val="20"/>
        </w:rPr>
        <w:t xml:space="preserve"> do SWZ</w:t>
      </w:r>
    </w:p>
    <w:tbl>
      <w:tblPr>
        <w:tblW w:w="9212" w:type="dxa"/>
        <w:tblLook w:val="04A0"/>
      </w:tblPr>
      <w:tblGrid>
        <w:gridCol w:w="108"/>
        <w:gridCol w:w="2800"/>
        <w:gridCol w:w="6272"/>
        <w:gridCol w:w="32"/>
      </w:tblGrid>
      <w:tr w:rsidR="00D520D3" w:rsidRPr="00F04B1C" w:rsidTr="00F04B1C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F04B1C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04B1C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F04B1C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F04B1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F04B1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F04B1C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F04B1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F04B1C" w:rsidTr="00F04B1C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F04B1C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04B1C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F04B1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F04B1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F04B1C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F04B1C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053927" w:rsidRPr="00F04B1C" w:rsidTr="00F04B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F04B1C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4B1C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F04B1C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F04B1C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F04B1C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F04B1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F04B1C" w:rsidRDefault="0071340C" w:rsidP="00F04B1C">
      <w:pPr>
        <w:widowControl w:val="0"/>
        <w:suppressAutoHyphens/>
        <w:autoSpaceDE w:val="0"/>
        <w:autoSpaceDN w:val="0"/>
        <w:adjustRightInd w:val="0"/>
        <w:spacing w:before="600" w:after="24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F04B1C">
        <w:rPr>
          <w:rFonts w:ascii="Times New Roman" w:hAnsi="Times New Roman"/>
          <w:sz w:val="20"/>
          <w:szCs w:val="20"/>
        </w:rPr>
        <w:t xml:space="preserve"> ustawy </w:t>
      </w:r>
      <w:r w:rsidR="00EF3368" w:rsidRPr="00F04B1C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4960DA" w:rsidRPr="00F04B1C">
        <w:rPr>
          <w:rFonts w:ascii="Times New Roman" w:hAnsi="Times New Roman"/>
          <w:sz w:val="20"/>
          <w:szCs w:val="20"/>
        </w:rPr>
        <w:t>(</w:t>
      </w:r>
      <w:proofErr w:type="spellStart"/>
      <w:r w:rsidR="004960DA" w:rsidRPr="00F04B1C">
        <w:rPr>
          <w:rFonts w:ascii="Times New Roman" w:hAnsi="Times New Roman"/>
          <w:sz w:val="20"/>
          <w:szCs w:val="20"/>
        </w:rPr>
        <w:t>t.j</w:t>
      </w:r>
      <w:proofErr w:type="spellEnd"/>
      <w:r w:rsidR="004960DA" w:rsidRPr="00F04B1C">
        <w:rPr>
          <w:rFonts w:ascii="Times New Roman" w:hAnsi="Times New Roman"/>
          <w:sz w:val="20"/>
          <w:szCs w:val="20"/>
        </w:rPr>
        <w:t>. Dz. U. z 2023r. poz. 1605)</w:t>
      </w:r>
      <w:r w:rsidR="00E27ABB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F04B1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F04B1C" w:rsidTr="00467CA2">
        <w:tc>
          <w:tcPr>
            <w:tcW w:w="2269" w:type="dxa"/>
            <w:shd w:val="clear" w:color="auto" w:fill="auto"/>
          </w:tcPr>
          <w:p w:rsidR="00D520D3" w:rsidRPr="00F04B1C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F04B1C" w:rsidRDefault="004960D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Remont zabytkowego ratusza w Niepołomicach</w:t>
            </w:r>
            <w:r w:rsidR="00D520D3"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4960DA" w:rsidRPr="00F04B1C" w:rsidTr="00A132F0">
        <w:tc>
          <w:tcPr>
            <w:tcW w:w="2269" w:type="dxa"/>
            <w:shd w:val="clear" w:color="auto" w:fill="auto"/>
          </w:tcPr>
          <w:p w:rsidR="004960DA" w:rsidRPr="00F04B1C" w:rsidRDefault="004960DA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960DA" w:rsidRPr="00F04B1C" w:rsidRDefault="004960DA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ZP.271.10.2024</w:t>
            </w:r>
          </w:p>
        </w:tc>
      </w:tr>
    </w:tbl>
    <w:p w:rsidR="00DC652A" w:rsidRPr="00F04B1C" w:rsidRDefault="004960D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F04B1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F04B1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71340C" w:rsidRPr="00F04B1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F04B1C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F04B1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F04B1C" w:rsidRDefault="00D520D3" w:rsidP="00F04B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DC652A" w:rsidRPr="00F04B1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F04B1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F04B1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F04B1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F04B1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F04B1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F04B1C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F04B1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F04B1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F04B1C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Pr="00F04B1C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:rsidR="00F04B1C" w:rsidRPr="00972B1A" w:rsidRDefault="00F04B1C" w:rsidP="00F04B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972B1A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kwalifikowany podpis elektroniczny / podpis zaufany / podpis osobisty </w:t>
      </w:r>
    </w:p>
    <w:p w:rsidR="00F04B1C" w:rsidRPr="000B2860" w:rsidRDefault="00F04B1C" w:rsidP="00F04B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E27ABB" w:rsidRPr="00F04B1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F04B1C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33D6" w:rsidRDefault="00D833D6" w:rsidP="00025386">
      <w:pPr>
        <w:spacing w:after="0" w:line="240" w:lineRule="auto"/>
      </w:pPr>
      <w:r>
        <w:separator/>
      </w:r>
    </w:p>
  </w:endnote>
  <w:endnote w:type="continuationSeparator" w:id="0">
    <w:p w:rsidR="00D833D6" w:rsidRDefault="00D833D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0DA" w:rsidRDefault="004960D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0DA" w:rsidRDefault="004960D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33D6" w:rsidRDefault="00D833D6" w:rsidP="00025386">
      <w:pPr>
        <w:spacing w:after="0" w:line="240" w:lineRule="auto"/>
      </w:pPr>
      <w:r>
        <w:separator/>
      </w:r>
    </w:p>
  </w:footnote>
  <w:footnote w:type="continuationSeparator" w:id="0">
    <w:p w:rsidR="00D833D6" w:rsidRDefault="00D833D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0DA" w:rsidRDefault="004960D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0DA" w:rsidRDefault="004960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0DA" w:rsidRDefault="004960D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60D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960DA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833D6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04B1C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24</TotalTime>
  <Pages>1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2024-05-20T14:33:00Z</cp:lastPrinted>
  <dcterms:created xsi:type="dcterms:W3CDTF">2024-05-20T15:05:00Z</dcterms:created>
  <dcterms:modified xsi:type="dcterms:W3CDTF">2024-05-20T15:05:00Z</dcterms:modified>
</cp:coreProperties>
</file>