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960C5" w14:textId="18A6D33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96291A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5AAA5887" w14:textId="77777777" w:rsidTr="00D62E6E">
        <w:tc>
          <w:tcPr>
            <w:tcW w:w="2800" w:type="dxa"/>
            <w:shd w:val="clear" w:color="auto" w:fill="auto"/>
          </w:tcPr>
          <w:p w14:paraId="7D124373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B2837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6A73A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E2A394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1587EBF3" w14:textId="77777777" w:rsidTr="00D62E6E">
        <w:tc>
          <w:tcPr>
            <w:tcW w:w="2800" w:type="dxa"/>
            <w:shd w:val="clear" w:color="auto" w:fill="auto"/>
          </w:tcPr>
          <w:p w14:paraId="5413253C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D8841B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4EF2C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C4DE10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737E7B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11651" w:rsidRPr="00C14101" w14:paraId="77423287" w14:textId="77777777" w:rsidTr="00590E6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BC7E6CF" w14:textId="77777777" w:rsidR="00811651" w:rsidRPr="00C14101" w:rsidRDefault="00811651" w:rsidP="00590E6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EEE80E6" w14:textId="77777777" w:rsidR="00811651" w:rsidRPr="00C14101" w:rsidRDefault="00811651" w:rsidP="00590E67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11651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3ED3A809" w14:textId="77777777" w:rsidR="00811651" w:rsidRPr="00C14101" w:rsidRDefault="00811651" w:rsidP="00590E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8E228C0" w14:textId="77777777" w:rsidR="00811651" w:rsidRPr="00C14101" w:rsidRDefault="00811651" w:rsidP="00590E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1994AA5" w14:textId="77777777" w:rsidR="00BC121E" w:rsidRPr="00C14101" w:rsidRDefault="00811651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495F35D9" w14:textId="77777777" w:rsidTr="00D62E6E">
        <w:tc>
          <w:tcPr>
            <w:tcW w:w="2269" w:type="dxa"/>
            <w:shd w:val="clear" w:color="auto" w:fill="auto"/>
          </w:tcPr>
          <w:p w14:paraId="30D1817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60B727" w14:textId="77777777" w:rsidR="00D62E6E" w:rsidRPr="00D62E6E" w:rsidRDefault="0081165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116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w ramach programów lekowych B.1, B.28, B.29, B.35, B.47, B.57, B.67, B.70, B.71, B.124, B.133, B.150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11651" w:rsidRPr="00D62E6E" w14:paraId="444C0E75" w14:textId="77777777" w:rsidTr="00590E67">
        <w:tc>
          <w:tcPr>
            <w:tcW w:w="2269" w:type="dxa"/>
            <w:shd w:val="clear" w:color="auto" w:fill="auto"/>
          </w:tcPr>
          <w:p w14:paraId="64A1A836" w14:textId="77777777" w:rsidR="00811651" w:rsidRPr="00D62E6E" w:rsidRDefault="00811651" w:rsidP="00590E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BF0C6A" w14:textId="2C9CB0F9" w:rsidR="00811651" w:rsidRPr="00D62E6E" w:rsidRDefault="00811651" w:rsidP="00590E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116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SZP-271-14</w:t>
            </w:r>
            <w:r w:rsidR="005826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</w:t>
            </w:r>
            <w:r w:rsidRPr="008116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24</w:t>
            </w:r>
          </w:p>
        </w:tc>
      </w:tr>
    </w:tbl>
    <w:p w14:paraId="34D37113" w14:textId="77777777" w:rsidR="00BC121E" w:rsidRDefault="00811651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811651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2EA5C630" w14:textId="7E60833D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11898A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8B0E293" w14:textId="02ABAD1C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49410E4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4F0F1A7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47BAF1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35BC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3A48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C79D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9B0304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8A16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DD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755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3B6A4F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9951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B07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34B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0E2C3A9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6790BE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CC97648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7CB5CD4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A4B646C" w14:textId="77777777" w:rsidTr="00620E37">
        <w:tc>
          <w:tcPr>
            <w:tcW w:w="2660" w:type="dxa"/>
            <w:shd w:val="clear" w:color="auto" w:fill="auto"/>
          </w:tcPr>
          <w:p w14:paraId="4FB5257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36AB777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00D58C0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B1295C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30950A2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7672034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11651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95874E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57602" w14:textId="77777777" w:rsidR="00653BB8" w:rsidRDefault="00653BB8">
      <w:r>
        <w:separator/>
      </w:r>
    </w:p>
  </w:endnote>
  <w:endnote w:type="continuationSeparator" w:id="0">
    <w:p w14:paraId="7026DD0E" w14:textId="77777777" w:rsidR="00653BB8" w:rsidRDefault="00653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32EB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44F77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6B4C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67160E0" w14:textId="77777777" w:rsidR="009A4CD3" w:rsidRDefault="0096291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A6E00B0">
        <v:line id="_x0000_s1025" style="position:absolute;left:0;text-align:left;z-index:251657728" from="-3.85pt,8.7pt" to="455.15pt,8.7pt"/>
      </w:pict>
    </w:r>
  </w:p>
  <w:p w14:paraId="569E488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48E51" w14:textId="77777777" w:rsidR="00811651" w:rsidRDefault="008116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2C7C1" w14:textId="77777777" w:rsidR="00653BB8" w:rsidRDefault="00653BB8">
      <w:r>
        <w:separator/>
      </w:r>
    </w:p>
  </w:footnote>
  <w:footnote w:type="continuationSeparator" w:id="0">
    <w:p w14:paraId="3C1F8320" w14:textId="77777777" w:rsidR="00653BB8" w:rsidRDefault="00653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50D7E" w14:textId="77777777" w:rsidR="00811651" w:rsidRDefault="008116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A0FE8" w14:textId="77777777" w:rsidR="00811651" w:rsidRDefault="008116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751FE" w14:textId="77777777" w:rsidR="00811651" w:rsidRDefault="008116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2661049">
    <w:abstractNumId w:val="13"/>
  </w:num>
  <w:num w:numId="2" w16cid:durableId="2058702829">
    <w:abstractNumId w:val="0"/>
  </w:num>
  <w:num w:numId="3" w16cid:durableId="1842887759">
    <w:abstractNumId w:val="11"/>
  </w:num>
  <w:num w:numId="4" w16cid:durableId="1953585029">
    <w:abstractNumId w:val="8"/>
  </w:num>
  <w:num w:numId="5" w16cid:durableId="1632634305">
    <w:abstractNumId w:val="7"/>
  </w:num>
  <w:num w:numId="6" w16cid:durableId="1765805071">
    <w:abstractNumId w:val="1"/>
  </w:num>
  <w:num w:numId="7" w16cid:durableId="1226912488">
    <w:abstractNumId w:val="6"/>
  </w:num>
  <w:num w:numId="8" w16cid:durableId="1033307641">
    <w:abstractNumId w:val="3"/>
  </w:num>
  <w:num w:numId="9" w16cid:durableId="1664967691">
    <w:abstractNumId w:val="2"/>
  </w:num>
  <w:num w:numId="10" w16cid:durableId="1194342707">
    <w:abstractNumId w:val="5"/>
  </w:num>
  <w:num w:numId="11" w16cid:durableId="432750887">
    <w:abstractNumId w:val="10"/>
  </w:num>
  <w:num w:numId="12" w16cid:durableId="835070080">
    <w:abstractNumId w:val="4"/>
  </w:num>
  <w:num w:numId="13" w16cid:durableId="1779913159">
    <w:abstractNumId w:val="9"/>
  </w:num>
  <w:num w:numId="14" w16cid:durableId="21104214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3BB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264D"/>
    <w:rsid w:val="00583ED5"/>
    <w:rsid w:val="00597DD0"/>
    <w:rsid w:val="005A5013"/>
    <w:rsid w:val="005C0282"/>
    <w:rsid w:val="005C3627"/>
    <w:rsid w:val="005E622E"/>
    <w:rsid w:val="00620E37"/>
    <w:rsid w:val="00641063"/>
    <w:rsid w:val="00653BB8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165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291A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E21D2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EC5F56A"/>
  <w15:chartTrackingRefBased/>
  <w15:docId w15:val="{D5B0962F-31EE-47C8-88FC-DE7283FB3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231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2010-01-07T09:39:00Z</cp:lastPrinted>
  <dcterms:created xsi:type="dcterms:W3CDTF">2024-04-25T08:07:00Z</dcterms:created>
  <dcterms:modified xsi:type="dcterms:W3CDTF">2024-05-07T11:53:00Z</dcterms:modified>
</cp:coreProperties>
</file>