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85068" w14:textId="77777777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9624A" w:rsidRPr="0049624A">
        <w:rPr>
          <w:rFonts w:ascii="Arial" w:hAnsi="Arial" w:cs="Arial"/>
          <w:bCs/>
          <w:i w:val="0"/>
          <w:szCs w:val="24"/>
        </w:rPr>
        <w:t>6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FB15DE6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526C42A1" w14:textId="77777777" w:rsidR="00B95C96" w:rsidRPr="0012157F" w:rsidRDefault="0049624A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9624A">
        <w:rPr>
          <w:rFonts w:ascii="Arial" w:hAnsi="Arial" w:cs="Arial"/>
        </w:rPr>
        <w:t>Szpital Specjalistyczny im. Stefana Żeromskiego SPZOZ w Krakowie</w:t>
      </w:r>
    </w:p>
    <w:p w14:paraId="1E450C75" w14:textId="77777777" w:rsidR="00B95C96" w:rsidRPr="0012157F" w:rsidRDefault="0049624A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9624A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49624A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59FBA28B" w14:textId="77777777" w:rsidR="00B95C96" w:rsidRDefault="0049624A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9624A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49624A">
        <w:rPr>
          <w:rFonts w:ascii="Arial" w:hAnsi="Arial" w:cs="Arial"/>
        </w:rPr>
        <w:t>Kraków</w:t>
      </w:r>
    </w:p>
    <w:p w14:paraId="2597979F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3A08288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7FBC7817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62351CAA" w14:textId="77777777" w:rsidTr="006C3667">
        <w:tc>
          <w:tcPr>
            <w:tcW w:w="2800" w:type="dxa"/>
            <w:shd w:val="clear" w:color="auto" w:fill="auto"/>
          </w:tcPr>
          <w:p w14:paraId="7C57FEA4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6D0D62F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4B5A59D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9F3806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14:paraId="675111D5" w14:textId="77777777" w:rsidTr="006C3667">
        <w:tc>
          <w:tcPr>
            <w:tcW w:w="2800" w:type="dxa"/>
            <w:shd w:val="clear" w:color="auto" w:fill="auto"/>
          </w:tcPr>
          <w:p w14:paraId="2A998179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E08BF05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0950846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6B16A8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C25FA50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9624A" w:rsidRPr="0012157F" w14:paraId="342E4BDC" w14:textId="77777777" w:rsidTr="00590E67">
        <w:tc>
          <w:tcPr>
            <w:tcW w:w="9104" w:type="dxa"/>
            <w:shd w:val="clear" w:color="auto" w:fill="D9D9D9"/>
          </w:tcPr>
          <w:p w14:paraId="4800920C" w14:textId="77777777" w:rsidR="0049624A" w:rsidRPr="0012157F" w:rsidRDefault="0049624A" w:rsidP="00590E6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8EFBF08" w14:textId="77777777" w:rsidR="0049624A" w:rsidRPr="00094F76" w:rsidRDefault="0049624A" w:rsidP="00590E67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9624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9624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9624A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00808C99" w14:textId="77777777" w:rsidR="0049624A" w:rsidRPr="0017574D" w:rsidRDefault="0049624A" w:rsidP="00590E67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5E9E7244" w14:textId="77777777" w:rsidR="0049624A" w:rsidRDefault="0049624A" w:rsidP="00590E67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F928CBE" w14:textId="77777777" w:rsidR="0049624A" w:rsidRPr="002C3302" w:rsidRDefault="0049624A" w:rsidP="00590E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F21140E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30B54D2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6A234AE9" w14:textId="77777777" w:rsidTr="006C3667">
        <w:tc>
          <w:tcPr>
            <w:tcW w:w="2269" w:type="dxa"/>
            <w:shd w:val="clear" w:color="auto" w:fill="auto"/>
          </w:tcPr>
          <w:p w14:paraId="44C1E052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CC77012" w14:textId="77777777" w:rsidR="00B95C96" w:rsidRPr="00A2540E" w:rsidRDefault="0049624A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9624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leczniczych w ramach programów lekowych B.1, B.28, B.29, B.35, B.47, B.57, B.67, B.70, B.71, B.124, B.133, B.150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9624A" w:rsidRPr="00A2540E" w14:paraId="3FD0F8D5" w14:textId="77777777" w:rsidTr="00590E67">
        <w:tc>
          <w:tcPr>
            <w:tcW w:w="2269" w:type="dxa"/>
            <w:shd w:val="clear" w:color="auto" w:fill="auto"/>
          </w:tcPr>
          <w:p w14:paraId="66FDCDD2" w14:textId="77777777" w:rsidR="0049624A" w:rsidRPr="00A2540E" w:rsidRDefault="0049624A" w:rsidP="00590E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1CDD0D3" w14:textId="78431CF5" w:rsidR="0049624A" w:rsidRPr="00A2540E" w:rsidRDefault="0049624A" w:rsidP="00590E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9624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SZP-271-14</w:t>
            </w:r>
            <w:r w:rsidR="000775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</w:t>
            </w:r>
            <w:r w:rsidRPr="0049624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24</w:t>
            </w:r>
          </w:p>
        </w:tc>
      </w:tr>
    </w:tbl>
    <w:p w14:paraId="4EE6D679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08BECAA9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49624A" w:rsidRPr="0049624A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1A715BAF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09D71B73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1C44BA36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13A85C46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3CE894D0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41A1CFEC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77B25AD6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1053B63C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B95C96" w:rsidRPr="00B95C96">
        <w:rPr>
          <w:rFonts w:ascii="Arial" w:hAnsi="Arial" w:cs="Arial"/>
          <w:bCs/>
          <w:sz w:val="24"/>
          <w:szCs w:val="24"/>
        </w:rPr>
        <w:t>t.j</w:t>
      </w:r>
      <w:proofErr w:type="spellEnd"/>
      <w:r w:rsidR="00B95C96" w:rsidRPr="00B95C96">
        <w:rPr>
          <w:rFonts w:ascii="Arial" w:hAnsi="Arial" w:cs="Arial"/>
          <w:bCs/>
          <w:sz w:val="24"/>
          <w:szCs w:val="24"/>
        </w:rPr>
        <w:t>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7682E440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67B5DE5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5CDCA60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2D9707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ABD13F2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02B30F06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27263ABF" w14:textId="77777777" w:rsidTr="006C3667">
        <w:tc>
          <w:tcPr>
            <w:tcW w:w="2660" w:type="dxa"/>
            <w:shd w:val="clear" w:color="auto" w:fill="auto"/>
          </w:tcPr>
          <w:p w14:paraId="2A54001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393706E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A4D1E26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B8A911C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DEDE260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A123272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9624A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0A88AA1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2A3B8" w14:textId="77777777" w:rsidR="000F183A" w:rsidRDefault="000F183A" w:rsidP="0038231F">
      <w:pPr>
        <w:spacing w:after="0" w:line="240" w:lineRule="auto"/>
      </w:pPr>
      <w:r>
        <w:separator/>
      </w:r>
    </w:p>
  </w:endnote>
  <w:endnote w:type="continuationSeparator" w:id="0">
    <w:p w14:paraId="6F5DCF3C" w14:textId="77777777" w:rsidR="000F183A" w:rsidRDefault="000F18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837AA" w14:textId="77777777" w:rsidR="0049624A" w:rsidRDefault="004962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2D5E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9D566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8B81B" w14:textId="77777777" w:rsidR="0049624A" w:rsidRDefault="004962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B02C6" w14:textId="77777777" w:rsidR="000F183A" w:rsidRDefault="000F183A" w:rsidP="0038231F">
      <w:pPr>
        <w:spacing w:after="0" w:line="240" w:lineRule="auto"/>
      </w:pPr>
      <w:r>
        <w:separator/>
      </w:r>
    </w:p>
  </w:footnote>
  <w:footnote w:type="continuationSeparator" w:id="0">
    <w:p w14:paraId="64A8CD93" w14:textId="77777777" w:rsidR="000F183A" w:rsidRDefault="000F183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B33D3" w14:textId="77777777" w:rsidR="0049624A" w:rsidRDefault="004962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84D23" w14:textId="77777777" w:rsidR="0049624A" w:rsidRDefault="004962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B641C" w14:textId="77777777" w:rsidR="0049624A" w:rsidRDefault="004962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1071724">
    <w:abstractNumId w:val="12"/>
  </w:num>
  <w:num w:numId="2" w16cid:durableId="417138448">
    <w:abstractNumId w:val="0"/>
  </w:num>
  <w:num w:numId="3" w16cid:durableId="770470445">
    <w:abstractNumId w:val="11"/>
  </w:num>
  <w:num w:numId="4" w16cid:durableId="2145807552">
    <w:abstractNumId w:val="16"/>
  </w:num>
  <w:num w:numId="5" w16cid:durableId="1153716807">
    <w:abstractNumId w:val="13"/>
  </w:num>
  <w:num w:numId="6" w16cid:durableId="685255059">
    <w:abstractNumId w:val="10"/>
  </w:num>
  <w:num w:numId="7" w16cid:durableId="821390787">
    <w:abstractNumId w:val="1"/>
  </w:num>
  <w:num w:numId="8" w16cid:durableId="529609337">
    <w:abstractNumId w:val="6"/>
  </w:num>
  <w:num w:numId="9" w16cid:durableId="380517597">
    <w:abstractNumId w:val="4"/>
  </w:num>
  <w:num w:numId="10" w16cid:durableId="1018779035">
    <w:abstractNumId w:val="7"/>
  </w:num>
  <w:num w:numId="11" w16cid:durableId="1362511236">
    <w:abstractNumId w:val="5"/>
  </w:num>
  <w:num w:numId="12" w16cid:durableId="148330543">
    <w:abstractNumId w:val="9"/>
  </w:num>
  <w:num w:numId="13" w16cid:durableId="970591796">
    <w:abstractNumId w:val="3"/>
  </w:num>
  <w:num w:numId="14" w16cid:durableId="105779708">
    <w:abstractNumId w:val="2"/>
  </w:num>
  <w:num w:numId="15" w16cid:durableId="719404922">
    <w:abstractNumId w:val="15"/>
  </w:num>
  <w:num w:numId="16" w16cid:durableId="1854223433">
    <w:abstractNumId w:val="8"/>
  </w:num>
  <w:num w:numId="17" w16cid:durableId="57837350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183A"/>
    <w:rsid w:val="00023477"/>
    <w:rsid w:val="000247FF"/>
    <w:rsid w:val="00025C8D"/>
    <w:rsid w:val="000303EE"/>
    <w:rsid w:val="0005473D"/>
    <w:rsid w:val="000642B4"/>
    <w:rsid w:val="00073C3D"/>
    <w:rsid w:val="000775F6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F183A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9624A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CA9A42"/>
  <w15:docId w15:val="{61A67C2A-6328-400D-A7D2-98AE981F9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440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2016-07-26T10:32:00Z</cp:lastPrinted>
  <dcterms:created xsi:type="dcterms:W3CDTF">2024-04-22T11:22:00Z</dcterms:created>
  <dcterms:modified xsi:type="dcterms:W3CDTF">2024-04-25T08:05:00Z</dcterms:modified>
</cp:coreProperties>
</file>