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F1DD3" w14:textId="668D475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DA8145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226FD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0FD1C7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61EF80A1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C268950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2D6EA053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0956F7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6959E7CB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391E3B13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57CD2A0F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74D35956" w14:textId="77777777" w:rsidR="00E91F63" w:rsidRPr="00A962B2" w:rsidRDefault="00E91F63" w:rsidP="00E91F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6B173AEA" w14:textId="77777777" w:rsidR="00E91F63" w:rsidRPr="00A962B2" w:rsidRDefault="00E91F63" w:rsidP="00E91F63">
      <w:pPr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Do: Nazwa i siedziba Zamawiającego:</w:t>
      </w:r>
    </w:p>
    <w:p w14:paraId="3E76D891" w14:textId="77777777" w:rsidR="00632A57" w:rsidRPr="00632A57" w:rsidRDefault="00632A57" w:rsidP="008D2AB8">
      <w:pPr>
        <w:ind w:right="-110"/>
        <w:rPr>
          <w:b/>
        </w:rPr>
      </w:pPr>
      <w:r w:rsidRPr="00632A57">
        <w:rPr>
          <w:b/>
        </w:rPr>
        <w:t>Akademia Górniczo - Hutnicza</w:t>
      </w:r>
    </w:p>
    <w:p w14:paraId="705F02D9" w14:textId="77777777" w:rsidR="00632A57" w:rsidRPr="00632A57" w:rsidRDefault="00632A57" w:rsidP="008D2AB8">
      <w:pPr>
        <w:ind w:right="-110"/>
        <w:rPr>
          <w:b/>
        </w:rPr>
      </w:pPr>
      <w:r w:rsidRPr="00632A57">
        <w:rPr>
          <w:b/>
        </w:rPr>
        <w:t>im. Stanisława Staszica w Krakowie</w:t>
      </w:r>
    </w:p>
    <w:p w14:paraId="07FD2650" w14:textId="77777777" w:rsidR="008D2AB8" w:rsidRDefault="00632A57" w:rsidP="008D2AB8">
      <w:pPr>
        <w:ind w:right="-110"/>
        <w:rPr>
          <w:b/>
        </w:rPr>
      </w:pPr>
      <w:r w:rsidRPr="00632A5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5B378B2" w14:textId="77777777" w:rsidR="008D2AB8" w:rsidRDefault="00632A57" w:rsidP="008D2AB8">
      <w:pPr>
        <w:ind w:right="-110"/>
        <w:rPr>
          <w:b/>
        </w:rPr>
      </w:pPr>
      <w:r w:rsidRPr="00632A57">
        <w:rPr>
          <w:b/>
        </w:rPr>
        <w:t>Al. Mickiewicza</w:t>
      </w:r>
      <w:r w:rsidR="008D2AB8">
        <w:rPr>
          <w:b/>
        </w:rPr>
        <w:t xml:space="preserve"> </w:t>
      </w:r>
      <w:r w:rsidRPr="00632A57">
        <w:rPr>
          <w:b/>
        </w:rPr>
        <w:t>30</w:t>
      </w:r>
      <w:r w:rsidR="008D2AB8">
        <w:rPr>
          <w:b/>
        </w:rPr>
        <w:t xml:space="preserve"> </w:t>
      </w:r>
    </w:p>
    <w:p w14:paraId="4008147B" w14:textId="7DD16D69" w:rsidR="008D2AB8" w:rsidRPr="00D837F1" w:rsidRDefault="00632A57" w:rsidP="00D837F1">
      <w:pPr>
        <w:rPr>
          <w:b/>
        </w:rPr>
      </w:pPr>
      <w:r w:rsidRPr="00632A57">
        <w:rPr>
          <w:b/>
        </w:rPr>
        <w:t>30-059</w:t>
      </w:r>
      <w:r w:rsidR="008D2AB8">
        <w:rPr>
          <w:b/>
        </w:rPr>
        <w:t xml:space="preserve"> </w:t>
      </w:r>
      <w:r w:rsidRPr="00632A57">
        <w:rPr>
          <w:b/>
        </w:rPr>
        <w:t>Kraków</w:t>
      </w:r>
      <w:r w:rsidR="008D2AB8">
        <w:rPr>
          <w:b/>
        </w:rPr>
        <w:t xml:space="preserve">,  </w:t>
      </w:r>
      <w:r w:rsidR="00D837F1">
        <w:rPr>
          <w:b/>
        </w:rPr>
        <w:br/>
      </w:r>
      <w:r w:rsidR="008D2AB8">
        <w:t xml:space="preserve">Przystępując do postępowania o udzielenie zamówienia publicznego, którego przedmiotem jest </w:t>
      </w:r>
      <w:r w:rsidR="000057C8" w:rsidRPr="000057C8">
        <w:t xml:space="preserve"> </w:t>
      </w:r>
      <w:r w:rsidR="000057C8" w:rsidRPr="000057C8">
        <w:rPr>
          <w:b/>
          <w:bCs/>
        </w:rPr>
        <w:t xml:space="preserve">dostawa kolorowego urządzenia wielofunkcyjnego- 1 szt. (skaner, drukarka, kopiarka) wraz z materiałami eksploatacyjnymi dla Centrum Rekrutacji AGH  - </w:t>
      </w:r>
      <w:r w:rsidR="000A386D">
        <w:rPr>
          <w:b/>
          <w:bCs/>
        </w:rPr>
        <w:br/>
      </w:r>
      <w:r w:rsidR="000057C8" w:rsidRPr="000057C8">
        <w:rPr>
          <w:b/>
          <w:bCs/>
        </w:rPr>
        <w:t>DE-dzp.272-213/24</w:t>
      </w:r>
      <w:r w:rsidR="008D2AB8" w:rsidRPr="000057C8">
        <w:rPr>
          <w:b/>
          <w:bCs/>
          <w:sz w:val="26"/>
        </w:rPr>
        <w:t>,</w:t>
      </w:r>
      <w:r w:rsidR="008D2AB8">
        <w:rPr>
          <w:b/>
          <w:sz w:val="26"/>
        </w:rPr>
        <w:t xml:space="preserve"> </w:t>
      </w:r>
      <w:r w:rsidR="008D2AB8">
        <w:t>oferuję realizację przedmiotu zamówienia, zgodnie z zasadami określonymi w specyfikacji</w:t>
      </w:r>
      <w:r w:rsidR="00084864">
        <w:t xml:space="preserve"> </w:t>
      </w:r>
      <w:r w:rsidR="008D2AB8">
        <w:t>warunków zamówienia.</w:t>
      </w:r>
    </w:p>
    <w:tbl>
      <w:tblPr>
        <w:tblpPr w:leftFromText="141" w:rightFromText="141" w:vertAnchor="text" w:horzAnchor="margin" w:tblpXSpec="center" w:tblpY="470"/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3166"/>
        <w:gridCol w:w="1196"/>
        <w:gridCol w:w="958"/>
        <w:gridCol w:w="1094"/>
        <w:gridCol w:w="953"/>
        <w:gridCol w:w="664"/>
        <w:gridCol w:w="1500"/>
      </w:tblGrid>
      <w:tr w:rsidR="00C67E1A" w14:paraId="6F5D21A2" w14:textId="77777777" w:rsidTr="00C515E5">
        <w:trPr>
          <w:trHeight w:val="131"/>
        </w:trPr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B445AE" w14:textId="77777777" w:rsidR="00C67E1A" w:rsidRDefault="00C67E1A" w:rsidP="0069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31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E208FE" w14:textId="77777777" w:rsidR="00C67E1A" w:rsidRDefault="00C67E1A" w:rsidP="00691B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3D7FB797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1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B2E1FC" w14:textId="77777777" w:rsidR="00C67E1A" w:rsidRDefault="00C67E1A" w:rsidP="00691B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br/>
              <w:t>model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948159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60331663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EEB2C0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4C40F9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A656667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163E02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3559C3B" w14:textId="77777777" w:rsidR="00C67E1A" w:rsidRDefault="00C67E1A" w:rsidP="0069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57648B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1B8EB8F" w14:textId="77777777" w:rsidR="00C67E1A" w:rsidRDefault="00C67E1A" w:rsidP="0069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1E31963B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67E1A" w14:paraId="76EE9B54" w14:textId="77777777" w:rsidTr="00C515E5">
        <w:trPr>
          <w:trHeight w:val="55"/>
        </w:trPr>
        <w:tc>
          <w:tcPr>
            <w:tcW w:w="7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E039A3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1010BC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5ED311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D3F3B0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388FD6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F2E9F9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06B825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D3303F" w14:textId="77777777" w:rsidR="00C67E1A" w:rsidRDefault="00C67E1A" w:rsidP="00691B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D837F1" w14:paraId="23EE0EA9" w14:textId="77777777" w:rsidTr="00C515E5">
        <w:trPr>
          <w:trHeight w:val="594"/>
        </w:trPr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CF0AE82" w14:textId="77777777" w:rsidR="00D837F1" w:rsidRDefault="00D837F1" w:rsidP="00C67E1A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63A67E" w14:textId="0172DBE8" w:rsidR="00D837F1" w:rsidRDefault="00D837F1" w:rsidP="00D83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Urządzenie wielofunkcyjne </w:t>
            </w:r>
          </w:p>
        </w:tc>
        <w:tc>
          <w:tcPr>
            <w:tcW w:w="11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F6ED84" w14:textId="77777777" w:rsidR="00D837F1" w:rsidRDefault="00D837F1" w:rsidP="00691B0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02AE34" w14:textId="1DD1137A" w:rsidR="00D837F1" w:rsidRDefault="00D837F1" w:rsidP="0069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szt. 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E1E525" w14:textId="77777777" w:rsidR="00D837F1" w:rsidRDefault="00D837F1" w:rsidP="00691B03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2097A2" w14:textId="77777777" w:rsidR="00D837F1" w:rsidRDefault="00D837F1" w:rsidP="00691B03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465D780" w14:textId="77777777" w:rsidR="00D837F1" w:rsidRDefault="00D837F1" w:rsidP="00691B0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092570" w14:textId="77777777" w:rsidR="00D837F1" w:rsidRDefault="00D837F1" w:rsidP="00691B03">
            <w:pPr>
              <w:ind w:right="425"/>
              <w:rPr>
                <w:sz w:val="20"/>
                <w:szCs w:val="20"/>
              </w:rPr>
            </w:pPr>
          </w:p>
        </w:tc>
      </w:tr>
      <w:tr w:rsidR="00D837F1" w14:paraId="07D0D7C5" w14:textId="77777777" w:rsidTr="00C515E5">
        <w:trPr>
          <w:trHeight w:val="396"/>
        </w:trPr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3B2C59" w14:textId="77777777" w:rsidR="00D837F1" w:rsidRDefault="00D837F1" w:rsidP="00C67E1A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CAE8" w14:textId="38EB9882" w:rsidR="00C515E5" w:rsidRPr="00C515E5" w:rsidRDefault="00D837F1" w:rsidP="00C51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Zestaw tonerów </w:t>
            </w:r>
            <w:r w:rsidR="00C515E5">
              <w:rPr>
                <w:sz w:val="20"/>
                <w:szCs w:val="20"/>
              </w:rPr>
              <w:t>w tym:</w:t>
            </w:r>
          </w:p>
          <w:p w14:paraId="1E214C51" w14:textId="1E395AAA" w:rsidR="00D837F1" w:rsidRDefault="00C515E5" w:rsidP="00C515E5">
            <w:pPr>
              <w:rPr>
                <w:sz w:val="20"/>
                <w:szCs w:val="20"/>
              </w:rPr>
            </w:pPr>
            <w:r w:rsidRPr="00C515E5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(</w:t>
            </w:r>
            <w:proofErr w:type="spellStart"/>
            <w:r w:rsidRPr="00C515E5">
              <w:rPr>
                <w:sz w:val="20"/>
                <w:szCs w:val="20"/>
              </w:rPr>
              <w:t>black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C515E5">
              <w:rPr>
                <w:sz w:val="20"/>
                <w:szCs w:val="20"/>
              </w:rPr>
              <w:t xml:space="preserve"> </w:t>
            </w:r>
            <w:proofErr w:type="spellStart"/>
            <w:r w:rsidRPr="00C515E5">
              <w:rPr>
                <w:sz w:val="20"/>
                <w:szCs w:val="20"/>
              </w:rPr>
              <w:t>cyan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C515E5">
              <w:rPr>
                <w:sz w:val="20"/>
                <w:szCs w:val="20"/>
              </w:rPr>
              <w:t xml:space="preserve"> </w:t>
            </w:r>
            <w:proofErr w:type="spellStart"/>
            <w:r w:rsidRPr="00C515E5">
              <w:rPr>
                <w:sz w:val="20"/>
                <w:szCs w:val="20"/>
              </w:rPr>
              <w:t>magenta</w:t>
            </w:r>
            <w:proofErr w:type="spellEnd"/>
            <w:r>
              <w:rPr>
                <w:sz w:val="20"/>
                <w:szCs w:val="20"/>
              </w:rPr>
              <w:t>,</w:t>
            </w:r>
            <w:r w:rsidRPr="00C515E5">
              <w:rPr>
                <w:sz w:val="20"/>
                <w:szCs w:val="20"/>
              </w:rPr>
              <w:t xml:space="preserve"> </w:t>
            </w:r>
            <w:proofErr w:type="spellStart"/>
            <w:r w:rsidRPr="00C515E5">
              <w:rPr>
                <w:sz w:val="20"/>
                <w:szCs w:val="20"/>
              </w:rPr>
              <w:t>yellow</w:t>
            </w:r>
            <w:proofErr w:type="spellEnd"/>
            <w:r>
              <w:rPr>
                <w:sz w:val="20"/>
                <w:szCs w:val="20"/>
              </w:rPr>
              <w:t>)</w:t>
            </w:r>
            <w:r w:rsidRPr="00C515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8E2C" w14:textId="77777777" w:rsidR="00D837F1" w:rsidRDefault="00D837F1" w:rsidP="00691B0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2A85" w14:textId="3B30C6CC" w:rsidR="00D837F1" w:rsidRDefault="00C515E5" w:rsidP="00691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zestaw </w:t>
            </w:r>
          </w:p>
        </w:tc>
        <w:tc>
          <w:tcPr>
            <w:tcW w:w="1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DF98" w14:textId="77777777" w:rsidR="00D837F1" w:rsidRDefault="00D837F1" w:rsidP="00691B03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BBA8" w14:textId="77777777" w:rsidR="00D837F1" w:rsidRDefault="00D837F1" w:rsidP="00691B03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551C63" w14:textId="77777777" w:rsidR="00D837F1" w:rsidRDefault="00D837F1" w:rsidP="00691B0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2EBB35" w14:textId="77777777" w:rsidR="00D837F1" w:rsidRDefault="00D837F1" w:rsidP="00691B03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1068495" w14:textId="77777777" w:rsidR="008D2AB8" w:rsidRDefault="008D2AB8" w:rsidP="008D2AB8">
      <w:pPr>
        <w:tabs>
          <w:tab w:val="right" w:pos="9000"/>
        </w:tabs>
      </w:pPr>
    </w:p>
    <w:p w14:paraId="3B492179" w14:textId="4B81ACA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84864">
        <w:rPr>
          <w:b/>
          <w:bCs/>
        </w:rPr>
        <w:t>………</w:t>
      </w:r>
      <w:r w:rsidR="00084864" w:rsidRPr="00084864">
        <w:rPr>
          <w:b/>
          <w:bCs/>
        </w:rPr>
        <w:t xml:space="preserve"> dni od daty podpisania umowy</w:t>
      </w:r>
      <w:r w:rsidR="00084864">
        <w:t xml:space="preserve"> </w:t>
      </w:r>
    </w:p>
    <w:p w14:paraId="7F95FF3D" w14:textId="6FE58118" w:rsidR="008D2AB8" w:rsidRDefault="008D2AB8" w:rsidP="008D2AB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Pr="00084864">
        <w:rPr>
          <w:b/>
          <w:bCs/>
        </w:rPr>
        <w:t>……………</w:t>
      </w:r>
      <w:r w:rsidR="00084864" w:rsidRPr="00084864">
        <w:rPr>
          <w:b/>
          <w:bCs/>
        </w:rPr>
        <w:t xml:space="preserve"> miesięcy</w:t>
      </w:r>
      <w:r w:rsidR="00C515E5">
        <w:rPr>
          <w:b/>
          <w:bCs/>
        </w:rPr>
        <w:t xml:space="preserve">. </w:t>
      </w:r>
      <w:r w:rsidR="00C515E5" w:rsidRPr="00084864">
        <w:rPr>
          <w:highlight w:val="yellow"/>
        </w:rPr>
        <w:t>(</w:t>
      </w:r>
      <w:r w:rsidR="00C515E5" w:rsidRPr="0022732C">
        <w:rPr>
          <w:i/>
          <w:highlight w:val="yellow"/>
        </w:rPr>
        <w:t>kryterium oceny ofert)</w:t>
      </w:r>
    </w:p>
    <w:p w14:paraId="707BD619" w14:textId="36797872" w:rsidR="007D53AA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9D17BB6" w14:textId="77777777" w:rsidR="007D53AA" w:rsidRPr="00A962B2" w:rsidRDefault="007D53AA" w:rsidP="007D53AA">
      <w:pPr>
        <w:ind w:right="-47"/>
        <w:jc w:val="both"/>
        <w:rPr>
          <w:bCs/>
          <w:sz w:val="22"/>
          <w:szCs w:val="22"/>
        </w:rPr>
      </w:pPr>
      <w:r w:rsidRPr="00A962B2">
        <w:rPr>
          <w:b/>
          <w:sz w:val="22"/>
          <w:szCs w:val="22"/>
        </w:rPr>
        <w:t xml:space="preserve">Termin płatności: </w:t>
      </w:r>
      <w:r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483CE0E" w14:textId="77777777" w:rsidR="007D53AA" w:rsidRPr="00A962B2" w:rsidRDefault="007D53AA" w:rsidP="007D53A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br w:type="page"/>
      </w:r>
      <w:r w:rsidRPr="00A962B2">
        <w:rPr>
          <w:b/>
          <w:sz w:val="22"/>
          <w:szCs w:val="22"/>
          <w:u w:val="single"/>
        </w:rPr>
        <w:lastRenderedPageBreak/>
        <w:t>Jednocześnie oświadczamy, że:</w:t>
      </w:r>
    </w:p>
    <w:p w14:paraId="5F84E03A" w14:textId="77777777" w:rsidR="007D53AA" w:rsidRPr="00A962B2" w:rsidRDefault="007D53AA" w:rsidP="007D53A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79AF58E" w14:textId="77777777" w:rsidR="007D53AA" w:rsidRPr="00A962B2" w:rsidRDefault="007D53AA" w:rsidP="007D53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5ECAEBF3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CABF4B" w14:textId="77777777" w:rsidR="007D53AA" w:rsidRPr="00A962B2" w:rsidRDefault="007D53AA" w:rsidP="007D53AA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21956F1" w14:textId="77777777" w:rsidR="007D53AA" w:rsidRPr="00A962B2" w:rsidRDefault="007D53AA" w:rsidP="007D53AA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294C52" w14:textId="77777777" w:rsidR="007D53AA" w:rsidRPr="00A962B2" w:rsidRDefault="007D53AA" w:rsidP="007D53A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53AA" w:rsidRPr="00A962B2" w14:paraId="0B22DA3D" w14:textId="77777777" w:rsidTr="007A710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1A76E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0DEEF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3055501A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ECC5C" w14:textId="77777777" w:rsidR="007D53AA" w:rsidRPr="00A962B2" w:rsidRDefault="007D53AA" w:rsidP="007A71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7D53AA" w:rsidRPr="00A962B2" w14:paraId="56B5463C" w14:textId="77777777" w:rsidTr="007A71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1074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3181E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118E8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D53AA" w:rsidRPr="00A962B2" w14:paraId="1E33D3C9" w14:textId="77777777" w:rsidTr="007A71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4505B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B5D64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AB738" w14:textId="77777777" w:rsidR="007D53AA" w:rsidRPr="00A962B2" w:rsidRDefault="007D53AA" w:rsidP="007A710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5083D6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3CDE7CF6" w14:textId="77777777" w:rsidR="007D53AA" w:rsidRPr="00A962B2" w:rsidRDefault="007D53AA" w:rsidP="007D53A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3E6CC980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6E7B0F0F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1FDB14F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7C87C4BD" w14:textId="77777777" w:rsidR="007D53AA" w:rsidRPr="00A962B2" w:rsidRDefault="007D53AA" w:rsidP="007D53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938AD5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</w:t>
      </w:r>
      <w:proofErr w:type="spellStart"/>
      <w:r w:rsidRPr="00A962B2">
        <w:rPr>
          <w:sz w:val="22"/>
          <w:szCs w:val="22"/>
        </w:rPr>
        <w:t>ych</w:t>
      </w:r>
      <w:proofErr w:type="spellEnd"/>
      <w:r w:rsidRPr="00A962B2">
        <w:rPr>
          <w:sz w:val="22"/>
          <w:szCs w:val="22"/>
        </w:rPr>
        <w:t>) dokumentu(ów)</w:t>
      </w:r>
    </w:p>
    <w:p w14:paraId="5A420E2E" w14:textId="77777777" w:rsidR="007D53AA" w:rsidRPr="00A962B2" w:rsidRDefault="007D53AA" w:rsidP="007D53AA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26DDD8" w14:textId="77777777" w:rsidR="007D53AA" w:rsidRPr="00A962B2" w:rsidRDefault="007D53AA" w:rsidP="007D53AA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751966DB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6A8BD305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112B6393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897C270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010B19D5" w14:textId="77777777" w:rsidR="007D53AA" w:rsidRPr="00A962B2" w:rsidRDefault="007D53AA" w:rsidP="007D53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21EABD5F" w14:textId="77777777" w:rsidR="007D53AA" w:rsidRPr="00A962B2" w:rsidRDefault="007D53AA" w:rsidP="007D53AA">
      <w:pPr>
        <w:jc w:val="both"/>
        <w:rPr>
          <w:sz w:val="22"/>
          <w:szCs w:val="22"/>
        </w:rPr>
      </w:pPr>
    </w:p>
    <w:p w14:paraId="456FB9CF" w14:textId="77777777" w:rsidR="007D53AA" w:rsidRPr="00A962B2" w:rsidRDefault="007D53AA" w:rsidP="007D53A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6A380670" w14:textId="77777777" w:rsidR="007D53AA" w:rsidRPr="00A962B2" w:rsidRDefault="007D53AA" w:rsidP="007D53AA">
      <w:pPr>
        <w:rPr>
          <w:b/>
          <w:sz w:val="22"/>
          <w:szCs w:val="22"/>
          <w:u w:val="single"/>
        </w:rPr>
      </w:pPr>
    </w:p>
    <w:p w14:paraId="025BDCBE" w14:textId="77777777" w:rsidR="007D53AA" w:rsidRPr="00A962B2" w:rsidRDefault="007D53AA" w:rsidP="007D53AA">
      <w:pPr>
        <w:rPr>
          <w:b/>
          <w:sz w:val="22"/>
          <w:szCs w:val="22"/>
          <w:u w:val="single"/>
        </w:rPr>
      </w:pPr>
    </w:p>
    <w:p w14:paraId="364E05FE" w14:textId="77777777" w:rsidR="00FE545C" w:rsidRDefault="00FE545C" w:rsidP="00FE545C">
      <w:pPr>
        <w:jc w:val="right"/>
        <w:rPr>
          <w:b/>
          <w:sz w:val="22"/>
        </w:rPr>
      </w:pPr>
    </w:p>
    <w:p w14:paraId="77692F5E" w14:textId="77777777" w:rsidR="007D53AA" w:rsidRDefault="007D53AA" w:rsidP="00FE545C">
      <w:pPr>
        <w:jc w:val="right"/>
        <w:rPr>
          <w:sz w:val="20"/>
          <w:szCs w:val="20"/>
        </w:rPr>
      </w:pPr>
    </w:p>
    <w:sectPr w:rsidR="007D53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78088" w14:textId="77777777" w:rsidR="00483C51" w:rsidRDefault="00483C51">
      <w:r>
        <w:separator/>
      </w:r>
    </w:p>
  </w:endnote>
  <w:endnote w:type="continuationSeparator" w:id="0">
    <w:p w14:paraId="15E9A4D1" w14:textId="77777777" w:rsidR="00483C51" w:rsidRDefault="00483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886C9" w14:textId="77777777" w:rsidR="00632A57" w:rsidRDefault="00632A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E97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45C5B" w14:textId="77777777" w:rsidR="00632A57" w:rsidRDefault="00632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A7ACD" w14:textId="77777777" w:rsidR="00483C51" w:rsidRDefault="00483C51">
      <w:r>
        <w:separator/>
      </w:r>
    </w:p>
  </w:footnote>
  <w:footnote w:type="continuationSeparator" w:id="0">
    <w:p w14:paraId="34F8ED57" w14:textId="77777777" w:rsidR="00483C51" w:rsidRDefault="00483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25203" w14:textId="77777777" w:rsidR="00632A57" w:rsidRDefault="00632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54A7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33C9F" w14:textId="77777777" w:rsidR="00632A57" w:rsidRDefault="00632A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4811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4051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8292222">
    <w:abstractNumId w:val="0"/>
  </w:num>
  <w:num w:numId="4" w16cid:durableId="1870994942">
    <w:abstractNumId w:val="2"/>
  </w:num>
  <w:num w:numId="5" w16cid:durableId="19306543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2E4"/>
    <w:rsid w:val="000057C8"/>
    <w:rsid w:val="00012286"/>
    <w:rsid w:val="000704FC"/>
    <w:rsid w:val="00071CCC"/>
    <w:rsid w:val="00084864"/>
    <w:rsid w:val="000A386D"/>
    <w:rsid w:val="000B731D"/>
    <w:rsid w:val="000D6134"/>
    <w:rsid w:val="000E09C7"/>
    <w:rsid w:val="000F6589"/>
    <w:rsid w:val="00106636"/>
    <w:rsid w:val="00116EC6"/>
    <w:rsid w:val="001722E4"/>
    <w:rsid w:val="001801DD"/>
    <w:rsid w:val="001D4612"/>
    <w:rsid w:val="00207E98"/>
    <w:rsid w:val="00235F89"/>
    <w:rsid w:val="002723B0"/>
    <w:rsid w:val="00315A4A"/>
    <w:rsid w:val="004461CB"/>
    <w:rsid w:val="00454B41"/>
    <w:rsid w:val="00483C51"/>
    <w:rsid w:val="004B7300"/>
    <w:rsid w:val="004C6753"/>
    <w:rsid w:val="00595C87"/>
    <w:rsid w:val="005D2C65"/>
    <w:rsid w:val="005E6D94"/>
    <w:rsid w:val="00632A57"/>
    <w:rsid w:val="0063384F"/>
    <w:rsid w:val="00643C6F"/>
    <w:rsid w:val="00646202"/>
    <w:rsid w:val="0065290F"/>
    <w:rsid w:val="006815F6"/>
    <w:rsid w:val="007748F0"/>
    <w:rsid w:val="007854F7"/>
    <w:rsid w:val="007A4321"/>
    <w:rsid w:val="007D1398"/>
    <w:rsid w:val="007D53AA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15E5"/>
    <w:rsid w:val="00C67E1A"/>
    <w:rsid w:val="00C969A6"/>
    <w:rsid w:val="00CA7D36"/>
    <w:rsid w:val="00D11A59"/>
    <w:rsid w:val="00D24208"/>
    <w:rsid w:val="00D60C38"/>
    <w:rsid w:val="00D66893"/>
    <w:rsid w:val="00D837F1"/>
    <w:rsid w:val="00D90ACB"/>
    <w:rsid w:val="00DC1500"/>
    <w:rsid w:val="00DE1687"/>
    <w:rsid w:val="00E44371"/>
    <w:rsid w:val="00E91F6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CBA70"/>
  <w15:chartTrackingRefBased/>
  <w15:docId w15:val="{1482F2E7-A379-43A8-96B4-5DA25CEDF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67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0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525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1899-12-31T23:00:00Z</cp:lastPrinted>
  <dcterms:created xsi:type="dcterms:W3CDTF">2024-05-09T07:37:00Z</dcterms:created>
  <dcterms:modified xsi:type="dcterms:W3CDTF">2024-05-10T10:21:00Z</dcterms:modified>
</cp:coreProperties>
</file>