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B15C" w14:textId="74199DC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E0985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6BB66F" w14:textId="77777777" w:rsidTr="00D62E6E">
        <w:tc>
          <w:tcPr>
            <w:tcW w:w="2800" w:type="dxa"/>
            <w:shd w:val="clear" w:color="auto" w:fill="auto"/>
          </w:tcPr>
          <w:p w14:paraId="4193D9E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1C728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63651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8E8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C4767B8" w14:textId="77777777" w:rsidTr="00D62E6E">
        <w:tc>
          <w:tcPr>
            <w:tcW w:w="2800" w:type="dxa"/>
            <w:shd w:val="clear" w:color="auto" w:fill="auto"/>
          </w:tcPr>
          <w:p w14:paraId="4142B4E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2340C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7844D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F4E6C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62D37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C119C" w:rsidRPr="00C14101" w14:paraId="12D58342" w14:textId="77777777" w:rsidTr="007171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582D7D" w14:textId="77777777" w:rsidR="007C119C" w:rsidRPr="00C14101" w:rsidRDefault="007C119C" w:rsidP="007171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D5EE66" w14:textId="77777777" w:rsidR="007C119C" w:rsidRPr="00C14101" w:rsidRDefault="007C119C" w:rsidP="0071711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C119C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3279EAA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1FEB0E8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4193FB0" w14:textId="77777777" w:rsidR="00BC121E" w:rsidRPr="00C14101" w:rsidRDefault="007C119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21D293" w14:textId="77777777" w:rsidTr="00D62E6E">
        <w:tc>
          <w:tcPr>
            <w:tcW w:w="2269" w:type="dxa"/>
            <w:shd w:val="clear" w:color="auto" w:fill="auto"/>
          </w:tcPr>
          <w:p w14:paraId="77AD0C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4CCCE" w14:textId="6FDCA062" w:rsidR="00D62E6E" w:rsidRPr="00D62E6E" w:rsidRDefault="009E018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eastAsia="Arial"/>
                <w:b/>
                <w:bCs/>
                <w:i/>
                <w:iCs/>
              </w:rPr>
              <w:t>Dostawa wyrobów medycznych jednorazowych sterylnych - opatrunków specjalistycznych</w:t>
            </w:r>
          </w:p>
        </w:tc>
      </w:tr>
      <w:tr w:rsidR="007C119C" w:rsidRPr="00D62E6E" w14:paraId="523BC54D" w14:textId="77777777" w:rsidTr="0071711A">
        <w:tc>
          <w:tcPr>
            <w:tcW w:w="2269" w:type="dxa"/>
            <w:shd w:val="clear" w:color="auto" w:fill="auto"/>
          </w:tcPr>
          <w:p w14:paraId="17984625" w14:textId="77777777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C7ACC4" w14:textId="59948650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9E01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15</w:t>
            </w: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5A0CFC9A" w14:textId="77777777" w:rsidR="00BC121E" w:rsidRDefault="007C119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C119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F4393C9" w14:textId="6E4042D9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C8B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2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8958D1" w14:textId="5DABFBE8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53FF337">
          <v:shape id="_x0000_i1031" type="#_x0000_t75" style="width:453.2pt;height:17.2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62118C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2EAB27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5A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87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00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B2218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96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F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C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50FB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11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BD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B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C520B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78437A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65836E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13FBE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07A4F75" w14:textId="77777777" w:rsidTr="00620E37">
        <w:tc>
          <w:tcPr>
            <w:tcW w:w="2660" w:type="dxa"/>
            <w:shd w:val="clear" w:color="auto" w:fill="auto"/>
          </w:tcPr>
          <w:p w14:paraId="2570626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7CB66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26E803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39559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95174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0AB236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119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470C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1379C" w14:textId="77777777" w:rsidR="00EC1908" w:rsidRDefault="00EC1908">
      <w:r>
        <w:separator/>
      </w:r>
    </w:p>
  </w:endnote>
  <w:endnote w:type="continuationSeparator" w:id="0">
    <w:p w14:paraId="503CE639" w14:textId="77777777" w:rsidR="00EC1908" w:rsidRDefault="00EC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BB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3ACEB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CC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169D1F" w14:textId="09DDD631" w:rsidR="009A4CD3" w:rsidRDefault="00FD44B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6D64EB" wp14:editId="1CCD45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6952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969D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5D55" w14:textId="77777777" w:rsidR="007C119C" w:rsidRDefault="007C11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4EA36" w14:textId="77777777" w:rsidR="00EC1908" w:rsidRDefault="00EC1908">
      <w:r>
        <w:separator/>
      </w:r>
    </w:p>
  </w:footnote>
  <w:footnote w:type="continuationSeparator" w:id="0">
    <w:p w14:paraId="48C26C69" w14:textId="77777777" w:rsidR="00EC1908" w:rsidRDefault="00EC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4386" w14:textId="77777777" w:rsidR="007C119C" w:rsidRDefault="007C1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6625" w14:textId="77777777" w:rsidR="007C119C" w:rsidRDefault="007C1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0E805" w14:textId="77777777" w:rsidR="007C119C" w:rsidRDefault="007C11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7229385">
    <w:abstractNumId w:val="13"/>
  </w:num>
  <w:num w:numId="2" w16cid:durableId="1357655762">
    <w:abstractNumId w:val="0"/>
  </w:num>
  <w:num w:numId="3" w16cid:durableId="1761027833">
    <w:abstractNumId w:val="11"/>
  </w:num>
  <w:num w:numId="4" w16cid:durableId="1731690121">
    <w:abstractNumId w:val="8"/>
  </w:num>
  <w:num w:numId="5" w16cid:durableId="888150764">
    <w:abstractNumId w:val="7"/>
  </w:num>
  <w:num w:numId="6" w16cid:durableId="186723351">
    <w:abstractNumId w:val="1"/>
  </w:num>
  <w:num w:numId="7" w16cid:durableId="836463003">
    <w:abstractNumId w:val="6"/>
  </w:num>
  <w:num w:numId="8" w16cid:durableId="965231447">
    <w:abstractNumId w:val="3"/>
  </w:num>
  <w:num w:numId="9" w16cid:durableId="337078938">
    <w:abstractNumId w:val="2"/>
  </w:num>
  <w:num w:numId="10" w16cid:durableId="1950429956">
    <w:abstractNumId w:val="5"/>
  </w:num>
  <w:num w:numId="11" w16cid:durableId="1709452998">
    <w:abstractNumId w:val="10"/>
  </w:num>
  <w:num w:numId="12" w16cid:durableId="639771327">
    <w:abstractNumId w:val="4"/>
  </w:num>
  <w:num w:numId="13" w16cid:durableId="1148522592">
    <w:abstractNumId w:val="9"/>
  </w:num>
  <w:num w:numId="14" w16cid:durableId="17230915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08"/>
    <w:rsid w:val="0000184A"/>
    <w:rsid w:val="00007C1C"/>
    <w:rsid w:val="00012997"/>
    <w:rsid w:val="00027F49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2E1"/>
    <w:rsid w:val="00664D2F"/>
    <w:rsid w:val="00686C95"/>
    <w:rsid w:val="00697D36"/>
    <w:rsid w:val="006B51E7"/>
    <w:rsid w:val="006D68D8"/>
    <w:rsid w:val="006E0985"/>
    <w:rsid w:val="006E0FAA"/>
    <w:rsid w:val="0070113A"/>
    <w:rsid w:val="00736B31"/>
    <w:rsid w:val="00747C6F"/>
    <w:rsid w:val="00753DC1"/>
    <w:rsid w:val="00775E2B"/>
    <w:rsid w:val="007823E9"/>
    <w:rsid w:val="007951AD"/>
    <w:rsid w:val="007C119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828"/>
    <w:rsid w:val="008D4CAF"/>
    <w:rsid w:val="008E296F"/>
    <w:rsid w:val="008E370F"/>
    <w:rsid w:val="00952336"/>
    <w:rsid w:val="009A21D7"/>
    <w:rsid w:val="009A4A2C"/>
    <w:rsid w:val="009A4CD3"/>
    <w:rsid w:val="009E018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1908"/>
    <w:rsid w:val="00EC667E"/>
    <w:rsid w:val="00F04553"/>
    <w:rsid w:val="00F46593"/>
    <w:rsid w:val="00F568D6"/>
    <w:rsid w:val="00F70072"/>
    <w:rsid w:val="00FC0D91"/>
    <w:rsid w:val="00FD44B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B2495E"/>
  <w15:chartTrackingRefBased/>
  <w15:docId w15:val="{FDC54FD5-DA2A-454E-9F50-E7670E7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220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2024-03-01T08:22:00Z</dcterms:created>
  <dcterms:modified xsi:type="dcterms:W3CDTF">2024-05-22T09:08:00Z</dcterms:modified>
</cp:coreProperties>
</file>