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7E7D6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E7D6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E7D61">
        <w:rPr>
          <w:rFonts w:ascii="Arial" w:hAnsi="Arial" w:cs="Arial"/>
          <w:sz w:val="24"/>
          <w:szCs w:val="24"/>
        </w:rPr>
        <w:t>2024-05-22</w:t>
      </w:r>
    </w:p>
    <w:p w:rsidR="003E6519" w:rsidRPr="009432A1" w:rsidRDefault="007E7D6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7D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7E7D6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E7D6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7D61">
        <w:rPr>
          <w:rFonts w:ascii="Arial" w:hAnsi="Arial" w:cs="Arial"/>
          <w:sz w:val="24"/>
          <w:szCs w:val="24"/>
        </w:rPr>
        <w:t>69</w:t>
      </w:r>
    </w:p>
    <w:p w:rsidR="003E6519" w:rsidRPr="009432A1" w:rsidRDefault="007E7D61" w:rsidP="003E6519">
      <w:pPr>
        <w:rPr>
          <w:rFonts w:ascii="Arial" w:hAnsi="Arial" w:cs="Arial"/>
          <w:sz w:val="24"/>
          <w:szCs w:val="24"/>
        </w:rPr>
      </w:pPr>
      <w:r w:rsidRPr="007E7D6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7D61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7E7D6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D61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Informatyki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7D61" w:rsidRPr="004E4B64" w:rsidTr="00F02821">
        <w:tc>
          <w:tcPr>
            <w:tcW w:w="2269" w:type="dxa"/>
            <w:shd w:val="clear" w:color="auto" w:fill="auto"/>
          </w:tcPr>
          <w:p w:rsidR="007E7D61" w:rsidRPr="004E4B64" w:rsidRDefault="007E7D61" w:rsidP="00F028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7D61" w:rsidRPr="004E4B64" w:rsidRDefault="007E7D61" w:rsidP="00F028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D61">
              <w:rPr>
                <w:rFonts w:ascii="Arial" w:hAnsi="Arial" w:cs="Arial"/>
                <w:bCs/>
                <w:sz w:val="24"/>
                <w:szCs w:val="24"/>
              </w:rPr>
              <w:t>RK-NZ.261.10.2024.MM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E7D61" w:rsidRPr="007E7D61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1 zamówienia w wysokości 2 300.00 zł brutto;</w:t>
            </w:r>
          </w:p>
        </w:tc>
      </w:tr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2 zamówienia w wysokości 7 450.00 zł brutto;</w:t>
            </w:r>
          </w:p>
        </w:tc>
      </w:tr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3 zamówienia w wysokości 18 000.00 zł brutto;</w:t>
            </w:r>
          </w:p>
        </w:tc>
      </w:tr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4 zamówienia w wysokości 20 000.00 zł brutto;</w:t>
            </w:r>
          </w:p>
        </w:tc>
      </w:tr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5 zamówienia w wysokości 24 600.00 zł brutto;</w:t>
            </w:r>
          </w:p>
        </w:tc>
      </w:tr>
      <w:tr w:rsidR="007E7D61" w:rsidRPr="00C902DE" w:rsidTr="00F02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7D61" w:rsidRPr="00C902DE" w:rsidRDefault="007E7D61" w:rsidP="00F028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D61">
              <w:rPr>
                <w:rFonts w:ascii="Arial" w:hAnsi="Arial" w:cs="Arial"/>
                <w:sz w:val="24"/>
                <w:szCs w:val="24"/>
              </w:rPr>
              <w:t>części 6 zamówienia w wysokości 120 000.00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0F70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C4E" w:rsidRDefault="00931C4E">
      <w:r>
        <w:separator/>
      </w:r>
    </w:p>
  </w:endnote>
  <w:endnote w:type="continuationSeparator" w:id="0">
    <w:p w:rsidR="00931C4E" w:rsidRDefault="0093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039" w:rsidRDefault="003E6519" w:rsidP="000F7039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0F703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F703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F7039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F7039" w:rsidTr="00F02821">
      <w:tc>
        <w:tcPr>
          <w:tcW w:w="0" w:type="auto"/>
          <w:shd w:val="clear" w:color="auto" w:fill="auto"/>
          <w:vAlign w:val="center"/>
        </w:tcPr>
        <w:p w:rsidR="000F7039" w:rsidRPr="00B44D15" w:rsidRDefault="000F7039" w:rsidP="000F703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F7039" w:rsidRPr="00B7388A" w:rsidRDefault="000F7039" w:rsidP="000F703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F7039" w:rsidRPr="00AB1BF2" w:rsidRDefault="000F7039" w:rsidP="000F703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F7039" w:rsidRPr="0099535B" w:rsidRDefault="000F7039" w:rsidP="000F7039">
          <w:pPr>
            <w:pStyle w:val="Bezodstpw"/>
            <w:jc w:val="center"/>
            <w:rPr>
              <w:noProof/>
            </w:rPr>
          </w:pPr>
        </w:p>
      </w:tc>
    </w:tr>
  </w:tbl>
  <w:p w:rsidR="000F7039" w:rsidRPr="008F758E" w:rsidRDefault="000F7039" w:rsidP="000F703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F7039" w:rsidRPr="008F758E" w:rsidRDefault="000F7039" w:rsidP="000F703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F7039" w:rsidRPr="00D57C24" w:rsidRDefault="000F7039" w:rsidP="000F703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F7039" w:rsidRPr="00B7388A" w:rsidRDefault="000F7039" w:rsidP="000F703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70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C4E" w:rsidRDefault="00931C4E">
      <w:r>
        <w:separator/>
      </w:r>
    </w:p>
  </w:footnote>
  <w:footnote w:type="continuationSeparator" w:id="0">
    <w:p w:rsidR="00931C4E" w:rsidRDefault="00931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D61" w:rsidRDefault="007E7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039" w:rsidRPr="0062295F" w:rsidRDefault="000F7039" w:rsidP="000F70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E7D61" w:rsidRDefault="007E7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D61" w:rsidRDefault="007E7D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1C4E"/>
    <w:rsid w:val="00007727"/>
    <w:rsid w:val="00017720"/>
    <w:rsid w:val="00035488"/>
    <w:rsid w:val="000D7F25"/>
    <w:rsid w:val="000E00E5"/>
    <w:rsid w:val="000F7039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E7D61"/>
    <w:rsid w:val="00804A9B"/>
    <w:rsid w:val="00843263"/>
    <w:rsid w:val="00861E75"/>
    <w:rsid w:val="00890B92"/>
    <w:rsid w:val="00931C4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84D08B"/>
  <w15:chartTrackingRefBased/>
  <w15:docId w15:val="{85560F4A-7254-467B-BA0A-635F7E96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F7039"/>
  </w:style>
  <w:style w:type="paragraph" w:styleId="Bezodstpw">
    <w:name w:val="No Spacing"/>
    <w:uiPriority w:val="1"/>
    <w:qFormat/>
    <w:rsid w:val="000F703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2024-05-22T08:05:00Z</cp:lastPrinted>
  <dcterms:created xsi:type="dcterms:W3CDTF">2024-05-22T08:05:00Z</dcterms:created>
  <dcterms:modified xsi:type="dcterms:W3CDTF">2024-05-22T08:05:00Z</dcterms:modified>
</cp:coreProperties>
</file>