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CC8DC" w14:textId="77777777" w:rsidR="00986737" w:rsidRPr="001E705D" w:rsidRDefault="009171BA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1E705D">
        <w:rPr>
          <w:rFonts w:ascii="Arial Narrow" w:hAnsi="Arial Narrow" w:cs="Arial"/>
          <w:sz w:val="24"/>
          <w:szCs w:val="24"/>
        </w:rPr>
        <w:t>Bydgoszcz</w:t>
      </w:r>
      <w:r w:rsidR="00986737" w:rsidRPr="001E705D">
        <w:rPr>
          <w:rFonts w:ascii="Arial Narrow" w:hAnsi="Arial Narrow" w:cs="Arial"/>
          <w:sz w:val="24"/>
          <w:szCs w:val="24"/>
        </w:rPr>
        <w:t xml:space="preserve"> dnia: </w:t>
      </w:r>
      <w:r w:rsidRPr="001E705D">
        <w:rPr>
          <w:rFonts w:ascii="Arial Narrow" w:hAnsi="Arial Narrow" w:cs="Arial"/>
          <w:sz w:val="24"/>
          <w:szCs w:val="24"/>
        </w:rPr>
        <w:t>2024-05-22</w:t>
      </w:r>
    </w:p>
    <w:p w14:paraId="47926874" w14:textId="77777777" w:rsidR="00986737" w:rsidRPr="001E705D" w:rsidRDefault="009171BA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E705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6BDFD63" w14:textId="77777777" w:rsidR="00986737" w:rsidRPr="001E705D" w:rsidRDefault="009171BA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E705D">
        <w:rPr>
          <w:rFonts w:ascii="Arial Narrow" w:hAnsi="Arial Narrow" w:cs="Arial"/>
          <w:sz w:val="24"/>
          <w:szCs w:val="24"/>
        </w:rPr>
        <w:t>Powstańców Warszawy</w:t>
      </w:r>
      <w:r w:rsidR="00986737" w:rsidRPr="001E705D">
        <w:rPr>
          <w:rFonts w:ascii="Arial Narrow" w:hAnsi="Arial Narrow" w:cs="Arial"/>
          <w:sz w:val="24"/>
          <w:szCs w:val="24"/>
        </w:rPr>
        <w:t xml:space="preserve"> </w:t>
      </w:r>
      <w:r w:rsidRPr="001E705D">
        <w:rPr>
          <w:rFonts w:ascii="Arial Narrow" w:hAnsi="Arial Narrow" w:cs="Arial"/>
          <w:sz w:val="24"/>
          <w:szCs w:val="24"/>
        </w:rPr>
        <w:t>5</w:t>
      </w:r>
    </w:p>
    <w:p w14:paraId="51AE913C" w14:textId="77777777" w:rsidR="00986737" w:rsidRPr="001E705D" w:rsidRDefault="009171BA" w:rsidP="00986737">
      <w:pPr>
        <w:rPr>
          <w:rFonts w:ascii="Arial Narrow" w:hAnsi="Arial Narrow" w:cs="Arial"/>
          <w:sz w:val="24"/>
          <w:szCs w:val="24"/>
        </w:rPr>
      </w:pPr>
      <w:r w:rsidRPr="001E705D">
        <w:rPr>
          <w:rFonts w:ascii="Arial Narrow" w:hAnsi="Arial Narrow" w:cs="Arial"/>
          <w:sz w:val="24"/>
          <w:szCs w:val="24"/>
        </w:rPr>
        <w:t>85-681</w:t>
      </w:r>
      <w:r w:rsidR="00986737" w:rsidRPr="001E705D">
        <w:rPr>
          <w:rFonts w:ascii="Arial Narrow" w:hAnsi="Arial Narrow" w:cs="Arial"/>
          <w:sz w:val="24"/>
          <w:szCs w:val="24"/>
        </w:rPr>
        <w:t xml:space="preserve"> </w:t>
      </w:r>
      <w:r w:rsidRPr="001E705D">
        <w:rPr>
          <w:rFonts w:ascii="Arial Narrow" w:hAnsi="Arial Narrow" w:cs="Arial"/>
          <w:sz w:val="24"/>
          <w:szCs w:val="24"/>
        </w:rPr>
        <w:t>Bydgoszcz</w:t>
      </w:r>
    </w:p>
    <w:p w14:paraId="31069592" w14:textId="77777777" w:rsidR="00986737" w:rsidRPr="001E705D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E70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4A4D5A8" w14:textId="77777777" w:rsidR="00986737" w:rsidRPr="001E705D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E705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E705D" w14:paraId="42A4F89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A58325" w14:textId="77777777" w:rsidR="00986737" w:rsidRPr="001E705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E705D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DE24E2A" w14:textId="77777777" w:rsidR="00986737" w:rsidRPr="001E705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E705D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DDD84C2" w14:textId="77777777" w:rsidR="00986737" w:rsidRPr="001E705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E705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E705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E705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E705D" w14:paraId="1EBE751E" w14:textId="77777777" w:rsidTr="005A632E">
        <w:tc>
          <w:tcPr>
            <w:tcW w:w="2269" w:type="dxa"/>
            <w:shd w:val="clear" w:color="auto" w:fill="auto"/>
          </w:tcPr>
          <w:p w14:paraId="363B0F12" w14:textId="77777777" w:rsidR="00986737" w:rsidRPr="001E705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BE047A" w14:textId="77777777" w:rsidR="00986737" w:rsidRPr="001E705D" w:rsidRDefault="009171B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bCs/>
                <w:sz w:val="24"/>
                <w:szCs w:val="24"/>
              </w:rPr>
              <w:t>Usługi przeglądów sprzętu medycznego, obsługi serwisowej analizatorów krytycznych oraz wzorcowanie pirometrów</w:t>
            </w:r>
            <w:r w:rsidR="00986737" w:rsidRPr="001E705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171BA" w:rsidRPr="001E705D" w14:paraId="568B08FB" w14:textId="77777777" w:rsidTr="00811963">
        <w:tc>
          <w:tcPr>
            <w:tcW w:w="2269" w:type="dxa"/>
            <w:shd w:val="clear" w:color="auto" w:fill="auto"/>
          </w:tcPr>
          <w:p w14:paraId="0B9FCD9A" w14:textId="77777777" w:rsidR="009171BA" w:rsidRPr="001E705D" w:rsidRDefault="009171BA" w:rsidP="008119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9F4E49" w14:textId="77777777" w:rsidR="009171BA" w:rsidRPr="001E705D" w:rsidRDefault="009171BA" w:rsidP="008119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bCs/>
                <w:sz w:val="24"/>
                <w:szCs w:val="24"/>
              </w:rPr>
              <w:t>41/2024</w:t>
            </w:r>
          </w:p>
        </w:tc>
      </w:tr>
    </w:tbl>
    <w:p w14:paraId="2EE46372" w14:textId="77777777" w:rsidR="00A80738" w:rsidRPr="001E705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0AC7D33A" w14:textId="77777777" w:rsidR="00D665F5" w:rsidRPr="001E705D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E705D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E705D">
        <w:rPr>
          <w:rFonts w:ascii="Arial Narrow" w:hAnsi="Arial Narrow" w:cs="Arial"/>
          <w:sz w:val="24"/>
          <w:szCs w:val="24"/>
        </w:rPr>
        <w:t>2</w:t>
      </w:r>
      <w:r w:rsidRPr="001E705D">
        <w:rPr>
          <w:rFonts w:ascii="Arial Narrow" w:hAnsi="Arial Narrow" w:cs="Arial"/>
          <w:sz w:val="24"/>
          <w:szCs w:val="24"/>
        </w:rPr>
        <w:t xml:space="preserve"> ust. 5 </w:t>
      </w:r>
      <w:r w:rsidRPr="001E705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E705D">
        <w:rPr>
          <w:rFonts w:ascii="Arial Narrow" w:hAnsi="Arial Narrow" w:cs="Arial"/>
          <w:sz w:val="24"/>
          <w:szCs w:val="24"/>
        </w:rPr>
        <w:t xml:space="preserve"> </w:t>
      </w:r>
      <w:r w:rsidR="009171BA" w:rsidRPr="001E705D">
        <w:rPr>
          <w:rFonts w:ascii="Arial Narrow" w:hAnsi="Arial Narrow" w:cs="Arial"/>
          <w:sz w:val="24"/>
          <w:szCs w:val="24"/>
        </w:rPr>
        <w:t>(</w:t>
      </w:r>
      <w:proofErr w:type="spellStart"/>
      <w:r w:rsidR="009171BA" w:rsidRPr="001E705D">
        <w:rPr>
          <w:rFonts w:ascii="Arial Narrow" w:hAnsi="Arial Narrow" w:cs="Arial"/>
          <w:sz w:val="24"/>
          <w:szCs w:val="24"/>
        </w:rPr>
        <w:t>t.j</w:t>
      </w:r>
      <w:proofErr w:type="spellEnd"/>
      <w:r w:rsidR="009171BA" w:rsidRPr="001E705D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E705D">
        <w:rPr>
          <w:rFonts w:ascii="Arial Narrow" w:hAnsi="Arial Narrow" w:cs="Arial"/>
          <w:sz w:val="24"/>
          <w:szCs w:val="24"/>
        </w:rPr>
        <w:t xml:space="preserve"> </w:t>
      </w:r>
      <w:r w:rsidRPr="001E705D">
        <w:rPr>
          <w:rFonts w:ascii="Arial Narrow" w:hAnsi="Arial Narrow" w:cs="Arial"/>
          <w:sz w:val="24"/>
          <w:szCs w:val="24"/>
        </w:rPr>
        <w:t>udostępnia</w:t>
      </w:r>
      <w:r w:rsidR="00F95C33" w:rsidRPr="001E705D">
        <w:rPr>
          <w:rFonts w:ascii="Arial Narrow" w:hAnsi="Arial Narrow" w:cs="Arial"/>
          <w:sz w:val="24"/>
          <w:szCs w:val="24"/>
        </w:rPr>
        <w:t xml:space="preserve"> </w:t>
      </w:r>
      <w:r w:rsidR="004C7E9B" w:rsidRPr="001E705D">
        <w:rPr>
          <w:rFonts w:ascii="Arial Narrow" w:hAnsi="Arial Narrow" w:cs="Arial"/>
          <w:sz w:val="24"/>
          <w:szCs w:val="24"/>
        </w:rPr>
        <w:t>informacj</w:t>
      </w:r>
      <w:r w:rsidR="00577BC6" w:rsidRPr="001E705D">
        <w:rPr>
          <w:rFonts w:ascii="Arial Narrow" w:hAnsi="Arial Narrow" w:cs="Arial"/>
          <w:sz w:val="24"/>
          <w:szCs w:val="24"/>
        </w:rPr>
        <w:t>ę</w:t>
      </w:r>
      <w:r w:rsidR="00035488" w:rsidRPr="001E705D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E705D">
        <w:rPr>
          <w:rFonts w:ascii="Arial Narrow" w:hAnsi="Arial Narrow" w:cs="Arial"/>
          <w:sz w:val="24"/>
          <w:szCs w:val="24"/>
        </w:rPr>
        <w:t>.</w:t>
      </w:r>
    </w:p>
    <w:p w14:paraId="2EFEFE23" w14:textId="77777777" w:rsidR="00A80738" w:rsidRPr="001E705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1E705D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E705D">
        <w:rPr>
          <w:rFonts w:ascii="Arial Narrow" w:hAnsi="Arial Narrow" w:cs="Arial"/>
          <w:sz w:val="24"/>
          <w:szCs w:val="24"/>
        </w:rPr>
        <w:t xml:space="preserve"> w dniu </w:t>
      </w:r>
      <w:r w:rsidR="009171BA" w:rsidRPr="001E705D">
        <w:rPr>
          <w:rFonts w:ascii="Arial Narrow" w:hAnsi="Arial Narrow" w:cs="Arial"/>
          <w:sz w:val="24"/>
          <w:szCs w:val="24"/>
        </w:rPr>
        <w:t>22/05/2024</w:t>
      </w:r>
      <w:r w:rsidR="00FF4AB1" w:rsidRPr="001E705D">
        <w:rPr>
          <w:rFonts w:ascii="Arial Narrow" w:hAnsi="Arial Narrow" w:cs="Arial"/>
          <w:sz w:val="24"/>
          <w:szCs w:val="24"/>
        </w:rPr>
        <w:t xml:space="preserve"> o godz. </w:t>
      </w:r>
      <w:r w:rsidR="009171BA" w:rsidRPr="001E705D">
        <w:rPr>
          <w:rFonts w:ascii="Arial Narrow" w:hAnsi="Arial Narrow" w:cs="Arial"/>
          <w:sz w:val="24"/>
          <w:szCs w:val="24"/>
        </w:rPr>
        <w:t>08:15</w:t>
      </w:r>
      <w:r w:rsidRPr="001E705D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E705D" w14:paraId="719BAD5C" w14:textId="77777777" w:rsidTr="005A632E">
        <w:tc>
          <w:tcPr>
            <w:tcW w:w="1276" w:type="dxa"/>
            <w:shd w:val="clear" w:color="auto" w:fill="F2F2F2"/>
            <w:vAlign w:val="center"/>
          </w:tcPr>
          <w:p w14:paraId="076842AF" w14:textId="77777777" w:rsidR="006B27ED" w:rsidRPr="001E705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1E705D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D2EF5E" w14:textId="77777777" w:rsidR="006B27ED" w:rsidRPr="001E705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835C10A" w14:textId="77777777" w:rsidR="006B27ED" w:rsidRPr="001E705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13B78F2" w14:textId="77777777" w:rsidR="006B27ED" w:rsidRPr="001E705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171BA" w:rsidRPr="001E705D" w14:paraId="42DE5B08" w14:textId="77777777" w:rsidTr="00811963">
        <w:tc>
          <w:tcPr>
            <w:tcW w:w="1276" w:type="dxa"/>
            <w:shd w:val="clear" w:color="auto" w:fill="auto"/>
            <w:vAlign w:val="center"/>
          </w:tcPr>
          <w:p w14:paraId="7C568D44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766ACF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CEC397B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E705D">
              <w:rPr>
                <w:rFonts w:ascii="Arial Narrow" w:hAnsi="Arial Narrow" w:cs="Arial"/>
                <w:sz w:val="24"/>
                <w:szCs w:val="24"/>
              </w:rPr>
              <w:t>Radiometer</w:t>
            </w:r>
            <w:proofErr w:type="spellEnd"/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2D65D297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181a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4CB975" w14:textId="77777777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02-222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7385BC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23 328.00 zł</w:t>
            </w:r>
          </w:p>
        </w:tc>
      </w:tr>
      <w:tr w:rsidR="009171BA" w:rsidRPr="001E705D" w14:paraId="4D06AA2B" w14:textId="77777777" w:rsidTr="00811963">
        <w:tc>
          <w:tcPr>
            <w:tcW w:w="1276" w:type="dxa"/>
            <w:shd w:val="clear" w:color="auto" w:fill="auto"/>
            <w:vAlign w:val="center"/>
          </w:tcPr>
          <w:p w14:paraId="675724A9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2650AC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9F191D3" w14:textId="18749134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ANMEDIQ </w:t>
            </w:r>
            <w:r w:rsidR="001E705D">
              <w:rPr>
                <w:rFonts w:ascii="Arial Narrow" w:hAnsi="Arial Narrow" w:cs="Arial"/>
                <w:sz w:val="24"/>
                <w:szCs w:val="24"/>
              </w:rPr>
              <w:t>Sp. z o. o.</w:t>
            </w:r>
          </w:p>
          <w:p w14:paraId="43744676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Zachodnia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EBFEB9E" w14:textId="77777777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05-552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BEE292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4 320.00 zł</w:t>
            </w:r>
          </w:p>
        </w:tc>
      </w:tr>
      <w:tr w:rsidR="009171BA" w:rsidRPr="001E705D" w14:paraId="1FCA0CB2" w14:textId="77777777" w:rsidTr="00811963">
        <w:tc>
          <w:tcPr>
            <w:tcW w:w="1276" w:type="dxa"/>
            <w:shd w:val="clear" w:color="auto" w:fill="auto"/>
            <w:vAlign w:val="center"/>
          </w:tcPr>
          <w:p w14:paraId="13BB1721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7308DC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5727986B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E705D">
              <w:rPr>
                <w:rFonts w:ascii="Arial Narrow" w:hAnsi="Arial Narrow" w:cs="Arial"/>
                <w:sz w:val="24"/>
                <w:szCs w:val="24"/>
              </w:rPr>
              <w:t>Althea</w:t>
            </w:r>
            <w:proofErr w:type="spellEnd"/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14:paraId="250F1910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Bielska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49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F414CA2" w14:textId="714E9EBA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43-190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Miko</w:t>
            </w:r>
            <w:r w:rsidR="001E705D">
              <w:rPr>
                <w:rFonts w:ascii="Arial Narrow" w:hAnsi="Arial Narrow" w:cs="Arial"/>
                <w:sz w:val="24"/>
                <w:szCs w:val="24"/>
              </w:rPr>
              <w:t>ł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5CA2E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57 456.00 zł</w:t>
            </w:r>
          </w:p>
        </w:tc>
      </w:tr>
      <w:tr w:rsidR="009171BA" w:rsidRPr="001E705D" w14:paraId="7DD65B59" w14:textId="77777777" w:rsidTr="00811963">
        <w:tc>
          <w:tcPr>
            <w:tcW w:w="1276" w:type="dxa"/>
            <w:shd w:val="clear" w:color="auto" w:fill="auto"/>
            <w:vAlign w:val="center"/>
          </w:tcPr>
          <w:p w14:paraId="2555D52B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DF978E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4C6009E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CIRRO Sp. z o.o.</w:t>
            </w:r>
          </w:p>
          <w:p w14:paraId="1B12AC08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E705D">
              <w:rPr>
                <w:rFonts w:ascii="Arial Narrow" w:hAnsi="Arial Narrow" w:cs="Arial"/>
                <w:sz w:val="24"/>
                <w:szCs w:val="24"/>
              </w:rPr>
              <w:t>Elewatorska</w:t>
            </w:r>
            <w:proofErr w:type="spellEnd"/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58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5E6155" w14:textId="77777777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15-620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C8DD15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25 920.00 zł</w:t>
            </w:r>
          </w:p>
        </w:tc>
      </w:tr>
      <w:tr w:rsidR="009171BA" w:rsidRPr="001E705D" w14:paraId="351BF126" w14:textId="77777777" w:rsidTr="00811963">
        <w:tc>
          <w:tcPr>
            <w:tcW w:w="1276" w:type="dxa"/>
            <w:shd w:val="clear" w:color="auto" w:fill="auto"/>
            <w:vAlign w:val="center"/>
          </w:tcPr>
          <w:p w14:paraId="237B54AD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6C47B0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4E0718C8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Siemens Healthcare Sp. z o.o.</w:t>
            </w:r>
          </w:p>
          <w:p w14:paraId="014E9570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lastRenderedPageBreak/>
              <w:t>Żupnicza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EC7A8ED" w14:textId="77777777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03-821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A871A1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lastRenderedPageBreak/>
              <w:t>131 652.00 zł</w:t>
            </w:r>
          </w:p>
        </w:tc>
      </w:tr>
      <w:tr w:rsidR="009171BA" w:rsidRPr="001E705D" w14:paraId="1DA62BF3" w14:textId="77777777" w:rsidTr="00811963">
        <w:tc>
          <w:tcPr>
            <w:tcW w:w="1276" w:type="dxa"/>
            <w:shd w:val="clear" w:color="auto" w:fill="auto"/>
            <w:vAlign w:val="center"/>
          </w:tcPr>
          <w:p w14:paraId="0BFF1979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80E231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6F724438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E705D">
              <w:rPr>
                <w:rFonts w:ascii="Arial Narrow" w:hAnsi="Arial Narrow" w:cs="Arial"/>
                <w:sz w:val="24"/>
                <w:szCs w:val="24"/>
              </w:rPr>
              <w:t>Getinge</w:t>
            </w:r>
            <w:proofErr w:type="spellEnd"/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Polska Spółka z ograniczoną odpowiedzialnością</w:t>
            </w:r>
          </w:p>
          <w:p w14:paraId="0DB0110E" w14:textId="4A45B2C9" w:rsidR="009171BA" w:rsidRPr="001E705D" w:rsidRDefault="001E705D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Żwirki i Wigury 18</w:t>
            </w:r>
          </w:p>
          <w:p w14:paraId="368B118A" w14:textId="7FE2148D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02-</w:t>
            </w:r>
            <w:r w:rsidR="001E705D">
              <w:rPr>
                <w:rFonts w:ascii="Arial Narrow" w:hAnsi="Arial Narrow" w:cs="Arial"/>
                <w:sz w:val="24"/>
                <w:szCs w:val="24"/>
              </w:rPr>
              <w:t>092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2CB19A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20 282.40 zł</w:t>
            </w:r>
          </w:p>
        </w:tc>
      </w:tr>
      <w:tr w:rsidR="009171BA" w:rsidRPr="001E705D" w14:paraId="1C17481F" w14:textId="77777777" w:rsidTr="00811963">
        <w:tc>
          <w:tcPr>
            <w:tcW w:w="1276" w:type="dxa"/>
            <w:shd w:val="clear" w:color="auto" w:fill="auto"/>
            <w:vAlign w:val="center"/>
          </w:tcPr>
          <w:p w14:paraId="0AF0DC4D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403357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1AFE6161" w14:textId="77777777" w:rsidR="009171BA" w:rsidRPr="001E705D" w:rsidRDefault="009171BA" w:rsidP="0081196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SK-MED SYSTEMS SP. Z O. O.</w:t>
            </w:r>
          </w:p>
          <w:p w14:paraId="2BEA98BC" w14:textId="77777777" w:rsidR="009171BA" w:rsidRPr="001E705D" w:rsidRDefault="009171BA" w:rsidP="00811963">
            <w:pPr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Św. Marcin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29/8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F23D9C" w14:textId="77777777" w:rsidR="009171BA" w:rsidRPr="001E705D" w:rsidRDefault="009171BA" w:rsidP="0081196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61-806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E705D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32774B" w14:textId="77777777" w:rsidR="009171BA" w:rsidRPr="001E705D" w:rsidRDefault="009171BA" w:rsidP="0081196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705D">
              <w:rPr>
                <w:rFonts w:ascii="Arial Narrow" w:hAnsi="Arial Narrow" w:cs="Arial"/>
                <w:sz w:val="24"/>
                <w:szCs w:val="24"/>
              </w:rPr>
              <w:t>9 892.80 zł</w:t>
            </w:r>
          </w:p>
        </w:tc>
      </w:tr>
    </w:tbl>
    <w:p w14:paraId="443698DD" w14:textId="77777777" w:rsidR="00A80738" w:rsidRPr="001E705D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E705D">
        <w:rPr>
          <w:rFonts w:ascii="Arial Narrow" w:hAnsi="Arial Narrow" w:cs="Arial"/>
          <w:i/>
          <w:szCs w:val="24"/>
        </w:rPr>
        <w:t>Zamawiający</w:t>
      </w:r>
    </w:p>
    <w:p w14:paraId="07665F5C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4CDD8B16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2F5808C2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88AB2F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105F6142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706E411F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42939BFA" w14:textId="77777777" w:rsidR="001E705D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0475172C" w14:textId="77777777" w:rsidR="001E705D" w:rsidRPr="000605ED" w:rsidRDefault="001E705D" w:rsidP="001E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1B06A4F7" w14:textId="77777777" w:rsidR="001E705D" w:rsidRPr="000605ED" w:rsidRDefault="001E705D" w:rsidP="001E705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68F35120" w14:textId="77777777" w:rsidR="001E705D" w:rsidRPr="000605ED" w:rsidRDefault="001E705D" w:rsidP="001E705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597C17B5" w14:textId="04FD2924" w:rsidR="001E705D" w:rsidRPr="000605ED" w:rsidRDefault="001E705D" w:rsidP="001E705D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22.05.2024 r.</w:t>
      </w:r>
    </w:p>
    <w:p w14:paraId="06A41A96" w14:textId="77777777" w:rsidR="001E705D" w:rsidRPr="00BB547B" w:rsidRDefault="001E705D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E705D" w:rsidRPr="00BB547B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3533BF" w14:textId="77777777" w:rsidR="00442CF2" w:rsidRDefault="00442CF2">
      <w:r>
        <w:separator/>
      </w:r>
    </w:p>
  </w:endnote>
  <w:endnote w:type="continuationSeparator" w:id="0">
    <w:p w14:paraId="4BF8C935" w14:textId="77777777" w:rsidR="00442CF2" w:rsidRDefault="00442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52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AFF7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A0E52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BC6725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1B427E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FBF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499A62" w14:textId="77777777" w:rsidR="009F189D" w:rsidRDefault="009F189D">
    <w:pPr>
      <w:pStyle w:val="Stopka"/>
      <w:tabs>
        <w:tab w:val="clear" w:pos="4536"/>
      </w:tabs>
      <w:jc w:val="center"/>
    </w:pPr>
  </w:p>
  <w:p w14:paraId="1FB454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0975BE" w14:textId="77777777" w:rsidR="00442CF2" w:rsidRDefault="00442CF2">
      <w:r>
        <w:separator/>
      </w:r>
    </w:p>
  </w:footnote>
  <w:footnote w:type="continuationSeparator" w:id="0">
    <w:p w14:paraId="3BFF78E6" w14:textId="77777777" w:rsidR="00442CF2" w:rsidRDefault="00442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BE298" w14:textId="77777777" w:rsidR="009171BA" w:rsidRDefault="00917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CB161" w14:textId="77777777" w:rsidR="009171BA" w:rsidRDefault="00917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0A132" w14:textId="77777777" w:rsidR="009171BA" w:rsidRDefault="00917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CF2"/>
    <w:rsid w:val="00007727"/>
    <w:rsid w:val="00017720"/>
    <w:rsid w:val="00035488"/>
    <w:rsid w:val="000D7F25"/>
    <w:rsid w:val="000E00E5"/>
    <w:rsid w:val="00173B20"/>
    <w:rsid w:val="001C69FF"/>
    <w:rsid w:val="001E705D"/>
    <w:rsid w:val="0023318D"/>
    <w:rsid w:val="003D72FD"/>
    <w:rsid w:val="00423179"/>
    <w:rsid w:val="00442CF2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171BA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E5D531"/>
  <w15:chartTrackingRefBased/>
  <w15:docId w15:val="{4C399A8C-906B-4F43-A18F-C4DB02B1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E705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E705D"/>
    <w:rPr>
      <w:b/>
      <w:bCs/>
    </w:rPr>
  </w:style>
  <w:style w:type="character" w:styleId="Hipercze">
    <w:name w:val="Hyperlink"/>
    <w:uiPriority w:val="99"/>
    <w:unhideWhenUsed/>
    <w:rsid w:val="001E70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228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2024-05-22T08:27:00Z</dcterms:created>
  <dcterms:modified xsi:type="dcterms:W3CDTF">2024-05-22T08:27:00Z</dcterms:modified>
</cp:coreProperties>
</file>