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B9FF6" w14:textId="77777777" w:rsidR="00FB7F50" w:rsidRPr="002245BE" w:rsidRDefault="00AB04D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04D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04D0">
        <w:rPr>
          <w:sz w:val="22"/>
          <w:szCs w:val="22"/>
        </w:rPr>
        <w:t>2024-05-22</w:t>
      </w:r>
    </w:p>
    <w:p w14:paraId="27E48D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22330C" w14:textId="77777777" w:rsidR="00AB04D0" w:rsidRPr="00AB04D0" w:rsidRDefault="00AB04D0" w:rsidP="00FB7F50">
      <w:pPr>
        <w:spacing w:after="40"/>
        <w:rPr>
          <w:b/>
          <w:bCs/>
          <w:sz w:val="22"/>
          <w:szCs w:val="22"/>
        </w:rPr>
      </w:pPr>
      <w:r w:rsidRPr="00AB04D0">
        <w:rPr>
          <w:b/>
          <w:bCs/>
          <w:sz w:val="22"/>
          <w:szCs w:val="22"/>
        </w:rPr>
        <w:t>Akademia Górniczo - Hutnicza</w:t>
      </w:r>
    </w:p>
    <w:p w14:paraId="690D00D7" w14:textId="77777777" w:rsidR="00AB04D0" w:rsidRPr="00AB04D0" w:rsidRDefault="00AB04D0" w:rsidP="00FB7F50">
      <w:pPr>
        <w:spacing w:after="40"/>
        <w:rPr>
          <w:b/>
          <w:bCs/>
          <w:sz w:val="22"/>
          <w:szCs w:val="22"/>
        </w:rPr>
      </w:pPr>
      <w:r w:rsidRPr="00AB04D0">
        <w:rPr>
          <w:b/>
          <w:bCs/>
          <w:sz w:val="22"/>
          <w:szCs w:val="22"/>
        </w:rPr>
        <w:t>im. Stanisława Staszica w Krakowie</w:t>
      </w:r>
    </w:p>
    <w:p w14:paraId="32E61BC3" w14:textId="77777777" w:rsidR="00FB7F50" w:rsidRPr="002245BE" w:rsidRDefault="00AB04D0" w:rsidP="00FB7F50">
      <w:pPr>
        <w:spacing w:after="40"/>
        <w:rPr>
          <w:b/>
          <w:bCs/>
          <w:sz w:val="22"/>
          <w:szCs w:val="22"/>
        </w:rPr>
      </w:pPr>
      <w:r w:rsidRPr="00AB04D0">
        <w:rPr>
          <w:b/>
          <w:bCs/>
          <w:sz w:val="22"/>
          <w:szCs w:val="22"/>
        </w:rPr>
        <w:t>Dział Zamówień Publicznych</w:t>
      </w:r>
    </w:p>
    <w:p w14:paraId="40C3D1A5" w14:textId="77777777" w:rsidR="00FB7F50" w:rsidRPr="002245BE" w:rsidRDefault="00AB04D0" w:rsidP="00FB7F50">
      <w:pPr>
        <w:rPr>
          <w:sz w:val="22"/>
          <w:szCs w:val="22"/>
        </w:rPr>
      </w:pPr>
      <w:r w:rsidRPr="00AB04D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B04D0">
        <w:rPr>
          <w:sz w:val="22"/>
          <w:szCs w:val="22"/>
        </w:rPr>
        <w:t>30</w:t>
      </w:r>
    </w:p>
    <w:p w14:paraId="334E7D8F" w14:textId="77777777" w:rsidR="00FB7F50" w:rsidRPr="002245BE" w:rsidRDefault="00AB04D0" w:rsidP="00FB7F50">
      <w:pPr>
        <w:rPr>
          <w:sz w:val="22"/>
          <w:szCs w:val="22"/>
        </w:rPr>
      </w:pPr>
      <w:r w:rsidRPr="00AB04D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B04D0">
        <w:rPr>
          <w:sz w:val="22"/>
          <w:szCs w:val="22"/>
        </w:rPr>
        <w:t>Kraków</w:t>
      </w:r>
    </w:p>
    <w:p w14:paraId="6533AFE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EF889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04D0" w:rsidRPr="00607F9B" w14:paraId="2A5ED130" w14:textId="77777777" w:rsidTr="00726C97">
        <w:trPr>
          <w:trHeight w:val="638"/>
        </w:trPr>
        <w:tc>
          <w:tcPr>
            <w:tcW w:w="959" w:type="dxa"/>
            <w:shd w:val="clear" w:color="auto" w:fill="auto"/>
          </w:tcPr>
          <w:p w14:paraId="225886CA" w14:textId="77777777" w:rsidR="00AB04D0" w:rsidRPr="00607F9B" w:rsidRDefault="00AB04D0" w:rsidP="00726C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37BD1D" w14:textId="022F1CC5" w:rsidR="00AB04D0" w:rsidRPr="00607F9B" w:rsidRDefault="00AB04D0" w:rsidP="00726C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B04D0">
              <w:rPr>
                <w:sz w:val="22"/>
                <w:szCs w:val="22"/>
              </w:rPr>
              <w:t>przetarg</w:t>
            </w:r>
            <w:r w:rsidR="00582CBE">
              <w:rPr>
                <w:sz w:val="22"/>
                <w:szCs w:val="22"/>
              </w:rPr>
              <w:t>u</w:t>
            </w:r>
            <w:r w:rsidRPr="00AB04D0">
              <w:rPr>
                <w:sz w:val="22"/>
                <w:szCs w:val="22"/>
              </w:rPr>
              <w:t xml:space="preserve"> nieograniczon</w:t>
            </w:r>
            <w:r w:rsidR="00582CB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04D0">
              <w:rPr>
                <w:b/>
                <w:bCs/>
                <w:sz w:val="22"/>
                <w:szCs w:val="22"/>
              </w:rPr>
              <w:t xml:space="preserve">Dostawa tabletu z ekranem dotykowym i rysikiem na potrzeby </w:t>
            </w:r>
            <w:proofErr w:type="spellStart"/>
            <w:r w:rsidRPr="00AB04D0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04D0">
              <w:rPr>
                <w:b/>
                <w:sz w:val="22"/>
                <w:szCs w:val="22"/>
              </w:rPr>
              <w:t>DE-dzp.272-163/24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8BD52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B04D0" w14:paraId="7FAA320A" w14:textId="77777777" w:rsidTr="00726C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97C6A1F" w14:textId="77777777" w:rsidR="00AB04D0" w:rsidRPr="00D26ED6" w:rsidRDefault="00AB04D0" w:rsidP="00726C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04D0">
              <w:rPr>
                <w:b/>
                <w:sz w:val="22"/>
                <w:szCs w:val="22"/>
              </w:rPr>
              <w:t>RK-Technoloy.pl Rafał Konopka</w:t>
            </w:r>
          </w:p>
          <w:p w14:paraId="54FFE8E6" w14:textId="77777777" w:rsidR="00AB04D0" w:rsidRPr="009F0E5C" w:rsidRDefault="00AB04D0" w:rsidP="00726C97">
            <w:pPr>
              <w:jc w:val="both"/>
              <w:rPr>
                <w:bCs/>
                <w:sz w:val="22"/>
                <w:szCs w:val="22"/>
              </w:rPr>
            </w:pPr>
            <w:r w:rsidRPr="00AB04D0">
              <w:rPr>
                <w:bCs/>
                <w:sz w:val="22"/>
                <w:szCs w:val="22"/>
              </w:rPr>
              <w:t>Majowa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4D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B04D0">
              <w:rPr>
                <w:bCs/>
                <w:sz w:val="22"/>
                <w:szCs w:val="22"/>
              </w:rPr>
              <w:t>/18</w:t>
            </w:r>
          </w:p>
          <w:p w14:paraId="78969DE3" w14:textId="77777777" w:rsidR="00AB04D0" w:rsidRPr="009F0E5C" w:rsidRDefault="00AB04D0" w:rsidP="00726C97">
            <w:pPr>
              <w:jc w:val="both"/>
              <w:rPr>
                <w:bCs/>
                <w:sz w:val="22"/>
                <w:szCs w:val="22"/>
              </w:rPr>
            </w:pPr>
            <w:r w:rsidRPr="00AB04D0">
              <w:rPr>
                <w:bCs/>
                <w:sz w:val="22"/>
                <w:szCs w:val="22"/>
              </w:rPr>
              <w:t>05-800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4D0">
              <w:rPr>
                <w:bCs/>
                <w:sz w:val="22"/>
                <w:szCs w:val="22"/>
              </w:rPr>
              <w:t>Pruszków</w:t>
            </w:r>
          </w:p>
          <w:p w14:paraId="4534019B" w14:textId="77777777" w:rsidR="00AB04D0" w:rsidRPr="00D26ED6" w:rsidRDefault="00AB04D0" w:rsidP="00726C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2E5FC3" w14:textId="1E92DF0C" w:rsidR="00AB04D0" w:rsidRDefault="00AB04D0" w:rsidP="00726C9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B04D0">
              <w:rPr>
                <w:sz w:val="22"/>
                <w:szCs w:val="22"/>
              </w:rPr>
              <w:t>Dostaw</w:t>
            </w:r>
            <w:r w:rsidR="00582CBE">
              <w:rPr>
                <w:sz w:val="22"/>
                <w:szCs w:val="22"/>
              </w:rPr>
              <w:t>ę</w:t>
            </w:r>
            <w:r w:rsidRPr="00AB04D0">
              <w:rPr>
                <w:sz w:val="22"/>
                <w:szCs w:val="22"/>
              </w:rPr>
              <w:t xml:space="preserve"> tabletu z ekranem dotykowym i rysikiem na potrzeby </w:t>
            </w:r>
            <w:proofErr w:type="spellStart"/>
            <w:r w:rsidRPr="00AB04D0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91CAE7B" w14:textId="77777777" w:rsidR="00AB04D0" w:rsidRPr="00D26ED6" w:rsidRDefault="00AB04D0" w:rsidP="00726C9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B04D0">
              <w:rPr>
                <w:b/>
                <w:sz w:val="22"/>
                <w:szCs w:val="22"/>
              </w:rPr>
              <w:t>1 992.60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5E7B39" w14:textId="77777777" w:rsidR="00AB04D0" w:rsidRDefault="00AB04D0" w:rsidP="00726C9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F4E9F0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23B915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6385B1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B0C338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E210979" w14:textId="77777777" w:rsidR="002B6761" w:rsidRPr="008567C7" w:rsidRDefault="00AB04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4753B8C" w14:textId="77777777" w:rsidR="002B6761" w:rsidRPr="008567C7" w:rsidRDefault="00AB04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07A6CD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AE14B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5CF16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A5656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30766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B04D0" w:rsidRPr="008567C7" w14:paraId="080CF94A" w14:textId="77777777" w:rsidTr="00726C97">
        <w:tc>
          <w:tcPr>
            <w:tcW w:w="709" w:type="dxa"/>
            <w:vAlign w:val="center"/>
          </w:tcPr>
          <w:p w14:paraId="22442986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F9CEE0" w14:textId="77777777" w:rsidR="00AB04D0" w:rsidRPr="002B6761" w:rsidRDefault="00AB04D0" w:rsidP="00726C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b/>
                <w:sz w:val="18"/>
                <w:szCs w:val="18"/>
              </w:rPr>
              <w:t>RK-Technoloy.pl Rafał Konopka</w:t>
            </w:r>
          </w:p>
          <w:p w14:paraId="29822F02" w14:textId="77777777" w:rsidR="00AB04D0" w:rsidRPr="008567C7" w:rsidRDefault="00AB04D0" w:rsidP="00726C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Majowa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14:paraId="02522C15" w14:textId="77777777" w:rsidR="00AB04D0" w:rsidRPr="001B7815" w:rsidRDefault="00AB04D0" w:rsidP="00726C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05-800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04D0">
              <w:rPr>
                <w:rFonts w:ascii="Times New Roman" w:hAnsi="Times New Roman" w:cs="Times New Roman"/>
                <w:bCs/>
                <w:sz w:val="18"/>
                <w:szCs w:val="18"/>
              </w:rPr>
              <w:t>Pruszków</w:t>
            </w:r>
          </w:p>
        </w:tc>
        <w:tc>
          <w:tcPr>
            <w:tcW w:w="1134" w:type="dxa"/>
            <w:vAlign w:val="center"/>
          </w:tcPr>
          <w:p w14:paraId="2571D8A1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B905868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134" w:type="dxa"/>
            <w:vAlign w:val="center"/>
          </w:tcPr>
          <w:p w14:paraId="0B9C55F1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99AEF5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D9AD85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2E289DB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CF556D" w14:textId="77777777" w:rsidR="00AB04D0" w:rsidRPr="008567C7" w:rsidRDefault="00AB04D0" w:rsidP="00726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04D0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</w:tr>
    </w:tbl>
    <w:p w14:paraId="74C4325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5CB549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4793F2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865D8" w14:textId="77777777" w:rsidR="00ED7A25" w:rsidRDefault="00ED7A25">
      <w:r>
        <w:separator/>
      </w:r>
    </w:p>
  </w:endnote>
  <w:endnote w:type="continuationSeparator" w:id="0">
    <w:p w14:paraId="74FE51B2" w14:textId="77777777" w:rsidR="00ED7A25" w:rsidRDefault="00ED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4848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F11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06668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9912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EC6B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1D42F" w14:textId="77777777" w:rsidR="00ED7A25" w:rsidRDefault="00ED7A25">
      <w:r>
        <w:separator/>
      </w:r>
    </w:p>
  </w:footnote>
  <w:footnote w:type="continuationSeparator" w:id="0">
    <w:p w14:paraId="59761F2F" w14:textId="77777777" w:rsidR="00ED7A25" w:rsidRDefault="00ED7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6A9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48D4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BA4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A2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2CB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4D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7A2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98283"/>
  <w15:chartTrackingRefBased/>
  <w15:docId w15:val="{4E9754E4-5375-4423-B5A7-F4D484F6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2024-05-22T07:48:00Z</cp:lastPrinted>
  <dcterms:created xsi:type="dcterms:W3CDTF">2024-05-22T07:50:00Z</dcterms:created>
  <dcterms:modified xsi:type="dcterms:W3CDTF">2024-05-22T07:50:00Z</dcterms:modified>
</cp:coreProperties>
</file>