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6A72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906D6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602F8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30C93B4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48B40AD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D3CEFFD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75CF66CB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0A76831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2154EFC0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527E6B52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56E80912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1EB0E10A" w14:textId="77777777" w:rsidR="008D2AB8" w:rsidRPr="0031665E" w:rsidRDefault="0031665E" w:rsidP="008D2AB8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2B60C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1D19022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37594E0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Akademia Górniczo - Hutnicza</w:t>
      </w:r>
    </w:p>
    <w:p w14:paraId="30DD3103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im. Stanisława Staszica w Krakowie</w:t>
      </w:r>
    </w:p>
    <w:p w14:paraId="30AE1F8D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2FD276F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Al. Mickiewicza</w:t>
      </w:r>
      <w:r w:rsidR="008D2AB8">
        <w:rPr>
          <w:b/>
        </w:rPr>
        <w:t xml:space="preserve"> </w:t>
      </w:r>
      <w:r w:rsidRPr="001B70EF">
        <w:rPr>
          <w:b/>
        </w:rPr>
        <w:t>30</w:t>
      </w:r>
      <w:r w:rsidR="008D2AB8">
        <w:rPr>
          <w:b/>
        </w:rPr>
        <w:t xml:space="preserve"> </w:t>
      </w:r>
    </w:p>
    <w:p w14:paraId="64DEA48A" w14:textId="77777777" w:rsidR="008D2AB8" w:rsidRDefault="001B70EF" w:rsidP="008D2AB8">
      <w:pPr>
        <w:rPr>
          <w:b/>
        </w:rPr>
      </w:pPr>
      <w:r w:rsidRPr="001B70EF">
        <w:rPr>
          <w:b/>
        </w:rPr>
        <w:t>30-059</w:t>
      </w:r>
      <w:r w:rsidR="008D2AB8">
        <w:rPr>
          <w:b/>
        </w:rPr>
        <w:t xml:space="preserve"> </w:t>
      </w:r>
      <w:r w:rsidRPr="001B70EF">
        <w:rPr>
          <w:b/>
        </w:rPr>
        <w:t>Kraków</w:t>
      </w:r>
      <w:r w:rsidR="008D2AB8">
        <w:rPr>
          <w:b/>
        </w:rPr>
        <w:t xml:space="preserve">,  </w:t>
      </w:r>
    </w:p>
    <w:p w14:paraId="4C5B2C75" w14:textId="77777777" w:rsidR="008D2AB8" w:rsidRDefault="008D2AB8" w:rsidP="008D2AB8">
      <w:pPr>
        <w:ind w:firstLine="3969"/>
        <w:rPr>
          <w:b/>
        </w:rPr>
      </w:pPr>
    </w:p>
    <w:p w14:paraId="60C554AD" w14:textId="3344E6E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70EF" w:rsidRPr="001B70EF">
        <w:rPr>
          <w:b/>
        </w:rPr>
        <w:t xml:space="preserve">dostawa materiałów reklamowych dla AGH </w:t>
      </w:r>
      <w:r w:rsidR="00990DB4">
        <w:rPr>
          <w:b/>
        </w:rPr>
        <w:t>–</w:t>
      </w:r>
      <w:r w:rsidR="001B70EF" w:rsidRPr="001B70EF">
        <w:rPr>
          <w:b/>
        </w:rPr>
        <w:t xml:space="preserve"> </w:t>
      </w:r>
      <w:r w:rsidR="00990DB4">
        <w:rPr>
          <w:b/>
        </w:rPr>
        <w:t>DE-dzp.272-214/24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0844B8" w14:paraId="32B63BE5" w14:textId="77777777" w:rsidTr="000844B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E5854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9F3C13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4D0692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5F35F0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A5358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1A03EAEB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57EF8C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D8DD8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4879C5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84AB37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9A92417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DA484B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9143917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DF0B0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844B8" w14:paraId="683989E3" w14:textId="77777777" w:rsidTr="000844B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2496D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A5C2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6D9BDB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01050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2B1A5D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F316E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384C6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D73C84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844B8" w14:paraId="716F1A91" w14:textId="77777777" w:rsidTr="00A32998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C613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7CFF" w14:textId="77777777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Notes A5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4862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D136" w14:textId="71C4B40A" w:rsidR="000844B8" w:rsidRPr="00990DB4" w:rsidRDefault="00A06E53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 xml:space="preserve">600 </w:t>
            </w:r>
            <w:r w:rsidR="000844B8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D6F6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8D1B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23AAB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C1A7AE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  <w:p w14:paraId="7F4ABE2F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4E704154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1281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B303" w14:textId="4AEB838B" w:rsidR="000844B8" w:rsidRPr="00A32998" w:rsidRDefault="00F663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ceramiczny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2CE4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0684" w14:textId="440CB039" w:rsidR="000844B8" w:rsidRPr="00990DB4" w:rsidRDefault="00A06E53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 xml:space="preserve">600 </w:t>
            </w:r>
            <w:r w:rsidR="000844B8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A7C8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757A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3AB0A5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7965D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4218402A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1A9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2AAF" w14:textId="1901FB56" w:rsidR="000844B8" w:rsidRPr="00F66320" w:rsidRDefault="00F66320">
            <w:pPr>
              <w:rPr>
                <w:sz w:val="20"/>
                <w:szCs w:val="20"/>
                <w:lang w:val="en-US"/>
              </w:rPr>
            </w:pPr>
            <w:proofErr w:type="spellStart"/>
            <w:r w:rsidRPr="00F66320">
              <w:rPr>
                <w:sz w:val="20"/>
                <w:szCs w:val="20"/>
                <w:lang w:val="en-US"/>
              </w:rPr>
              <w:t>Pióro</w:t>
            </w:r>
            <w:proofErr w:type="spellEnd"/>
            <w:r w:rsidRPr="00F663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6320">
              <w:rPr>
                <w:sz w:val="20"/>
                <w:szCs w:val="20"/>
                <w:lang w:val="en-US"/>
              </w:rPr>
              <w:t>kulkowe</w:t>
            </w:r>
            <w:proofErr w:type="spellEnd"/>
            <w:r w:rsidRPr="00F66320">
              <w:rPr>
                <w:sz w:val="20"/>
                <w:szCs w:val="20"/>
                <w:lang w:val="en-US"/>
              </w:rPr>
              <w:t xml:space="preserve"> z touch </w:t>
            </w:r>
            <w:proofErr w:type="spellStart"/>
            <w:r w:rsidRPr="00F66320">
              <w:rPr>
                <w:sz w:val="20"/>
                <w:szCs w:val="20"/>
                <w:lang w:val="en-US"/>
              </w:rPr>
              <w:t>pene</w:t>
            </w:r>
            <w:proofErr w:type="spellEnd"/>
            <w:r w:rsidRPr="00F66320">
              <w:rPr>
                <w:sz w:val="20"/>
                <w:szCs w:val="20"/>
                <w:lang w:val="en-US"/>
              </w:rPr>
              <w:t>, soft touch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50B2" w14:textId="77777777" w:rsidR="000844B8" w:rsidRPr="00F66320" w:rsidRDefault="000844B8">
            <w:pPr>
              <w:suppressAutoHyphens/>
              <w:spacing w:after="120"/>
              <w:rPr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7D53" w14:textId="5654E527" w:rsidR="000844B8" w:rsidRPr="00990DB4" w:rsidRDefault="00A06E53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 xml:space="preserve">600 </w:t>
            </w:r>
            <w:r w:rsidR="000844B8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CFFC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FA0B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216FCF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CB1CB0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29E10F8F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55E3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BC02" w14:textId="77777777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Kubek stalowy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6AB2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23EE" w14:textId="0384B918" w:rsidR="000844B8" w:rsidRPr="00990DB4" w:rsidRDefault="00A06E53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 xml:space="preserve">600 </w:t>
            </w:r>
            <w:r w:rsidR="000844B8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F47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BB04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624239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936045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4D90F566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A848" w14:textId="77777777" w:rsidR="000844B8" w:rsidRDefault="000844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A900" w14:textId="77777777" w:rsidR="000844B8" w:rsidRPr="00A32998" w:rsidRDefault="000844B8">
            <w:pPr>
              <w:rPr>
                <w:sz w:val="20"/>
                <w:szCs w:val="20"/>
              </w:rPr>
            </w:pPr>
            <w:r w:rsidRPr="00A32998">
              <w:rPr>
                <w:sz w:val="20"/>
                <w:szCs w:val="20"/>
              </w:rPr>
              <w:t>Torba bawełniana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C7C" w14:textId="77777777" w:rsidR="000844B8" w:rsidRPr="00A32998" w:rsidRDefault="000844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4F77" w14:textId="02DF76E4" w:rsidR="000844B8" w:rsidRPr="00990DB4" w:rsidRDefault="00A06E53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 xml:space="preserve">600 </w:t>
            </w:r>
            <w:r w:rsidR="000844B8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4778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C20" w14:textId="77777777" w:rsidR="000844B8" w:rsidRDefault="000844B8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3FFD3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F9FDF8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F66320" w14:paraId="2494EC40" w14:textId="77777777" w:rsidTr="000844B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2EDABD" w14:textId="00382334" w:rsidR="00F66320" w:rsidRDefault="00F6632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385D" w14:textId="1A9FC168" w:rsidR="00F66320" w:rsidRPr="00A32998" w:rsidRDefault="00F663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Butelka sportowa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07FF" w14:textId="77777777" w:rsidR="00F66320" w:rsidRPr="00A32998" w:rsidRDefault="00F66320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B506" w14:textId="509D26F8" w:rsidR="00F66320" w:rsidRPr="00990DB4" w:rsidRDefault="00662F14">
            <w:pPr>
              <w:jc w:val="center"/>
              <w:rPr>
                <w:sz w:val="20"/>
                <w:szCs w:val="20"/>
              </w:rPr>
            </w:pPr>
            <w:r w:rsidRPr="00990DB4">
              <w:rPr>
                <w:sz w:val="20"/>
                <w:szCs w:val="20"/>
              </w:rPr>
              <w:t>4</w:t>
            </w:r>
            <w:r w:rsidR="00A06E53" w:rsidRPr="00990DB4">
              <w:rPr>
                <w:sz w:val="20"/>
                <w:szCs w:val="20"/>
              </w:rPr>
              <w:t xml:space="preserve">00 </w:t>
            </w:r>
            <w:r w:rsidR="00100460" w:rsidRPr="00990DB4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9CE5" w14:textId="77777777" w:rsidR="00F66320" w:rsidRDefault="00F6632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BE74" w14:textId="77777777" w:rsidR="00F66320" w:rsidRDefault="00F66320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B4A00" w14:textId="77777777" w:rsidR="00F66320" w:rsidRDefault="00F66320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A29E05" w14:textId="77777777" w:rsidR="00F66320" w:rsidRDefault="00F66320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505CB25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32FE2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  <w:p w14:paraId="59F0C52B" w14:textId="77777777" w:rsidR="000844B8" w:rsidRDefault="000844B8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04C8FB2F" w14:textId="77777777" w:rsidR="000844B8" w:rsidRDefault="000844B8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F784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1C5AB2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D02D0A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049645C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DDE4" w14:textId="77777777" w:rsidR="000844B8" w:rsidRDefault="000844B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Cena netto za całość zamówienia /słownie: ……………………………………………………………/</w:t>
            </w:r>
          </w:p>
          <w:p w14:paraId="071A2F1A" w14:textId="77777777" w:rsidR="000844B8" w:rsidRDefault="000844B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9F90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F03BE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AF8536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3FECE7D" w14:textId="77777777" w:rsidR="000844B8" w:rsidRPr="00ED595B" w:rsidRDefault="000844B8" w:rsidP="000844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D595B">
        <w:rPr>
          <w:b/>
          <w:sz w:val="22"/>
          <w:szCs w:val="22"/>
        </w:rPr>
        <w:t xml:space="preserve">Termin realizacji umowy: </w:t>
      </w:r>
      <w:r w:rsidR="00ED595B" w:rsidRPr="00ED595B">
        <w:rPr>
          <w:bCs/>
          <w:sz w:val="22"/>
          <w:szCs w:val="22"/>
        </w:rPr>
        <w:t xml:space="preserve">12 </w:t>
      </w:r>
      <w:r w:rsidRPr="00ED595B">
        <w:rPr>
          <w:bCs/>
          <w:sz w:val="22"/>
          <w:szCs w:val="22"/>
        </w:rPr>
        <w:t>miesięcy od daty podpisania umowy</w:t>
      </w:r>
      <w:r w:rsidR="00ED595B" w:rsidRPr="00ED595B">
        <w:rPr>
          <w:bCs/>
          <w:sz w:val="22"/>
          <w:szCs w:val="22"/>
        </w:rPr>
        <w:t>.</w:t>
      </w:r>
    </w:p>
    <w:p w14:paraId="31444EED" w14:textId="77777777" w:rsidR="000844B8" w:rsidRDefault="000844B8" w:rsidP="000844B8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AD1D8C">
        <w:rPr>
          <w:b/>
          <w:sz w:val="22"/>
          <w:szCs w:val="22"/>
        </w:rPr>
        <w:t xml:space="preserve">Termin realizacji zamówienia cząstkowego: </w:t>
      </w:r>
      <w:r w:rsidRPr="00AD1D8C">
        <w:rPr>
          <w:bCs/>
          <w:sz w:val="22"/>
          <w:szCs w:val="22"/>
        </w:rPr>
        <w:t xml:space="preserve">…………………… roboczych od daty </w:t>
      </w:r>
      <w:r w:rsidRPr="00AD1D8C">
        <w:t>złożenia zamówienia cząstkowego</w:t>
      </w:r>
      <w:r w:rsidRPr="00AD1D8C">
        <w:rPr>
          <w:bCs/>
          <w:sz w:val="22"/>
          <w:szCs w:val="22"/>
        </w:rPr>
        <w:t xml:space="preserve"> </w:t>
      </w:r>
      <w:r w:rsidRPr="00AD1D8C">
        <w:rPr>
          <w:b/>
          <w:bCs/>
          <w:color w:val="FF0000"/>
          <w:sz w:val="22"/>
          <w:szCs w:val="22"/>
        </w:rPr>
        <w:t>/kryterium oceny ofert/.</w:t>
      </w:r>
    </w:p>
    <w:p w14:paraId="2494B8CF" w14:textId="77777777" w:rsidR="008D2AB8" w:rsidRDefault="008D2AB8" w:rsidP="008D2AB8">
      <w:pPr>
        <w:tabs>
          <w:tab w:val="right" w:pos="9000"/>
        </w:tabs>
      </w:pPr>
    </w:p>
    <w:p w14:paraId="7882A77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5EE734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A0192" w:rsidRPr="00E40801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D89C9F" w14:textId="77777777" w:rsidR="008D2AB8" w:rsidRDefault="008D2AB8" w:rsidP="008D2AB8">
      <w:pPr>
        <w:jc w:val="both"/>
        <w:rPr>
          <w:sz w:val="18"/>
          <w:szCs w:val="18"/>
        </w:rPr>
      </w:pPr>
    </w:p>
    <w:p w14:paraId="76FD345C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ACE9AE4" w14:textId="77777777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3190535" w14:textId="77777777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E40801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1E976C7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7E96CC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6BD62A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040316" w14:textId="77777777" w:rsidR="00706584" w:rsidRPr="00E40801" w:rsidRDefault="00706584" w:rsidP="007065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6584" w:rsidRPr="00E40801" w14:paraId="55D92724" w14:textId="77777777" w:rsidTr="00CA3D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770AE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AFA2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1120AD53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609F7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706584" w:rsidRPr="00E40801" w14:paraId="73159779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F64D3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B6D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14D2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06584" w:rsidRPr="00E40801" w14:paraId="284A4B48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FF5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03BD2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395E4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36E1F2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6586E41E" w14:textId="77777777" w:rsidR="00706584" w:rsidRPr="00E40801" w:rsidRDefault="00706584" w:rsidP="007065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02EA3FA0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6F977FBD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220C72B8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299CD64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1695948" w14:textId="77777777" w:rsidR="00706584" w:rsidRPr="00E40801" w:rsidRDefault="00706584" w:rsidP="00706584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9304D5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302D4BF4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54C78AC2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06231A62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BB7D648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26A42FDF" w14:textId="77777777" w:rsid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03CD3BD5" w14:textId="77777777" w:rsidR="00706584" w:rsidRP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737D083B" w14:textId="77777777" w:rsidR="00FE545C" w:rsidRDefault="00FE545C" w:rsidP="00FE545C">
      <w:pPr>
        <w:jc w:val="right"/>
        <w:rPr>
          <w:sz w:val="20"/>
          <w:szCs w:val="20"/>
        </w:rPr>
      </w:pPr>
    </w:p>
    <w:p w14:paraId="1EB1C5EF" w14:textId="77777777" w:rsidR="00706584" w:rsidRDefault="00706584" w:rsidP="00FE545C">
      <w:pPr>
        <w:jc w:val="right"/>
        <w:rPr>
          <w:sz w:val="20"/>
          <w:szCs w:val="20"/>
        </w:rPr>
      </w:pPr>
    </w:p>
    <w:sectPr w:rsidR="0070658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AF0A9" w14:textId="77777777" w:rsidR="000403F4" w:rsidRDefault="000403F4">
      <w:r>
        <w:separator/>
      </w:r>
    </w:p>
  </w:endnote>
  <w:endnote w:type="continuationSeparator" w:id="0">
    <w:p w14:paraId="3EAF67AD" w14:textId="77777777" w:rsidR="000403F4" w:rsidRDefault="0004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389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C8AA8" w14:textId="77777777" w:rsidR="000403F4" w:rsidRDefault="000403F4">
      <w:r>
        <w:separator/>
      </w:r>
    </w:p>
  </w:footnote>
  <w:footnote w:type="continuationSeparator" w:id="0">
    <w:p w14:paraId="7AA87A13" w14:textId="77777777" w:rsidR="000403F4" w:rsidRDefault="00040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E9E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0405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07542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188127">
    <w:abstractNumId w:val="0"/>
  </w:num>
  <w:num w:numId="4" w16cid:durableId="910193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62"/>
    <w:rsid w:val="00012286"/>
    <w:rsid w:val="000403F4"/>
    <w:rsid w:val="000704FC"/>
    <w:rsid w:val="00071CCC"/>
    <w:rsid w:val="000844B8"/>
    <w:rsid w:val="000B731D"/>
    <w:rsid w:val="000D6134"/>
    <w:rsid w:val="000E09C7"/>
    <w:rsid w:val="000F6589"/>
    <w:rsid w:val="00100460"/>
    <w:rsid w:val="00106636"/>
    <w:rsid w:val="00116EC6"/>
    <w:rsid w:val="001801DD"/>
    <w:rsid w:val="001B70EF"/>
    <w:rsid w:val="001D4612"/>
    <w:rsid w:val="00207E98"/>
    <w:rsid w:val="002723B0"/>
    <w:rsid w:val="00315A4A"/>
    <w:rsid w:val="0031665E"/>
    <w:rsid w:val="0032353D"/>
    <w:rsid w:val="00376426"/>
    <w:rsid w:val="004B7300"/>
    <w:rsid w:val="004C6753"/>
    <w:rsid w:val="00595C87"/>
    <w:rsid w:val="00596A62"/>
    <w:rsid w:val="005D2C65"/>
    <w:rsid w:val="005E6D94"/>
    <w:rsid w:val="0061683A"/>
    <w:rsid w:val="0063384F"/>
    <w:rsid w:val="00643C6F"/>
    <w:rsid w:val="00646202"/>
    <w:rsid w:val="0065290F"/>
    <w:rsid w:val="00662F14"/>
    <w:rsid w:val="006815F6"/>
    <w:rsid w:val="00706584"/>
    <w:rsid w:val="007748F0"/>
    <w:rsid w:val="007A0192"/>
    <w:rsid w:val="007A4321"/>
    <w:rsid w:val="00833933"/>
    <w:rsid w:val="00853083"/>
    <w:rsid w:val="008B2F0C"/>
    <w:rsid w:val="008B4928"/>
    <w:rsid w:val="008D2AB8"/>
    <w:rsid w:val="008F1C66"/>
    <w:rsid w:val="00970FE4"/>
    <w:rsid w:val="00985BCC"/>
    <w:rsid w:val="00990DB4"/>
    <w:rsid w:val="00A0022B"/>
    <w:rsid w:val="00A06E53"/>
    <w:rsid w:val="00A32998"/>
    <w:rsid w:val="00A346FE"/>
    <w:rsid w:val="00A47B4D"/>
    <w:rsid w:val="00A83018"/>
    <w:rsid w:val="00AD1D8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595B"/>
    <w:rsid w:val="00F00591"/>
    <w:rsid w:val="00F51688"/>
    <w:rsid w:val="00F53146"/>
    <w:rsid w:val="00F6632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5572B"/>
  <w15:chartTrackingRefBased/>
  <w15:docId w15:val="{5EA472D3-8035-43CD-AFC1-A16ACD89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071AF-47A2-48BE-940E-B25B5903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548</Words>
  <Characters>4365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2023-11-14T09:32:00Z</cp:lastPrinted>
  <dcterms:created xsi:type="dcterms:W3CDTF">2024-05-10T12:08:00Z</dcterms:created>
  <dcterms:modified xsi:type="dcterms:W3CDTF">2024-05-10T12:08:00Z</dcterms:modified>
</cp:coreProperties>
</file>