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7A02D4" w14:textId="77777777" w:rsidR="00D665F5" w:rsidRPr="008D6891" w:rsidRDefault="005D5E8A" w:rsidP="008D6891">
      <w:pPr>
        <w:jc w:val="right"/>
        <w:rPr>
          <w:sz w:val="22"/>
          <w:szCs w:val="22"/>
        </w:rPr>
      </w:pPr>
      <w:r w:rsidRPr="008D6891">
        <w:rPr>
          <w:sz w:val="22"/>
          <w:szCs w:val="22"/>
        </w:rPr>
        <w:t>Kraków</w:t>
      </w:r>
      <w:r w:rsidR="00D665F5" w:rsidRPr="008D6891">
        <w:rPr>
          <w:sz w:val="22"/>
          <w:szCs w:val="22"/>
        </w:rPr>
        <w:t xml:space="preserve"> dnia: </w:t>
      </w:r>
      <w:r w:rsidRPr="008D6891">
        <w:rPr>
          <w:sz w:val="22"/>
          <w:szCs w:val="22"/>
        </w:rPr>
        <w:t>2024-05-21</w:t>
      </w:r>
    </w:p>
    <w:p w14:paraId="71FAF654" w14:textId="77777777" w:rsidR="005D5E8A" w:rsidRPr="008D6891" w:rsidRDefault="005D5E8A" w:rsidP="008D6891">
      <w:pPr>
        <w:rPr>
          <w:b/>
          <w:bCs/>
          <w:sz w:val="22"/>
          <w:szCs w:val="22"/>
        </w:rPr>
      </w:pPr>
      <w:r w:rsidRPr="008D6891">
        <w:rPr>
          <w:b/>
          <w:bCs/>
          <w:sz w:val="22"/>
          <w:szCs w:val="22"/>
        </w:rPr>
        <w:t>Akademia Górniczo - Hutnicza</w:t>
      </w:r>
    </w:p>
    <w:p w14:paraId="43C8F7CA" w14:textId="77777777" w:rsidR="005D5E8A" w:rsidRPr="008D6891" w:rsidRDefault="005D5E8A" w:rsidP="008D6891">
      <w:pPr>
        <w:rPr>
          <w:b/>
          <w:bCs/>
          <w:sz w:val="22"/>
          <w:szCs w:val="22"/>
        </w:rPr>
      </w:pPr>
      <w:r w:rsidRPr="008D6891">
        <w:rPr>
          <w:b/>
          <w:bCs/>
          <w:sz w:val="22"/>
          <w:szCs w:val="22"/>
        </w:rPr>
        <w:t>im. Stanisława Staszica w Krakowie</w:t>
      </w:r>
    </w:p>
    <w:p w14:paraId="0FD6E337" w14:textId="77777777" w:rsidR="00D665F5" w:rsidRPr="008D6891" w:rsidRDefault="005D5E8A" w:rsidP="008D6891">
      <w:pPr>
        <w:rPr>
          <w:b/>
          <w:bCs/>
          <w:sz w:val="22"/>
          <w:szCs w:val="22"/>
        </w:rPr>
      </w:pPr>
      <w:r w:rsidRPr="008D6891">
        <w:rPr>
          <w:b/>
          <w:bCs/>
          <w:sz w:val="22"/>
          <w:szCs w:val="22"/>
        </w:rPr>
        <w:t>Dział Zamówień Publicznych</w:t>
      </w:r>
    </w:p>
    <w:p w14:paraId="41D77EDC" w14:textId="77777777" w:rsidR="00D665F5" w:rsidRPr="008D6891" w:rsidRDefault="005D5E8A" w:rsidP="008D6891">
      <w:pPr>
        <w:rPr>
          <w:sz w:val="22"/>
          <w:szCs w:val="22"/>
        </w:rPr>
      </w:pPr>
      <w:r w:rsidRPr="008D6891">
        <w:rPr>
          <w:sz w:val="22"/>
          <w:szCs w:val="22"/>
        </w:rPr>
        <w:t>Al. Mickiewicza</w:t>
      </w:r>
      <w:r w:rsidR="00D665F5" w:rsidRPr="008D6891">
        <w:rPr>
          <w:sz w:val="22"/>
          <w:szCs w:val="22"/>
        </w:rPr>
        <w:t xml:space="preserve"> </w:t>
      </w:r>
      <w:r w:rsidRPr="008D6891">
        <w:rPr>
          <w:sz w:val="22"/>
          <w:szCs w:val="22"/>
        </w:rPr>
        <w:t>30</w:t>
      </w:r>
    </w:p>
    <w:p w14:paraId="032A9B83" w14:textId="77777777" w:rsidR="00D665F5" w:rsidRPr="008D6891" w:rsidRDefault="005D5E8A" w:rsidP="008D6891">
      <w:pPr>
        <w:rPr>
          <w:sz w:val="22"/>
          <w:szCs w:val="22"/>
        </w:rPr>
      </w:pPr>
      <w:r w:rsidRPr="008D6891">
        <w:rPr>
          <w:sz w:val="22"/>
          <w:szCs w:val="22"/>
        </w:rPr>
        <w:t>30-059</w:t>
      </w:r>
      <w:r w:rsidR="00D665F5" w:rsidRPr="008D6891">
        <w:rPr>
          <w:sz w:val="22"/>
          <w:szCs w:val="22"/>
        </w:rPr>
        <w:t xml:space="preserve"> </w:t>
      </w:r>
      <w:r w:rsidRPr="008D6891">
        <w:rPr>
          <w:sz w:val="22"/>
          <w:szCs w:val="22"/>
        </w:rPr>
        <w:t>Kraków</w:t>
      </w:r>
    </w:p>
    <w:p w14:paraId="149C9F0C" w14:textId="77777777" w:rsidR="00A80738" w:rsidRPr="008D6891" w:rsidRDefault="00D665F5" w:rsidP="008D6891">
      <w:pPr>
        <w:pStyle w:val="Nagwek"/>
        <w:tabs>
          <w:tab w:val="clear" w:pos="4536"/>
        </w:tabs>
        <w:rPr>
          <w:sz w:val="22"/>
          <w:szCs w:val="22"/>
        </w:rPr>
      </w:pPr>
      <w:r w:rsidRPr="008D6891">
        <w:rPr>
          <w:sz w:val="22"/>
          <w:szCs w:val="22"/>
        </w:rPr>
        <w:t>Znak sprawy:</w:t>
      </w:r>
      <w:r w:rsidRPr="008D6891">
        <w:rPr>
          <w:b/>
          <w:sz w:val="22"/>
          <w:szCs w:val="22"/>
        </w:rPr>
        <w:t xml:space="preserve"> </w:t>
      </w:r>
      <w:r w:rsidR="005D5E8A" w:rsidRPr="008D6891">
        <w:rPr>
          <w:b/>
          <w:sz w:val="22"/>
          <w:szCs w:val="22"/>
        </w:rPr>
        <w:t>DE-dzp.272-204/24</w:t>
      </w:r>
      <w:r w:rsidR="00A80738" w:rsidRPr="008D6891">
        <w:rPr>
          <w:sz w:val="22"/>
          <w:szCs w:val="22"/>
        </w:rPr>
        <w:tab/>
        <w:t xml:space="preserve"> </w:t>
      </w:r>
    </w:p>
    <w:p w14:paraId="578E5A84" w14:textId="77777777" w:rsidR="00A80738" w:rsidRPr="008D6891" w:rsidRDefault="00A80738" w:rsidP="008D689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E632A5" w14:textId="77777777" w:rsidR="00A80738" w:rsidRPr="008D6891" w:rsidRDefault="00A80738" w:rsidP="008D689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31B64A" w14:textId="77777777" w:rsidR="00A80738" w:rsidRPr="008D6891" w:rsidRDefault="00A80738" w:rsidP="008D689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D6891">
        <w:rPr>
          <w:b/>
          <w:spacing w:val="20"/>
          <w:sz w:val="22"/>
          <w:szCs w:val="22"/>
        </w:rPr>
        <w:t>INFORMACJA Z OTWARCIA OFERT</w:t>
      </w:r>
    </w:p>
    <w:p w14:paraId="512B0043" w14:textId="77777777" w:rsidR="00A80738" w:rsidRPr="008D6891" w:rsidRDefault="00A80738" w:rsidP="008D6891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9B5D9D6" w14:textId="77777777" w:rsidR="00C659E2" w:rsidRPr="008D6891" w:rsidRDefault="00C659E2" w:rsidP="008D6891">
      <w:pPr>
        <w:jc w:val="both"/>
        <w:rPr>
          <w:b/>
          <w:bCs/>
          <w:sz w:val="22"/>
          <w:szCs w:val="22"/>
        </w:rPr>
      </w:pPr>
      <w:r w:rsidRPr="008D6891">
        <w:rPr>
          <w:bCs/>
          <w:sz w:val="22"/>
          <w:szCs w:val="22"/>
        </w:rPr>
        <w:t xml:space="preserve">Dotyczy </w:t>
      </w:r>
      <w:r w:rsidRPr="008D6891">
        <w:rPr>
          <w:sz w:val="22"/>
          <w:szCs w:val="22"/>
        </w:rPr>
        <w:t xml:space="preserve">postępowania o udzielenie zamówienia publicznego prowadzonego w trybie </w:t>
      </w:r>
      <w:r w:rsidR="005D5E8A" w:rsidRPr="008D6891">
        <w:rPr>
          <w:sz w:val="22"/>
          <w:szCs w:val="22"/>
        </w:rPr>
        <w:t xml:space="preserve">Tryb podstawowy bez negocjacji - art. 275 pkt. 1 ustawy </w:t>
      </w:r>
      <w:proofErr w:type="spellStart"/>
      <w:r w:rsidR="005D5E8A" w:rsidRPr="008D6891">
        <w:rPr>
          <w:sz w:val="22"/>
          <w:szCs w:val="22"/>
        </w:rPr>
        <w:t>Pzp</w:t>
      </w:r>
      <w:proofErr w:type="spellEnd"/>
      <w:r w:rsidRPr="008D6891">
        <w:rPr>
          <w:sz w:val="22"/>
          <w:szCs w:val="22"/>
        </w:rPr>
        <w:t xml:space="preserve"> </w:t>
      </w:r>
      <w:r w:rsidR="007965DC" w:rsidRPr="008D6891">
        <w:rPr>
          <w:sz w:val="22"/>
          <w:szCs w:val="22"/>
        </w:rPr>
        <w:t>prowadzonego pn.</w:t>
      </w:r>
      <w:r w:rsidRPr="008D6891">
        <w:rPr>
          <w:sz w:val="22"/>
          <w:szCs w:val="22"/>
        </w:rPr>
        <w:t xml:space="preserve">: </w:t>
      </w:r>
    </w:p>
    <w:p w14:paraId="61779614" w14:textId="290962A6" w:rsidR="00A80738" w:rsidRPr="008D6891" w:rsidRDefault="005D5E8A" w:rsidP="008D6891">
      <w:pPr>
        <w:pStyle w:val="Tekstpodstawowywcity"/>
        <w:ind w:left="-142" w:firstLine="0"/>
        <w:jc w:val="center"/>
        <w:rPr>
          <w:b/>
          <w:sz w:val="22"/>
          <w:szCs w:val="22"/>
        </w:rPr>
      </w:pPr>
      <w:r w:rsidRPr="008D6891">
        <w:rPr>
          <w:b/>
          <w:sz w:val="22"/>
          <w:szCs w:val="22"/>
        </w:rPr>
        <w:t>Budowa windy w południowej klatce schodowej bud. A-3 wraz z niezbędnym dostosowaniem budynku do obowiązujących przepisów ppoż. na terenie AGH w  Krakowie</w:t>
      </w:r>
      <w:r w:rsidR="008D6891">
        <w:rPr>
          <w:b/>
          <w:sz w:val="22"/>
          <w:szCs w:val="22"/>
        </w:rPr>
        <w:t xml:space="preserve"> -</w:t>
      </w:r>
      <w:r w:rsidRPr="008D6891">
        <w:rPr>
          <w:b/>
          <w:sz w:val="22"/>
          <w:szCs w:val="22"/>
        </w:rPr>
        <w:t xml:space="preserve"> DE-dzp.272-204/24.</w:t>
      </w:r>
    </w:p>
    <w:p w14:paraId="43C56484" w14:textId="77777777" w:rsidR="00D665F5" w:rsidRPr="008D6891" w:rsidRDefault="00D665F5" w:rsidP="008D6891">
      <w:pPr>
        <w:jc w:val="both"/>
        <w:rPr>
          <w:sz w:val="22"/>
          <w:szCs w:val="22"/>
        </w:rPr>
      </w:pPr>
      <w:r w:rsidRPr="008D6891">
        <w:rPr>
          <w:sz w:val="22"/>
          <w:szCs w:val="22"/>
        </w:rPr>
        <w:t>Zamawiający, działając na podstawie art. 22</w:t>
      </w:r>
      <w:r w:rsidR="00601802" w:rsidRPr="008D6891">
        <w:rPr>
          <w:sz w:val="22"/>
          <w:szCs w:val="22"/>
        </w:rPr>
        <w:t>2</w:t>
      </w:r>
      <w:r w:rsidRPr="008D6891">
        <w:rPr>
          <w:sz w:val="22"/>
          <w:szCs w:val="22"/>
        </w:rPr>
        <w:t xml:space="preserve"> ust. 5 </w:t>
      </w:r>
      <w:r w:rsidRPr="008D6891">
        <w:rPr>
          <w:bCs/>
          <w:sz w:val="22"/>
          <w:szCs w:val="22"/>
        </w:rPr>
        <w:t xml:space="preserve">ustawy z dnia 11 września 2019 r. Prawo zamówień </w:t>
      </w:r>
      <w:r w:rsidRPr="008D6891">
        <w:rPr>
          <w:sz w:val="22"/>
          <w:szCs w:val="22"/>
        </w:rPr>
        <w:t>publicznych</w:t>
      </w:r>
      <w:r w:rsidR="00104EFA" w:rsidRPr="008D6891">
        <w:rPr>
          <w:sz w:val="22"/>
          <w:szCs w:val="22"/>
        </w:rPr>
        <w:t xml:space="preserve"> </w:t>
      </w:r>
      <w:r w:rsidR="00AA718D" w:rsidRPr="008D6891">
        <w:rPr>
          <w:sz w:val="22"/>
          <w:szCs w:val="22"/>
        </w:rPr>
        <w:t xml:space="preserve">(Dz.U.2023.1605 </w:t>
      </w:r>
      <w:r w:rsidR="00104EFA" w:rsidRPr="008D6891">
        <w:rPr>
          <w:sz w:val="22"/>
          <w:szCs w:val="22"/>
        </w:rPr>
        <w:t>ze zm.</w:t>
      </w:r>
      <w:r w:rsidR="00AA718D" w:rsidRPr="008D6891">
        <w:rPr>
          <w:sz w:val="22"/>
          <w:szCs w:val="22"/>
        </w:rPr>
        <w:t>)</w:t>
      </w:r>
      <w:r w:rsidR="00A67C20" w:rsidRPr="008D6891">
        <w:rPr>
          <w:sz w:val="22"/>
          <w:szCs w:val="22"/>
        </w:rPr>
        <w:t xml:space="preserve"> </w:t>
      </w:r>
      <w:r w:rsidRPr="008D6891">
        <w:rPr>
          <w:sz w:val="22"/>
          <w:szCs w:val="22"/>
        </w:rPr>
        <w:t>udostępnia</w:t>
      </w:r>
      <w:r w:rsidR="00F95C33" w:rsidRPr="008D6891">
        <w:rPr>
          <w:sz w:val="22"/>
          <w:szCs w:val="22"/>
        </w:rPr>
        <w:t xml:space="preserve"> </w:t>
      </w:r>
      <w:r w:rsidR="004C7E9B" w:rsidRPr="008D6891">
        <w:rPr>
          <w:sz w:val="22"/>
          <w:szCs w:val="22"/>
        </w:rPr>
        <w:t>informacj</w:t>
      </w:r>
      <w:r w:rsidR="00577BC6" w:rsidRPr="008D6891">
        <w:rPr>
          <w:sz w:val="22"/>
          <w:szCs w:val="22"/>
        </w:rPr>
        <w:t>ę</w:t>
      </w:r>
      <w:r w:rsidR="00035488" w:rsidRPr="008D6891">
        <w:rPr>
          <w:sz w:val="22"/>
          <w:szCs w:val="22"/>
        </w:rPr>
        <w:t xml:space="preserve"> z otwarcia ofert</w:t>
      </w:r>
      <w:r w:rsidR="00577BC6" w:rsidRPr="008D6891">
        <w:rPr>
          <w:sz w:val="22"/>
          <w:szCs w:val="22"/>
        </w:rPr>
        <w:t>.</w:t>
      </w:r>
    </w:p>
    <w:p w14:paraId="06AE0156" w14:textId="77777777" w:rsidR="00A80738" w:rsidRPr="008D6891" w:rsidRDefault="00D665F5" w:rsidP="008D6891">
      <w:pPr>
        <w:jc w:val="both"/>
        <w:rPr>
          <w:sz w:val="22"/>
          <w:szCs w:val="22"/>
        </w:rPr>
      </w:pPr>
      <w:r w:rsidRPr="008D6891">
        <w:rPr>
          <w:sz w:val="22"/>
          <w:szCs w:val="22"/>
        </w:rPr>
        <w:t>Podczas otwarcia ofert, mającego miejsce</w:t>
      </w:r>
      <w:r w:rsidR="00FF4AB1" w:rsidRPr="008D6891">
        <w:rPr>
          <w:sz w:val="22"/>
          <w:szCs w:val="22"/>
        </w:rPr>
        <w:t xml:space="preserve"> w dniu </w:t>
      </w:r>
      <w:r w:rsidR="005D5E8A" w:rsidRPr="008D6891">
        <w:rPr>
          <w:sz w:val="22"/>
          <w:szCs w:val="22"/>
        </w:rPr>
        <w:t>21/05/2024</w:t>
      </w:r>
      <w:r w:rsidR="00FF4AB1" w:rsidRPr="008D6891">
        <w:rPr>
          <w:sz w:val="22"/>
          <w:szCs w:val="22"/>
        </w:rPr>
        <w:t xml:space="preserve"> o godz. </w:t>
      </w:r>
      <w:r w:rsidR="005D5E8A" w:rsidRPr="008D6891">
        <w:rPr>
          <w:sz w:val="22"/>
          <w:szCs w:val="22"/>
        </w:rPr>
        <w:t>10:00</w:t>
      </w:r>
      <w:r w:rsidRPr="008D6891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237"/>
        <w:gridCol w:w="1842"/>
      </w:tblGrid>
      <w:tr w:rsidR="00D665F5" w:rsidRPr="008D6891" w14:paraId="35E03541" w14:textId="77777777" w:rsidTr="008D6891">
        <w:tc>
          <w:tcPr>
            <w:tcW w:w="993" w:type="dxa"/>
            <w:shd w:val="clear" w:color="auto" w:fill="auto"/>
            <w:vAlign w:val="center"/>
          </w:tcPr>
          <w:p w14:paraId="5C75EA80" w14:textId="77777777" w:rsidR="00D665F5" w:rsidRPr="008D6891" w:rsidRDefault="00D665F5" w:rsidP="008D6891">
            <w:pPr>
              <w:jc w:val="center"/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Nr oferty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32B21B6C" w14:textId="77777777" w:rsidR="00D665F5" w:rsidRPr="008D6891" w:rsidRDefault="00D665F5" w:rsidP="008D6891">
            <w:pPr>
              <w:jc w:val="center"/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Nazwa</w:t>
            </w:r>
            <w:r w:rsidR="003F57CD" w:rsidRPr="008D6891">
              <w:rPr>
                <w:sz w:val="22"/>
                <w:szCs w:val="22"/>
              </w:rPr>
              <w:t xml:space="preserve"> </w:t>
            </w:r>
            <w:r w:rsidRPr="008D6891">
              <w:rPr>
                <w:sz w:val="22"/>
                <w:szCs w:val="22"/>
              </w:rPr>
              <w:t>i adres wykonawcy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5D2DFCA" w14:textId="77777777" w:rsidR="00D665F5" w:rsidRPr="008D6891" w:rsidRDefault="00D665F5" w:rsidP="008D6891">
            <w:pPr>
              <w:jc w:val="center"/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Cena oferty</w:t>
            </w:r>
          </w:p>
        </w:tc>
      </w:tr>
      <w:tr w:rsidR="005D5E8A" w:rsidRPr="008D6891" w14:paraId="251E99F4" w14:textId="77777777" w:rsidTr="008D6891">
        <w:tc>
          <w:tcPr>
            <w:tcW w:w="993" w:type="dxa"/>
            <w:shd w:val="clear" w:color="auto" w:fill="auto"/>
            <w:vAlign w:val="center"/>
          </w:tcPr>
          <w:p w14:paraId="7567D59A" w14:textId="77777777" w:rsidR="005D5E8A" w:rsidRPr="008D6891" w:rsidRDefault="005D5E8A" w:rsidP="008D6891">
            <w:pPr>
              <w:jc w:val="center"/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1</w:t>
            </w:r>
          </w:p>
        </w:tc>
        <w:tc>
          <w:tcPr>
            <w:tcW w:w="6237" w:type="dxa"/>
            <w:shd w:val="clear" w:color="auto" w:fill="auto"/>
          </w:tcPr>
          <w:p w14:paraId="0B22BBE8" w14:textId="77777777" w:rsidR="008D6891" w:rsidRPr="008D6891" w:rsidRDefault="008D6891" w:rsidP="008D6891">
            <w:pPr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Konsorcjum:</w:t>
            </w:r>
          </w:p>
          <w:p w14:paraId="2B7A70BA" w14:textId="7F3D6D98" w:rsidR="005D5E8A" w:rsidRPr="008D6891" w:rsidRDefault="008D6891" w:rsidP="008D6891">
            <w:pPr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 xml:space="preserve">Lider - </w:t>
            </w:r>
            <w:r w:rsidR="005D5E8A" w:rsidRPr="008D6891">
              <w:rPr>
                <w:sz w:val="22"/>
                <w:szCs w:val="22"/>
              </w:rPr>
              <w:t xml:space="preserve">ETNA Sp. z </w:t>
            </w:r>
            <w:proofErr w:type="spellStart"/>
            <w:r w:rsidR="005D5E8A" w:rsidRPr="008D6891">
              <w:rPr>
                <w:sz w:val="22"/>
                <w:szCs w:val="22"/>
              </w:rPr>
              <w:t>o.o</w:t>
            </w:r>
            <w:proofErr w:type="spellEnd"/>
          </w:p>
          <w:p w14:paraId="13436C1C" w14:textId="77777777" w:rsidR="005D5E8A" w:rsidRPr="008D6891" w:rsidRDefault="005D5E8A" w:rsidP="008D6891">
            <w:pPr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Stanisława Wyspiańskiego</w:t>
            </w:r>
            <w:r w:rsidRPr="008D6891">
              <w:rPr>
                <w:sz w:val="22"/>
                <w:szCs w:val="22"/>
              </w:rPr>
              <w:t xml:space="preserve"> </w:t>
            </w:r>
            <w:r w:rsidRPr="008D6891">
              <w:rPr>
                <w:sz w:val="22"/>
                <w:szCs w:val="22"/>
              </w:rPr>
              <w:t>48a</w:t>
            </w:r>
            <w:r w:rsidRPr="008D6891">
              <w:rPr>
                <w:sz w:val="22"/>
                <w:szCs w:val="22"/>
              </w:rPr>
              <w:t xml:space="preserve"> </w:t>
            </w:r>
          </w:p>
          <w:p w14:paraId="4D9E50A4" w14:textId="77777777" w:rsidR="005D5E8A" w:rsidRPr="008D6891" w:rsidRDefault="005D5E8A" w:rsidP="008D6891">
            <w:pPr>
              <w:jc w:val="both"/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32-050</w:t>
            </w:r>
            <w:r w:rsidRPr="008D6891">
              <w:rPr>
                <w:sz w:val="22"/>
                <w:szCs w:val="22"/>
              </w:rPr>
              <w:t xml:space="preserve"> </w:t>
            </w:r>
            <w:r w:rsidRPr="008D6891">
              <w:rPr>
                <w:sz w:val="22"/>
                <w:szCs w:val="22"/>
              </w:rPr>
              <w:t>Skawina</w:t>
            </w:r>
          </w:p>
          <w:p w14:paraId="4A9B8AB7" w14:textId="7313D2CB" w:rsidR="008D6891" w:rsidRPr="008D6891" w:rsidRDefault="008D6891" w:rsidP="008D6891">
            <w:pPr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 xml:space="preserve">Partner - </w:t>
            </w:r>
            <w:r w:rsidRPr="008D6891">
              <w:rPr>
                <w:sz w:val="22"/>
                <w:szCs w:val="22"/>
              </w:rPr>
              <w:t xml:space="preserve">ETNA </w:t>
            </w:r>
            <w:r w:rsidRPr="008D6891">
              <w:rPr>
                <w:sz w:val="22"/>
                <w:szCs w:val="22"/>
              </w:rPr>
              <w:t xml:space="preserve">Piotr Job </w:t>
            </w:r>
            <w:r w:rsidRPr="008D6891">
              <w:rPr>
                <w:sz w:val="22"/>
                <w:szCs w:val="22"/>
              </w:rPr>
              <w:t xml:space="preserve">Sp. z </w:t>
            </w:r>
            <w:proofErr w:type="spellStart"/>
            <w:r w:rsidRPr="008D6891">
              <w:rPr>
                <w:sz w:val="22"/>
                <w:szCs w:val="22"/>
              </w:rPr>
              <w:t>o.o</w:t>
            </w:r>
            <w:proofErr w:type="spellEnd"/>
          </w:p>
          <w:p w14:paraId="4C255942" w14:textId="77777777" w:rsidR="008D6891" w:rsidRPr="008D6891" w:rsidRDefault="008D6891" w:rsidP="008D6891">
            <w:pPr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 xml:space="preserve">Stanisława Wyspiańskiego 48a </w:t>
            </w:r>
          </w:p>
          <w:p w14:paraId="1C972E2A" w14:textId="4FDE1D74" w:rsidR="008D6891" w:rsidRPr="008D6891" w:rsidRDefault="008D6891" w:rsidP="008D6891">
            <w:pPr>
              <w:jc w:val="both"/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32-050 Skawina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ED2B960" w14:textId="77777777" w:rsidR="005D5E8A" w:rsidRPr="008D6891" w:rsidRDefault="005D5E8A" w:rsidP="008D6891">
            <w:pPr>
              <w:jc w:val="both"/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1 996 290.00 zł</w:t>
            </w:r>
          </w:p>
        </w:tc>
      </w:tr>
      <w:tr w:rsidR="005D5E8A" w:rsidRPr="008D6891" w14:paraId="1ECAE610" w14:textId="77777777" w:rsidTr="008D6891">
        <w:tc>
          <w:tcPr>
            <w:tcW w:w="993" w:type="dxa"/>
            <w:shd w:val="clear" w:color="auto" w:fill="auto"/>
            <w:vAlign w:val="center"/>
          </w:tcPr>
          <w:p w14:paraId="2204E5B5" w14:textId="77777777" w:rsidR="005D5E8A" w:rsidRPr="008D6891" w:rsidRDefault="005D5E8A" w:rsidP="008D6891">
            <w:pPr>
              <w:jc w:val="center"/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2</w:t>
            </w:r>
          </w:p>
        </w:tc>
        <w:tc>
          <w:tcPr>
            <w:tcW w:w="6237" w:type="dxa"/>
            <w:shd w:val="clear" w:color="auto" w:fill="auto"/>
          </w:tcPr>
          <w:p w14:paraId="30ED0FD8" w14:textId="77777777" w:rsidR="005D5E8A" w:rsidRPr="008D6891" w:rsidRDefault="005D5E8A" w:rsidP="008D6891">
            <w:pPr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Zakład Budowlano-Ślusarski TOMBUDOS Kazimierz Tomczyk</w:t>
            </w:r>
          </w:p>
          <w:p w14:paraId="1185A910" w14:textId="77777777" w:rsidR="005D5E8A" w:rsidRPr="008D6891" w:rsidRDefault="005D5E8A" w:rsidP="008D6891">
            <w:pPr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Zręczyce</w:t>
            </w:r>
            <w:r w:rsidRPr="008D6891">
              <w:rPr>
                <w:sz w:val="22"/>
                <w:szCs w:val="22"/>
              </w:rPr>
              <w:t xml:space="preserve"> </w:t>
            </w:r>
            <w:r w:rsidRPr="008D6891">
              <w:rPr>
                <w:sz w:val="22"/>
                <w:szCs w:val="22"/>
              </w:rPr>
              <w:t>60</w:t>
            </w:r>
            <w:r w:rsidRPr="008D6891">
              <w:rPr>
                <w:sz w:val="22"/>
                <w:szCs w:val="22"/>
              </w:rPr>
              <w:t xml:space="preserve"> </w:t>
            </w:r>
          </w:p>
          <w:p w14:paraId="4FB38B40" w14:textId="77777777" w:rsidR="005D5E8A" w:rsidRPr="008D6891" w:rsidRDefault="005D5E8A" w:rsidP="008D6891">
            <w:pPr>
              <w:jc w:val="both"/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32-420</w:t>
            </w:r>
            <w:r w:rsidRPr="008D6891">
              <w:rPr>
                <w:sz w:val="22"/>
                <w:szCs w:val="22"/>
              </w:rPr>
              <w:t xml:space="preserve"> </w:t>
            </w:r>
            <w:r w:rsidRPr="008D6891">
              <w:rPr>
                <w:sz w:val="22"/>
                <w:szCs w:val="22"/>
              </w:rPr>
              <w:t>Gdów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5F1F82F" w14:textId="77777777" w:rsidR="005D5E8A" w:rsidRPr="008D6891" w:rsidRDefault="005D5E8A" w:rsidP="008D6891">
            <w:pPr>
              <w:jc w:val="both"/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1 733 920.83 zł</w:t>
            </w:r>
          </w:p>
        </w:tc>
      </w:tr>
      <w:tr w:rsidR="005D5E8A" w:rsidRPr="008D6891" w14:paraId="54FCEBFD" w14:textId="77777777" w:rsidTr="008D6891">
        <w:tc>
          <w:tcPr>
            <w:tcW w:w="993" w:type="dxa"/>
            <w:shd w:val="clear" w:color="auto" w:fill="auto"/>
            <w:vAlign w:val="center"/>
          </w:tcPr>
          <w:p w14:paraId="68E8B61F" w14:textId="77777777" w:rsidR="005D5E8A" w:rsidRPr="008D6891" w:rsidRDefault="005D5E8A" w:rsidP="008D6891">
            <w:pPr>
              <w:jc w:val="center"/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3</w:t>
            </w:r>
          </w:p>
        </w:tc>
        <w:tc>
          <w:tcPr>
            <w:tcW w:w="6237" w:type="dxa"/>
            <w:shd w:val="clear" w:color="auto" w:fill="auto"/>
          </w:tcPr>
          <w:p w14:paraId="429FB9F3" w14:textId="77777777" w:rsidR="005D5E8A" w:rsidRPr="008D6891" w:rsidRDefault="005D5E8A" w:rsidP="008D6891">
            <w:pPr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Maciej Kowalik MAKO</w:t>
            </w:r>
          </w:p>
          <w:p w14:paraId="04AD6E55" w14:textId="77777777" w:rsidR="005D5E8A" w:rsidRPr="008D6891" w:rsidRDefault="005D5E8A" w:rsidP="008D6891">
            <w:pPr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Słoneczna</w:t>
            </w:r>
            <w:r w:rsidRPr="008D6891">
              <w:rPr>
                <w:sz w:val="22"/>
                <w:szCs w:val="22"/>
              </w:rPr>
              <w:t xml:space="preserve"> </w:t>
            </w:r>
            <w:r w:rsidRPr="008D6891">
              <w:rPr>
                <w:sz w:val="22"/>
                <w:szCs w:val="22"/>
              </w:rPr>
              <w:t>20</w:t>
            </w:r>
            <w:r w:rsidRPr="008D6891">
              <w:rPr>
                <w:sz w:val="22"/>
                <w:szCs w:val="22"/>
              </w:rPr>
              <w:t xml:space="preserve"> </w:t>
            </w:r>
          </w:p>
          <w:p w14:paraId="0C6E5832" w14:textId="77777777" w:rsidR="005D5E8A" w:rsidRPr="008D6891" w:rsidRDefault="005D5E8A" w:rsidP="008D6891">
            <w:pPr>
              <w:jc w:val="both"/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32-087</w:t>
            </w:r>
            <w:r w:rsidRPr="008D6891">
              <w:rPr>
                <w:sz w:val="22"/>
                <w:szCs w:val="22"/>
              </w:rPr>
              <w:t xml:space="preserve"> </w:t>
            </w:r>
            <w:r w:rsidRPr="008D6891">
              <w:rPr>
                <w:sz w:val="22"/>
                <w:szCs w:val="22"/>
              </w:rPr>
              <w:t>Zielonki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03A3B2D" w14:textId="77777777" w:rsidR="005D5E8A" w:rsidRPr="008D6891" w:rsidRDefault="005D5E8A" w:rsidP="008D6891">
            <w:pPr>
              <w:jc w:val="both"/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2 127 744.12 zł</w:t>
            </w:r>
          </w:p>
        </w:tc>
      </w:tr>
      <w:tr w:rsidR="005D5E8A" w:rsidRPr="008D6891" w14:paraId="7C84CAB5" w14:textId="77777777" w:rsidTr="008D6891">
        <w:tc>
          <w:tcPr>
            <w:tcW w:w="993" w:type="dxa"/>
            <w:shd w:val="clear" w:color="auto" w:fill="auto"/>
            <w:vAlign w:val="center"/>
          </w:tcPr>
          <w:p w14:paraId="05F61D0F" w14:textId="77777777" w:rsidR="005D5E8A" w:rsidRPr="008D6891" w:rsidRDefault="005D5E8A" w:rsidP="008D6891">
            <w:pPr>
              <w:jc w:val="center"/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4</w:t>
            </w:r>
          </w:p>
        </w:tc>
        <w:tc>
          <w:tcPr>
            <w:tcW w:w="6237" w:type="dxa"/>
            <w:shd w:val="clear" w:color="auto" w:fill="auto"/>
          </w:tcPr>
          <w:p w14:paraId="4DC589A3" w14:textId="77777777" w:rsidR="005D5E8A" w:rsidRPr="008D6891" w:rsidRDefault="005D5E8A" w:rsidP="008D6891">
            <w:pPr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KARTO SP. Z O.O.</w:t>
            </w:r>
          </w:p>
          <w:p w14:paraId="2E3E0D1B" w14:textId="77777777" w:rsidR="005D5E8A" w:rsidRPr="008D6891" w:rsidRDefault="005D5E8A" w:rsidP="008D6891">
            <w:pPr>
              <w:rPr>
                <w:sz w:val="22"/>
                <w:szCs w:val="22"/>
              </w:rPr>
            </w:pPr>
            <w:proofErr w:type="spellStart"/>
            <w:r w:rsidRPr="008D6891">
              <w:rPr>
                <w:sz w:val="22"/>
                <w:szCs w:val="22"/>
              </w:rPr>
              <w:t>Jugowicka</w:t>
            </w:r>
            <w:proofErr w:type="spellEnd"/>
            <w:r w:rsidRPr="008D6891">
              <w:rPr>
                <w:sz w:val="22"/>
                <w:szCs w:val="22"/>
              </w:rPr>
              <w:t xml:space="preserve"> </w:t>
            </w:r>
            <w:r w:rsidRPr="008D6891">
              <w:rPr>
                <w:sz w:val="22"/>
                <w:szCs w:val="22"/>
              </w:rPr>
              <w:t>17A</w:t>
            </w:r>
            <w:r w:rsidRPr="008D6891">
              <w:rPr>
                <w:sz w:val="22"/>
                <w:szCs w:val="22"/>
              </w:rPr>
              <w:t xml:space="preserve"> </w:t>
            </w:r>
          </w:p>
          <w:p w14:paraId="1D8984F3" w14:textId="77777777" w:rsidR="005D5E8A" w:rsidRPr="008D6891" w:rsidRDefault="005D5E8A" w:rsidP="008D6891">
            <w:pPr>
              <w:jc w:val="both"/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30-443</w:t>
            </w:r>
            <w:r w:rsidRPr="008D6891">
              <w:rPr>
                <w:sz w:val="22"/>
                <w:szCs w:val="22"/>
              </w:rPr>
              <w:t xml:space="preserve"> </w:t>
            </w:r>
            <w:r w:rsidRPr="008D6891">
              <w:rPr>
                <w:sz w:val="22"/>
                <w:szCs w:val="22"/>
              </w:rPr>
              <w:t>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FBE2456" w14:textId="77777777" w:rsidR="005D5E8A" w:rsidRPr="008D6891" w:rsidRDefault="005D5E8A" w:rsidP="008D6891">
            <w:pPr>
              <w:jc w:val="both"/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1 219 736.74 zł</w:t>
            </w:r>
          </w:p>
        </w:tc>
      </w:tr>
      <w:tr w:rsidR="005D5E8A" w:rsidRPr="008D6891" w14:paraId="43528D89" w14:textId="77777777" w:rsidTr="008D6891">
        <w:tc>
          <w:tcPr>
            <w:tcW w:w="993" w:type="dxa"/>
            <w:shd w:val="clear" w:color="auto" w:fill="auto"/>
            <w:vAlign w:val="center"/>
          </w:tcPr>
          <w:p w14:paraId="0D618F4C" w14:textId="77777777" w:rsidR="005D5E8A" w:rsidRPr="008D6891" w:rsidRDefault="005D5E8A" w:rsidP="008D6891">
            <w:pPr>
              <w:jc w:val="center"/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5</w:t>
            </w:r>
          </w:p>
        </w:tc>
        <w:tc>
          <w:tcPr>
            <w:tcW w:w="6237" w:type="dxa"/>
            <w:shd w:val="clear" w:color="auto" w:fill="auto"/>
          </w:tcPr>
          <w:p w14:paraId="72C30EBA" w14:textId="77777777" w:rsidR="005D5E8A" w:rsidRPr="008D6891" w:rsidRDefault="005D5E8A" w:rsidP="008D6891">
            <w:pPr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P.M. ELEKTRO-MAX PIOTR MOROŃSKI</w:t>
            </w:r>
          </w:p>
          <w:p w14:paraId="4018F7A5" w14:textId="77777777" w:rsidR="005D5E8A" w:rsidRPr="008D6891" w:rsidRDefault="005D5E8A" w:rsidP="008D6891">
            <w:pPr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Pod Akacjami</w:t>
            </w:r>
            <w:r w:rsidRPr="008D6891">
              <w:rPr>
                <w:sz w:val="22"/>
                <w:szCs w:val="22"/>
              </w:rPr>
              <w:t xml:space="preserve"> </w:t>
            </w:r>
            <w:r w:rsidRPr="008D6891">
              <w:rPr>
                <w:sz w:val="22"/>
                <w:szCs w:val="22"/>
              </w:rPr>
              <w:t>6</w:t>
            </w:r>
            <w:r w:rsidRPr="008D6891">
              <w:rPr>
                <w:sz w:val="22"/>
                <w:szCs w:val="22"/>
              </w:rPr>
              <w:t xml:space="preserve"> </w:t>
            </w:r>
          </w:p>
          <w:p w14:paraId="18E15B5F" w14:textId="77777777" w:rsidR="005D5E8A" w:rsidRPr="008D6891" w:rsidRDefault="005D5E8A" w:rsidP="008D6891">
            <w:pPr>
              <w:jc w:val="both"/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32-091</w:t>
            </w:r>
            <w:r w:rsidRPr="008D6891">
              <w:rPr>
                <w:sz w:val="22"/>
                <w:szCs w:val="22"/>
              </w:rPr>
              <w:t xml:space="preserve"> </w:t>
            </w:r>
            <w:r w:rsidRPr="008D6891">
              <w:rPr>
                <w:sz w:val="22"/>
                <w:szCs w:val="22"/>
              </w:rPr>
              <w:t>Michałowice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87B0A9B" w14:textId="77777777" w:rsidR="005D5E8A" w:rsidRPr="008D6891" w:rsidRDefault="005D5E8A" w:rsidP="008D6891">
            <w:pPr>
              <w:jc w:val="both"/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1 960 203.88 zł</w:t>
            </w:r>
          </w:p>
        </w:tc>
      </w:tr>
      <w:tr w:rsidR="005D5E8A" w:rsidRPr="008D6891" w14:paraId="2341B206" w14:textId="77777777" w:rsidTr="008D6891">
        <w:tc>
          <w:tcPr>
            <w:tcW w:w="993" w:type="dxa"/>
            <w:shd w:val="clear" w:color="auto" w:fill="auto"/>
            <w:vAlign w:val="center"/>
          </w:tcPr>
          <w:p w14:paraId="510CA792" w14:textId="77777777" w:rsidR="005D5E8A" w:rsidRPr="008D6891" w:rsidRDefault="005D5E8A" w:rsidP="008D6891">
            <w:pPr>
              <w:jc w:val="center"/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6</w:t>
            </w:r>
          </w:p>
        </w:tc>
        <w:tc>
          <w:tcPr>
            <w:tcW w:w="6237" w:type="dxa"/>
            <w:shd w:val="clear" w:color="auto" w:fill="auto"/>
          </w:tcPr>
          <w:p w14:paraId="6D856DF8" w14:textId="77777777" w:rsidR="005D5E8A" w:rsidRPr="008D6891" w:rsidRDefault="005D5E8A" w:rsidP="008D6891">
            <w:pPr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AGA-</w:t>
            </w:r>
            <w:proofErr w:type="spellStart"/>
            <w:r w:rsidRPr="008D6891">
              <w:rPr>
                <w:sz w:val="22"/>
                <w:szCs w:val="22"/>
              </w:rPr>
              <w:t>Bauservice</w:t>
            </w:r>
            <w:proofErr w:type="spellEnd"/>
            <w:r w:rsidRPr="008D6891">
              <w:rPr>
                <w:sz w:val="22"/>
                <w:szCs w:val="22"/>
              </w:rPr>
              <w:t xml:space="preserve"> Sp. z o. o.</w:t>
            </w:r>
          </w:p>
          <w:p w14:paraId="32D8AC72" w14:textId="77777777" w:rsidR="005D5E8A" w:rsidRPr="008D6891" w:rsidRDefault="005D5E8A" w:rsidP="008D6891">
            <w:pPr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Żabiniec</w:t>
            </w:r>
            <w:r w:rsidRPr="008D6891">
              <w:rPr>
                <w:sz w:val="22"/>
                <w:szCs w:val="22"/>
              </w:rPr>
              <w:t xml:space="preserve"> </w:t>
            </w:r>
            <w:r w:rsidRPr="008D6891">
              <w:rPr>
                <w:sz w:val="22"/>
                <w:szCs w:val="22"/>
              </w:rPr>
              <w:t>35</w:t>
            </w:r>
            <w:r w:rsidRPr="008D6891">
              <w:rPr>
                <w:sz w:val="22"/>
                <w:szCs w:val="22"/>
              </w:rPr>
              <w:t xml:space="preserve"> </w:t>
            </w:r>
          </w:p>
          <w:p w14:paraId="3D5C53E0" w14:textId="77777777" w:rsidR="005D5E8A" w:rsidRPr="008D6891" w:rsidRDefault="005D5E8A" w:rsidP="008D6891">
            <w:pPr>
              <w:jc w:val="both"/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31-215</w:t>
            </w:r>
            <w:r w:rsidRPr="008D6891">
              <w:rPr>
                <w:sz w:val="22"/>
                <w:szCs w:val="22"/>
              </w:rPr>
              <w:t xml:space="preserve"> </w:t>
            </w:r>
            <w:r w:rsidRPr="008D6891">
              <w:rPr>
                <w:sz w:val="22"/>
                <w:szCs w:val="22"/>
              </w:rPr>
              <w:t>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A0A96A3" w14:textId="77777777" w:rsidR="005D5E8A" w:rsidRPr="008D6891" w:rsidRDefault="005D5E8A" w:rsidP="008D6891">
            <w:pPr>
              <w:jc w:val="both"/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2 269 074.57 zł</w:t>
            </w:r>
          </w:p>
        </w:tc>
      </w:tr>
      <w:tr w:rsidR="005D5E8A" w:rsidRPr="008D6891" w14:paraId="5396D329" w14:textId="77777777" w:rsidTr="008D6891">
        <w:tc>
          <w:tcPr>
            <w:tcW w:w="993" w:type="dxa"/>
            <w:shd w:val="clear" w:color="auto" w:fill="auto"/>
            <w:vAlign w:val="center"/>
          </w:tcPr>
          <w:p w14:paraId="2A575C9C" w14:textId="77777777" w:rsidR="005D5E8A" w:rsidRPr="008D6891" w:rsidRDefault="005D5E8A" w:rsidP="008D6891">
            <w:pPr>
              <w:jc w:val="center"/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7</w:t>
            </w:r>
          </w:p>
        </w:tc>
        <w:tc>
          <w:tcPr>
            <w:tcW w:w="6237" w:type="dxa"/>
            <w:shd w:val="clear" w:color="auto" w:fill="auto"/>
          </w:tcPr>
          <w:p w14:paraId="4A711B75" w14:textId="77777777" w:rsidR="008D6891" w:rsidRPr="008D6891" w:rsidRDefault="008D6891" w:rsidP="008D6891">
            <w:pPr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Konsorcjum:</w:t>
            </w:r>
          </w:p>
          <w:p w14:paraId="74888AA2" w14:textId="70373CCE" w:rsidR="005D5E8A" w:rsidRPr="008D6891" w:rsidRDefault="008D6891" w:rsidP="008D6891">
            <w:pPr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 xml:space="preserve">Lider - </w:t>
            </w:r>
            <w:proofErr w:type="spellStart"/>
            <w:r w:rsidR="005D5E8A" w:rsidRPr="008D6891">
              <w:rPr>
                <w:sz w:val="22"/>
                <w:szCs w:val="22"/>
              </w:rPr>
              <w:t>Stambud</w:t>
            </w:r>
            <w:proofErr w:type="spellEnd"/>
            <w:r w:rsidR="005D5E8A" w:rsidRPr="008D6891">
              <w:rPr>
                <w:sz w:val="22"/>
                <w:szCs w:val="22"/>
              </w:rPr>
              <w:t xml:space="preserve"> Sp. z o.o.</w:t>
            </w:r>
          </w:p>
          <w:p w14:paraId="353B715F" w14:textId="77777777" w:rsidR="005D5E8A" w:rsidRPr="008D6891" w:rsidRDefault="005D5E8A" w:rsidP="008D6891">
            <w:pPr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Św. Wojciecha</w:t>
            </w:r>
            <w:r w:rsidRPr="008D6891">
              <w:rPr>
                <w:sz w:val="22"/>
                <w:szCs w:val="22"/>
              </w:rPr>
              <w:t xml:space="preserve"> </w:t>
            </w:r>
            <w:r w:rsidRPr="008D6891">
              <w:rPr>
                <w:sz w:val="22"/>
                <w:szCs w:val="22"/>
              </w:rPr>
              <w:t>89</w:t>
            </w:r>
            <w:r w:rsidRPr="008D6891">
              <w:rPr>
                <w:sz w:val="22"/>
                <w:szCs w:val="22"/>
              </w:rPr>
              <w:t xml:space="preserve"> </w:t>
            </w:r>
          </w:p>
          <w:p w14:paraId="21558C51" w14:textId="77777777" w:rsidR="005D5E8A" w:rsidRPr="008D6891" w:rsidRDefault="005D5E8A" w:rsidP="008D6891">
            <w:pPr>
              <w:jc w:val="both"/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32-085</w:t>
            </w:r>
            <w:r w:rsidRPr="008D6891">
              <w:rPr>
                <w:sz w:val="22"/>
                <w:szCs w:val="22"/>
              </w:rPr>
              <w:t xml:space="preserve"> </w:t>
            </w:r>
            <w:r w:rsidRPr="008D6891">
              <w:rPr>
                <w:sz w:val="22"/>
                <w:szCs w:val="22"/>
              </w:rPr>
              <w:t>Modlnica</w:t>
            </w:r>
          </w:p>
          <w:p w14:paraId="09C647EF" w14:textId="77777777" w:rsidR="008D6891" w:rsidRPr="008D6891" w:rsidRDefault="008D6891" w:rsidP="008D6891">
            <w:pPr>
              <w:jc w:val="both"/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Partner – 2K Budownictwo sp. z o.o. sp. k</w:t>
            </w:r>
          </w:p>
          <w:p w14:paraId="155D20FF" w14:textId="77777777" w:rsidR="008D6891" w:rsidRPr="008D6891" w:rsidRDefault="008D6891" w:rsidP="008D6891">
            <w:pPr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 xml:space="preserve">Św. Wojciecha 89 </w:t>
            </w:r>
          </w:p>
          <w:p w14:paraId="4292D0B2" w14:textId="30C7926E" w:rsidR="008D6891" w:rsidRPr="008D6891" w:rsidRDefault="008D6891" w:rsidP="008D6891">
            <w:pPr>
              <w:jc w:val="both"/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32-085 Modlnica</w:t>
            </w:r>
          </w:p>
          <w:p w14:paraId="60A25081" w14:textId="77777777" w:rsidR="008D6891" w:rsidRPr="008D6891" w:rsidRDefault="008D6891" w:rsidP="008D6891">
            <w:pPr>
              <w:jc w:val="both"/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 xml:space="preserve">Partner - </w:t>
            </w:r>
            <w:r w:rsidRPr="008D6891">
              <w:rPr>
                <w:sz w:val="22"/>
                <w:szCs w:val="22"/>
              </w:rPr>
              <w:t>2K Budownictwo sp. z o.o.</w:t>
            </w:r>
          </w:p>
          <w:p w14:paraId="4DF75CAC" w14:textId="77777777" w:rsidR="008D6891" w:rsidRPr="008D6891" w:rsidRDefault="008D6891" w:rsidP="008D6891">
            <w:pPr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 xml:space="preserve">Św. Wojciecha 89 </w:t>
            </w:r>
          </w:p>
          <w:p w14:paraId="4479218D" w14:textId="25AB1D56" w:rsidR="008D6891" w:rsidRPr="008D6891" w:rsidRDefault="008D6891" w:rsidP="008D6891">
            <w:pPr>
              <w:jc w:val="both"/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32-085 Modlnica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6090878" w14:textId="77777777" w:rsidR="005D5E8A" w:rsidRPr="008D6891" w:rsidRDefault="005D5E8A" w:rsidP="008D6891">
            <w:pPr>
              <w:jc w:val="both"/>
              <w:rPr>
                <w:sz w:val="22"/>
                <w:szCs w:val="22"/>
              </w:rPr>
            </w:pPr>
            <w:r w:rsidRPr="008D6891">
              <w:rPr>
                <w:sz w:val="22"/>
                <w:szCs w:val="22"/>
              </w:rPr>
              <w:t>1 789 434.87 zł</w:t>
            </w:r>
          </w:p>
        </w:tc>
      </w:tr>
    </w:tbl>
    <w:p w14:paraId="5C2FB791" w14:textId="77777777" w:rsidR="00577BC6" w:rsidRPr="008D6891" w:rsidRDefault="00577BC6" w:rsidP="008D6891">
      <w:pPr>
        <w:jc w:val="both"/>
        <w:rPr>
          <w:sz w:val="22"/>
          <w:szCs w:val="22"/>
        </w:rPr>
      </w:pPr>
    </w:p>
    <w:sectPr w:rsidR="00577BC6" w:rsidRPr="008D68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E4D3F2" w14:textId="77777777" w:rsidR="00135D78" w:rsidRDefault="00135D78">
      <w:r>
        <w:separator/>
      </w:r>
    </w:p>
  </w:endnote>
  <w:endnote w:type="continuationSeparator" w:id="0">
    <w:p w14:paraId="381E7680" w14:textId="77777777" w:rsidR="00135D78" w:rsidRDefault="00135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82670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B6C12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7C8D4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BACDC7F">
        <v:line id="_x0000_s1025" style="position:absolute;left:0;text-align:left;z-index:251657728" from="-3.85pt,8.7pt" to="455.15pt,8.7pt"/>
      </w:pict>
    </w:r>
  </w:p>
  <w:p w14:paraId="51454C3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841B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26819B" w14:textId="77777777" w:rsidR="009F189D" w:rsidRDefault="009F189D">
    <w:pPr>
      <w:pStyle w:val="Stopka"/>
      <w:tabs>
        <w:tab w:val="clear" w:pos="4536"/>
      </w:tabs>
      <w:jc w:val="center"/>
    </w:pPr>
  </w:p>
  <w:p w14:paraId="5846F54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EA544F" w14:textId="77777777" w:rsidR="00135D78" w:rsidRDefault="00135D78">
      <w:r>
        <w:separator/>
      </w:r>
    </w:p>
  </w:footnote>
  <w:footnote w:type="continuationSeparator" w:id="0">
    <w:p w14:paraId="7C347D9C" w14:textId="77777777" w:rsidR="00135D78" w:rsidRDefault="00135D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0FF627" w14:textId="77777777" w:rsidR="005D5E8A" w:rsidRDefault="005D5E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EDFCF1" w14:textId="77777777" w:rsidR="005D5E8A" w:rsidRDefault="005D5E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8009B5" w14:textId="77777777" w:rsidR="005D5E8A" w:rsidRDefault="005D5E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5D78"/>
    <w:rsid w:val="00007727"/>
    <w:rsid w:val="00017720"/>
    <w:rsid w:val="00035488"/>
    <w:rsid w:val="000A0093"/>
    <w:rsid w:val="000D7F25"/>
    <w:rsid w:val="000E00E5"/>
    <w:rsid w:val="00104EFA"/>
    <w:rsid w:val="001146A4"/>
    <w:rsid w:val="00135D78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D5E8A"/>
    <w:rsid w:val="00601802"/>
    <w:rsid w:val="0069085C"/>
    <w:rsid w:val="006D03E2"/>
    <w:rsid w:val="006E3702"/>
    <w:rsid w:val="0073323E"/>
    <w:rsid w:val="007965DC"/>
    <w:rsid w:val="00843263"/>
    <w:rsid w:val="00861E75"/>
    <w:rsid w:val="008D6891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E2BD86"/>
  <w15:chartTrackingRefBased/>
  <w15:docId w15:val="{D8776040-9780-4194-8B57-F13C4D7C2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cp:lastPrinted>2024-05-21T09:15:00Z</cp:lastPrinted>
  <dcterms:created xsi:type="dcterms:W3CDTF">2024-05-21T09:11:00Z</dcterms:created>
  <dcterms:modified xsi:type="dcterms:W3CDTF">2024-05-21T09:15:00Z</dcterms:modified>
</cp:coreProperties>
</file>