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7F6F7" w14:textId="77777777" w:rsidR="00A128F5" w:rsidRPr="00515AFA" w:rsidRDefault="00A128F5" w:rsidP="00A128F5">
      <w:pPr>
        <w:jc w:val="right"/>
        <w:rPr>
          <w:b/>
          <w:sz w:val="22"/>
          <w:szCs w:val="22"/>
          <w:lang w:val="pl-PL"/>
        </w:rPr>
      </w:pPr>
      <w:r w:rsidRPr="00515AFA">
        <w:rPr>
          <w:b/>
          <w:sz w:val="22"/>
          <w:szCs w:val="22"/>
          <w:lang w:val="pl-PL"/>
        </w:rPr>
        <w:t>Załącznik nr 3</w:t>
      </w:r>
    </w:p>
    <w:p w14:paraId="129A6263" w14:textId="77777777" w:rsidR="00A128F5" w:rsidRPr="00515AFA" w:rsidRDefault="00A128F5" w:rsidP="00A128F5">
      <w:pPr>
        <w:jc w:val="right"/>
        <w:rPr>
          <w:b/>
          <w:sz w:val="22"/>
          <w:szCs w:val="22"/>
          <w:lang w:val="pl-PL"/>
        </w:rPr>
      </w:pPr>
    </w:p>
    <w:p w14:paraId="47BD1ECB" w14:textId="77777777" w:rsidR="00A128F5" w:rsidRPr="00515AFA" w:rsidRDefault="00A128F5" w:rsidP="00A128F5">
      <w:pPr>
        <w:jc w:val="center"/>
        <w:rPr>
          <w:b/>
          <w:sz w:val="22"/>
          <w:szCs w:val="22"/>
          <w:lang w:val="pl-PL"/>
        </w:rPr>
      </w:pPr>
      <w:r w:rsidRPr="00515AFA">
        <w:rPr>
          <w:b/>
          <w:sz w:val="22"/>
          <w:szCs w:val="22"/>
          <w:lang w:val="pl-PL"/>
        </w:rPr>
        <w:t>WZÓR UMOWY</w:t>
      </w:r>
    </w:p>
    <w:p w14:paraId="3D533FBE" w14:textId="77777777" w:rsidR="00A128F5" w:rsidRPr="00515AFA" w:rsidRDefault="00A128F5" w:rsidP="00A128F5">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DC12860" w14:textId="77777777" w:rsidR="00A128F5" w:rsidRPr="00515AFA" w:rsidRDefault="00A128F5" w:rsidP="00A128F5">
      <w:pPr>
        <w:jc w:val="center"/>
        <w:rPr>
          <w:b/>
          <w:sz w:val="22"/>
          <w:szCs w:val="22"/>
          <w:lang w:val="pl-PL"/>
        </w:rPr>
      </w:pPr>
    </w:p>
    <w:p w14:paraId="3636C83D" w14:textId="25FA0615" w:rsidR="00A128F5" w:rsidRPr="00515AFA" w:rsidRDefault="00A128F5" w:rsidP="00A128F5">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234</w:t>
      </w:r>
      <w:r w:rsidRPr="005140A1">
        <w:rPr>
          <w:sz w:val="22"/>
          <w:szCs w:val="22"/>
          <w:lang w:val="pl-PL"/>
        </w:rPr>
        <w:t>/2</w:t>
      </w:r>
      <w:r>
        <w:rPr>
          <w:sz w:val="22"/>
          <w:szCs w:val="22"/>
          <w:lang w:val="pl-PL"/>
        </w:rPr>
        <w:t>4</w:t>
      </w:r>
      <w:r w:rsidRPr="00515AFA">
        <w:rPr>
          <w:sz w:val="22"/>
          <w:szCs w:val="22"/>
          <w:lang w:val="pl-PL"/>
        </w:rPr>
        <w:t xml:space="preserve"> pomiędzy:</w:t>
      </w:r>
    </w:p>
    <w:p w14:paraId="6EAC8C12" w14:textId="77777777" w:rsidR="00A128F5" w:rsidRPr="00515AFA" w:rsidRDefault="00A128F5" w:rsidP="00A128F5">
      <w:pPr>
        <w:pStyle w:val="Tekstpodstawowywcity"/>
        <w:spacing w:after="0"/>
        <w:ind w:left="0"/>
        <w:jc w:val="both"/>
        <w:rPr>
          <w:sz w:val="22"/>
          <w:szCs w:val="22"/>
          <w:lang w:val="pl-PL"/>
        </w:rPr>
      </w:pPr>
    </w:p>
    <w:p w14:paraId="6C868C6B"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0C5C4B5"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E181385"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CB19EE6" w14:textId="77777777" w:rsidR="00A128F5" w:rsidRPr="00515AFA" w:rsidRDefault="00A128F5" w:rsidP="00A128F5">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0529AABC"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2A87A539"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30DA34A7"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E22C64E"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71E7DCB"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47CCBE52"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14AE2702"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81B3BAF"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47CD9F1C" w14:textId="77777777" w:rsidR="00A128F5" w:rsidRPr="00515AFA" w:rsidRDefault="00A128F5" w:rsidP="00A128F5">
      <w:pPr>
        <w:pStyle w:val="Tekstpodstawowy"/>
        <w:spacing w:line="240" w:lineRule="auto"/>
        <w:ind w:right="-47"/>
        <w:jc w:val="center"/>
        <w:rPr>
          <w:rFonts w:ascii="Times New Roman" w:hAnsi="Times New Roman"/>
          <w:b/>
          <w:sz w:val="22"/>
          <w:szCs w:val="22"/>
        </w:rPr>
      </w:pPr>
    </w:p>
    <w:p w14:paraId="365DDCCC"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49EC5FF7" w14:textId="3118EBD9" w:rsidR="00A128F5" w:rsidRPr="00515AFA" w:rsidRDefault="00A128F5" w:rsidP="00A128F5">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stacji roboczej służącej do obliczeń inżynierskich</w:t>
      </w:r>
      <w:r w:rsidRPr="0075173C">
        <w:rPr>
          <w:b/>
          <w:bCs/>
          <w:sz w:val="22"/>
          <w:szCs w:val="22"/>
          <w:lang w:val="pl-PL"/>
        </w:rPr>
        <w:t xml:space="preserve"> na potrzeby </w:t>
      </w:r>
      <w:r>
        <w:rPr>
          <w:b/>
          <w:bCs/>
          <w:sz w:val="22"/>
          <w:szCs w:val="22"/>
          <w:lang w:val="pl-PL"/>
        </w:rPr>
        <w:t>CSS AGH</w:t>
      </w:r>
      <w:r w:rsidRPr="0075173C">
        <w:rPr>
          <w:b/>
          <w:sz w:val="22"/>
          <w:szCs w:val="22"/>
          <w:lang w:val="pl-PL"/>
        </w:rPr>
        <w:t>.</w:t>
      </w:r>
    </w:p>
    <w:p w14:paraId="0C2A691D" w14:textId="77777777" w:rsidR="00A128F5" w:rsidRPr="00515AFA" w:rsidRDefault="00A128F5" w:rsidP="00A128F5">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520F43F8"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2EAF510B" w14:textId="63D74B19" w:rsidR="00A128F5" w:rsidRPr="00515AFA" w:rsidRDefault="00A128F5" w:rsidP="00A128F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30</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16C4E592" w14:textId="77777777" w:rsidR="00A128F5" w:rsidRPr="00515AFA" w:rsidRDefault="00A128F5" w:rsidP="00A128F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1AA7CBF6" w14:textId="77777777" w:rsidR="00A128F5" w:rsidRPr="00515AFA" w:rsidRDefault="00A128F5" w:rsidP="00A128F5">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32485F81" w14:textId="77777777" w:rsidR="00A128F5" w:rsidRPr="00515AFA" w:rsidRDefault="00A128F5" w:rsidP="00A128F5">
      <w:pPr>
        <w:pStyle w:val="Tekstpodstawowy"/>
        <w:spacing w:line="240" w:lineRule="auto"/>
        <w:ind w:right="-47"/>
        <w:jc w:val="center"/>
        <w:rPr>
          <w:rFonts w:ascii="Times New Roman" w:hAnsi="Times New Roman"/>
          <w:b/>
          <w:sz w:val="22"/>
          <w:szCs w:val="22"/>
        </w:rPr>
      </w:pPr>
    </w:p>
    <w:p w14:paraId="1D84A81D"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532289F" w14:textId="77777777" w:rsidR="00A128F5" w:rsidRPr="00515AFA" w:rsidRDefault="00A128F5" w:rsidP="00A128F5">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704D0532" w14:textId="77777777" w:rsidR="00A128F5" w:rsidRPr="00515AFA" w:rsidRDefault="00A128F5" w:rsidP="00A128F5">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55CD3A29" w14:textId="77777777" w:rsidR="00A128F5" w:rsidRPr="00515AFA" w:rsidRDefault="00A128F5" w:rsidP="00A128F5">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3D3D1F6C" w14:textId="013666C9" w:rsidR="00A128F5" w:rsidRPr="00515AFA" w:rsidRDefault="00A128F5" w:rsidP="00A128F5">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stację roboczą</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ą</w:t>
      </w:r>
      <w:r w:rsidRPr="00515AFA">
        <w:rPr>
          <w:rFonts w:eastAsia="Calibri"/>
          <w:sz w:val="22"/>
          <w:szCs w:val="22"/>
          <w:lang w:val="pl-PL" w:eastAsia="en-US"/>
        </w:rPr>
        <w:t xml:space="preserve"> </w:t>
      </w:r>
      <w:r>
        <w:rPr>
          <w:rFonts w:eastAsia="Calibri"/>
          <w:sz w:val="22"/>
          <w:szCs w:val="22"/>
          <w:lang w:val="pl-PL" w:eastAsia="en-US"/>
        </w:rPr>
        <w:br/>
      </w:r>
      <w:r w:rsidRPr="00515AFA">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6CEB349E" w14:textId="77777777" w:rsidR="00A128F5" w:rsidRPr="00515AFA" w:rsidRDefault="00A128F5" w:rsidP="00A128F5">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164E8F0E" w14:textId="77777777" w:rsidR="00A128F5" w:rsidRPr="00515AFA" w:rsidRDefault="00A128F5" w:rsidP="00A128F5">
      <w:pPr>
        <w:pStyle w:val="Tekstpodstawowy"/>
        <w:spacing w:line="240" w:lineRule="auto"/>
        <w:ind w:left="340" w:right="-47"/>
        <w:jc w:val="both"/>
        <w:rPr>
          <w:rFonts w:ascii="Times New Roman" w:hAnsi="Times New Roman"/>
          <w:i/>
          <w:sz w:val="22"/>
          <w:szCs w:val="22"/>
        </w:rPr>
      </w:pPr>
    </w:p>
    <w:p w14:paraId="5ED2D716" w14:textId="77777777" w:rsidR="00A128F5" w:rsidRPr="00515AFA" w:rsidRDefault="00A128F5" w:rsidP="00A128F5">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59926060" w14:textId="77777777" w:rsidR="00A128F5" w:rsidRPr="00515AFA" w:rsidRDefault="00A128F5" w:rsidP="00A128F5">
      <w:pPr>
        <w:pStyle w:val="Tekstpodstawowy"/>
        <w:spacing w:line="240" w:lineRule="auto"/>
        <w:ind w:right="-47"/>
        <w:jc w:val="center"/>
        <w:rPr>
          <w:rFonts w:ascii="Times New Roman" w:hAnsi="Times New Roman"/>
          <w:b/>
          <w:sz w:val="22"/>
          <w:szCs w:val="22"/>
        </w:rPr>
      </w:pPr>
    </w:p>
    <w:p w14:paraId="5F88269A"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53DD916" w14:textId="77777777" w:rsidR="00A128F5" w:rsidRDefault="00A128F5" w:rsidP="00A128F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0BDCD20" w14:textId="77777777" w:rsidR="00A128F5" w:rsidRPr="00515AFA" w:rsidRDefault="00A128F5" w:rsidP="00A128F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7C731DF0" w14:textId="77777777" w:rsidR="00A128F5" w:rsidRPr="00515AFA" w:rsidRDefault="00A128F5" w:rsidP="00A128F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7506DCE" w14:textId="77777777" w:rsidR="00A128F5" w:rsidRPr="00515AFA" w:rsidRDefault="00A128F5" w:rsidP="00A128F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13916E27" w14:textId="77777777" w:rsidR="00A128F5" w:rsidRPr="00515AFA" w:rsidRDefault="00A128F5" w:rsidP="00A128F5">
      <w:pPr>
        <w:pStyle w:val="Tekstpodstawowy"/>
        <w:spacing w:line="240" w:lineRule="auto"/>
        <w:ind w:right="-47"/>
        <w:jc w:val="center"/>
        <w:rPr>
          <w:rFonts w:ascii="Times New Roman" w:hAnsi="Times New Roman"/>
          <w:b/>
          <w:sz w:val="22"/>
          <w:szCs w:val="22"/>
        </w:rPr>
      </w:pPr>
    </w:p>
    <w:p w14:paraId="4D3B7A60"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7DD29528" w14:textId="77777777" w:rsidR="00A128F5" w:rsidRPr="00515AFA" w:rsidRDefault="00A128F5" w:rsidP="00A128F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12B10909" w14:textId="77777777" w:rsidR="00A128F5" w:rsidRPr="00515AFA" w:rsidRDefault="00A128F5" w:rsidP="00A128F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CB44828" w14:textId="77777777" w:rsidR="00A128F5" w:rsidRPr="00515AFA" w:rsidRDefault="00A128F5" w:rsidP="00A128F5">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40EE9D" w14:textId="77777777" w:rsidR="00A128F5" w:rsidRPr="00515AFA" w:rsidRDefault="00A128F5" w:rsidP="00A128F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250ECCD6" w14:textId="77777777" w:rsidR="00A128F5" w:rsidRPr="00515AFA" w:rsidRDefault="00A128F5" w:rsidP="00A128F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43D4F260" w14:textId="77777777" w:rsidR="00A128F5" w:rsidRPr="00515AFA" w:rsidRDefault="00A128F5" w:rsidP="00A128F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5B633566" w14:textId="77777777" w:rsidR="00A128F5" w:rsidRPr="00515AFA" w:rsidRDefault="00A128F5" w:rsidP="00A128F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080472CF" w14:textId="77777777" w:rsidR="00A128F5" w:rsidRPr="00515AFA" w:rsidRDefault="00A128F5" w:rsidP="00A128F5">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2DB52021" w14:textId="77777777" w:rsidR="00A128F5" w:rsidRPr="00515AFA" w:rsidRDefault="00A128F5" w:rsidP="00A128F5">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189E5CEB" w14:textId="77777777" w:rsidR="00A128F5" w:rsidRPr="00515AFA" w:rsidRDefault="00A128F5" w:rsidP="00A128F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E5F6F6D" w14:textId="77777777" w:rsidR="00A128F5" w:rsidRPr="00515AFA" w:rsidRDefault="00A128F5" w:rsidP="00A128F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7E426A15" w14:textId="77777777" w:rsidR="00A128F5" w:rsidRPr="00515AFA" w:rsidRDefault="00A128F5" w:rsidP="00A128F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4EC9E64" w14:textId="77777777" w:rsidR="00A128F5" w:rsidRPr="00515AFA" w:rsidRDefault="00A128F5" w:rsidP="00A128F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485386C" w14:textId="77777777" w:rsidR="00A128F5" w:rsidRPr="00515AFA" w:rsidRDefault="00A128F5" w:rsidP="00A128F5">
      <w:pPr>
        <w:pStyle w:val="Tekstpodstawowy"/>
        <w:ind w:right="-47"/>
        <w:jc w:val="center"/>
        <w:rPr>
          <w:rFonts w:ascii="Times New Roman" w:hAnsi="Times New Roman"/>
          <w:b/>
          <w:sz w:val="22"/>
          <w:szCs w:val="22"/>
        </w:rPr>
      </w:pPr>
    </w:p>
    <w:p w14:paraId="55D255C2" w14:textId="77777777" w:rsidR="00A128F5" w:rsidRPr="00515AFA" w:rsidRDefault="00A128F5" w:rsidP="00A128F5">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0130DB1B" w14:textId="77777777" w:rsidR="00A128F5" w:rsidRPr="00515AFA" w:rsidRDefault="00A128F5" w:rsidP="00A128F5">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4A52564D" w14:textId="77777777" w:rsidR="00A128F5" w:rsidRPr="00515AFA" w:rsidRDefault="00A128F5" w:rsidP="00A128F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53C5AA5B" w14:textId="77777777" w:rsidR="00A128F5" w:rsidRPr="00515AFA" w:rsidRDefault="00A128F5" w:rsidP="00A128F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612536F4" w14:textId="77777777" w:rsidR="00A128F5" w:rsidRPr="00515AFA" w:rsidRDefault="00A128F5" w:rsidP="00A128F5">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BBA1CEF" w14:textId="77777777" w:rsidR="00A128F5" w:rsidRPr="00515AFA" w:rsidRDefault="00A128F5" w:rsidP="00A128F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DF4E50C" w14:textId="77777777" w:rsidR="00A128F5" w:rsidRPr="00515AFA" w:rsidRDefault="00A128F5" w:rsidP="00A128F5">
      <w:pPr>
        <w:rPr>
          <w:color w:val="00000A"/>
          <w:sz w:val="22"/>
          <w:szCs w:val="22"/>
          <w:lang w:val="pl-PL"/>
        </w:rPr>
      </w:pPr>
    </w:p>
    <w:p w14:paraId="1703F0AD" w14:textId="77777777" w:rsidR="00A128F5" w:rsidRPr="00515AFA" w:rsidRDefault="00A128F5" w:rsidP="00A128F5">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D34E53B" w14:textId="77777777" w:rsidR="00A128F5" w:rsidRPr="00515AFA" w:rsidRDefault="00A128F5" w:rsidP="00A128F5">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14ACDBE" w14:textId="77777777" w:rsidR="00A128F5" w:rsidRPr="00515AFA" w:rsidRDefault="00A128F5" w:rsidP="00A128F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DC3CC89" w14:textId="77777777" w:rsidR="00A128F5" w:rsidRPr="00515AFA" w:rsidRDefault="00A128F5" w:rsidP="00A128F5">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B8A8DCC" w14:textId="77777777" w:rsidR="00A128F5" w:rsidRPr="00515AFA" w:rsidRDefault="00A128F5" w:rsidP="00A128F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D6E7F7C" w14:textId="77777777" w:rsidR="00A128F5" w:rsidRPr="00515AFA" w:rsidRDefault="00A128F5" w:rsidP="00A128F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31D909C" w14:textId="77777777" w:rsidR="00A128F5" w:rsidRPr="00515AFA" w:rsidRDefault="00A128F5" w:rsidP="00A128F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5041A556" w14:textId="77777777" w:rsidR="00A128F5" w:rsidRPr="00515AFA" w:rsidRDefault="00A128F5" w:rsidP="00A128F5">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170A70B" w14:textId="77777777" w:rsidR="00A128F5" w:rsidRPr="00515AFA" w:rsidRDefault="00A128F5" w:rsidP="00A128F5">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C4F975" w14:textId="77777777" w:rsidR="00A128F5" w:rsidRPr="00515AFA" w:rsidRDefault="00A128F5" w:rsidP="00A128F5">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4A2DAA3" w14:textId="77777777" w:rsidR="00A128F5" w:rsidRPr="00515AFA" w:rsidRDefault="00A128F5" w:rsidP="00A128F5">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26AAA26B" w14:textId="77777777" w:rsidR="00A128F5" w:rsidRPr="00515AFA" w:rsidRDefault="00A128F5" w:rsidP="00A128F5">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7B259871" w14:textId="77777777" w:rsidR="00A128F5" w:rsidRPr="00515AFA" w:rsidRDefault="00A128F5" w:rsidP="00A128F5">
      <w:pPr>
        <w:ind w:left="720"/>
        <w:jc w:val="both"/>
        <w:rPr>
          <w:color w:val="00000A"/>
          <w:sz w:val="22"/>
          <w:szCs w:val="22"/>
          <w:lang w:val="pl-PL"/>
        </w:rPr>
      </w:pPr>
    </w:p>
    <w:p w14:paraId="6C562261" w14:textId="77777777" w:rsidR="00A128F5" w:rsidRPr="00515AFA" w:rsidRDefault="00A128F5" w:rsidP="00A128F5">
      <w:pPr>
        <w:ind w:left="170"/>
        <w:jc w:val="both"/>
        <w:rPr>
          <w:color w:val="00000A"/>
          <w:sz w:val="22"/>
          <w:szCs w:val="22"/>
          <w:lang w:val="pl-PL"/>
        </w:rPr>
      </w:pPr>
    </w:p>
    <w:p w14:paraId="3F71E2D7" w14:textId="77777777" w:rsidR="00A128F5" w:rsidRDefault="00A128F5" w:rsidP="00A128F5">
      <w:pPr>
        <w:pStyle w:val="Tekstpodstawowy"/>
        <w:spacing w:line="240" w:lineRule="auto"/>
        <w:ind w:left="360" w:right="-47"/>
        <w:jc w:val="center"/>
        <w:rPr>
          <w:rFonts w:ascii="Times New Roman" w:hAnsi="Times New Roman"/>
          <w:b/>
          <w:sz w:val="22"/>
          <w:szCs w:val="22"/>
        </w:rPr>
      </w:pPr>
    </w:p>
    <w:p w14:paraId="0F1838D6" w14:textId="77777777" w:rsidR="00A128F5" w:rsidRDefault="00A128F5" w:rsidP="00A128F5">
      <w:pPr>
        <w:pStyle w:val="Tekstpodstawowy"/>
        <w:spacing w:line="240" w:lineRule="auto"/>
        <w:ind w:left="360" w:right="-47"/>
        <w:jc w:val="center"/>
        <w:rPr>
          <w:rFonts w:ascii="Times New Roman" w:hAnsi="Times New Roman"/>
          <w:b/>
          <w:sz w:val="22"/>
          <w:szCs w:val="22"/>
        </w:rPr>
      </w:pPr>
    </w:p>
    <w:p w14:paraId="2F491E58" w14:textId="77777777" w:rsidR="00A128F5" w:rsidRDefault="00A128F5" w:rsidP="00A128F5">
      <w:pPr>
        <w:pStyle w:val="Tekstpodstawowy"/>
        <w:spacing w:line="240" w:lineRule="auto"/>
        <w:ind w:left="360" w:right="-47"/>
        <w:jc w:val="center"/>
        <w:rPr>
          <w:rFonts w:ascii="Times New Roman" w:hAnsi="Times New Roman"/>
          <w:b/>
          <w:sz w:val="22"/>
          <w:szCs w:val="22"/>
        </w:rPr>
      </w:pPr>
    </w:p>
    <w:p w14:paraId="231DDD14" w14:textId="77777777" w:rsidR="00A128F5" w:rsidRPr="00515AFA" w:rsidRDefault="00A128F5" w:rsidP="00A128F5">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4BB70A34" w14:textId="77777777" w:rsidR="00A128F5" w:rsidRPr="00515AFA" w:rsidRDefault="00A128F5" w:rsidP="00A128F5">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80F40BC" w14:textId="77777777" w:rsidR="00A128F5" w:rsidRPr="00515AFA" w:rsidRDefault="00A128F5" w:rsidP="00A128F5">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0C334FF4" w14:textId="77777777" w:rsidR="00A128F5" w:rsidRPr="00515AFA" w:rsidRDefault="00A128F5" w:rsidP="00A128F5">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78F0D72" w14:textId="77777777" w:rsidR="00A128F5" w:rsidRPr="00515AFA" w:rsidRDefault="00A128F5" w:rsidP="00A128F5">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603A508" w14:textId="77777777" w:rsidR="00A128F5" w:rsidRPr="00515AFA" w:rsidRDefault="00A128F5" w:rsidP="00A128F5">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4DEFCD9" w14:textId="77777777" w:rsidR="00A128F5" w:rsidRPr="00515AFA" w:rsidRDefault="00A128F5" w:rsidP="00A128F5">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3996DB9C" w14:textId="77777777" w:rsidR="00A128F5" w:rsidRPr="00515AFA" w:rsidRDefault="00A128F5" w:rsidP="00A128F5">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B73D426" w14:textId="77777777" w:rsidR="00A128F5" w:rsidRPr="00515AFA" w:rsidRDefault="00A128F5" w:rsidP="00A128F5">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59EA5E5" w14:textId="4DE4A3C6" w:rsidR="00A128F5" w:rsidRPr="00515AFA" w:rsidRDefault="00A128F5" w:rsidP="00A128F5">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424F3834" w14:textId="77777777" w:rsidR="00A128F5" w:rsidRPr="00515AFA" w:rsidRDefault="00A128F5" w:rsidP="00A128F5">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42BFFF3" w14:textId="77777777" w:rsidR="00A128F5" w:rsidRPr="00515AFA" w:rsidRDefault="00A128F5" w:rsidP="00A128F5">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5706FE0B" w14:textId="77777777" w:rsidR="00A128F5" w:rsidRPr="00515AFA" w:rsidRDefault="00A128F5" w:rsidP="00A128F5">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424CD412" w14:textId="77777777" w:rsidR="00A128F5" w:rsidRPr="00515AFA" w:rsidRDefault="00A128F5" w:rsidP="00A128F5">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8709BD8" w14:textId="77777777" w:rsidR="00A128F5" w:rsidRPr="00515AFA" w:rsidRDefault="00A128F5" w:rsidP="00A128F5">
      <w:pPr>
        <w:ind w:left="567"/>
        <w:jc w:val="both"/>
        <w:rPr>
          <w:bCs/>
          <w:sz w:val="22"/>
          <w:szCs w:val="22"/>
          <w:lang w:val="pl-PL" w:eastAsia="en-US"/>
        </w:rPr>
      </w:pPr>
    </w:p>
    <w:p w14:paraId="33177720" w14:textId="77777777" w:rsidR="00A128F5" w:rsidRPr="00515AFA" w:rsidRDefault="00A128F5" w:rsidP="00A128F5">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2641CF4F" w14:textId="77777777" w:rsidR="00A128F5" w:rsidRPr="00515AFA" w:rsidRDefault="00A128F5" w:rsidP="00A128F5">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45BAC485" w14:textId="77777777" w:rsidR="00A128F5" w:rsidRPr="00515AFA" w:rsidRDefault="00A128F5" w:rsidP="00A128F5">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911EC59" w14:textId="77777777" w:rsidR="00A128F5" w:rsidRPr="00515AFA" w:rsidRDefault="00A128F5" w:rsidP="00A128F5">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2FA4D77E" w14:textId="77777777" w:rsidR="00A128F5" w:rsidRPr="00515AFA" w:rsidRDefault="00A128F5" w:rsidP="00A128F5">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w:t>
      </w:r>
      <w:r w:rsidRPr="00515AFA">
        <w:rPr>
          <w:bCs/>
          <w:sz w:val="22"/>
          <w:szCs w:val="22"/>
          <w:lang w:val="pl-PL" w:eastAsia="en-US"/>
        </w:rPr>
        <w:lastRenderedPageBreak/>
        <w:t xml:space="preserve">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EBC959" w14:textId="77777777" w:rsidR="00A128F5" w:rsidRPr="00515AFA" w:rsidRDefault="00A128F5" w:rsidP="00A128F5">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D984D99" w14:textId="77777777" w:rsidR="00A128F5" w:rsidRPr="00515AFA" w:rsidRDefault="00A128F5" w:rsidP="00A128F5">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6E5C07F" w14:textId="77777777" w:rsidR="00A128F5" w:rsidRPr="00515AFA" w:rsidRDefault="00A128F5" w:rsidP="00A128F5">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716A0C6" w14:textId="77777777" w:rsidR="00A128F5" w:rsidRPr="00515AFA" w:rsidRDefault="00A128F5" w:rsidP="00A128F5">
      <w:pPr>
        <w:pStyle w:val="Tekstpodstawowy"/>
        <w:spacing w:line="240" w:lineRule="auto"/>
        <w:ind w:right="-47"/>
        <w:rPr>
          <w:rFonts w:ascii="Times New Roman" w:hAnsi="Times New Roman"/>
          <w:b/>
          <w:sz w:val="22"/>
          <w:szCs w:val="22"/>
        </w:rPr>
      </w:pPr>
    </w:p>
    <w:p w14:paraId="3A22C790"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34EAE0F"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C7871FB" w14:textId="77777777" w:rsidR="00A128F5" w:rsidRPr="00515AFA" w:rsidRDefault="00A128F5" w:rsidP="00A128F5">
      <w:pPr>
        <w:pStyle w:val="Tekstpodstawowy"/>
        <w:spacing w:line="240" w:lineRule="auto"/>
        <w:ind w:right="-47"/>
        <w:jc w:val="both"/>
        <w:rPr>
          <w:rFonts w:ascii="Times New Roman" w:hAnsi="Times New Roman"/>
          <w:sz w:val="22"/>
          <w:szCs w:val="22"/>
        </w:rPr>
      </w:pPr>
    </w:p>
    <w:p w14:paraId="13B97FAE" w14:textId="77777777" w:rsidR="00A128F5" w:rsidRPr="00515AFA" w:rsidRDefault="00A128F5" w:rsidP="00A128F5">
      <w:pPr>
        <w:spacing w:line="240" w:lineRule="atLeast"/>
        <w:ind w:right="-47"/>
        <w:jc w:val="center"/>
        <w:rPr>
          <w:b/>
          <w:sz w:val="22"/>
          <w:szCs w:val="22"/>
        </w:rPr>
      </w:pPr>
      <w:r w:rsidRPr="00515AFA">
        <w:rPr>
          <w:b/>
          <w:sz w:val="22"/>
          <w:szCs w:val="22"/>
        </w:rPr>
        <w:t>§ 10</w:t>
      </w:r>
    </w:p>
    <w:p w14:paraId="4E63F35A" w14:textId="77777777" w:rsidR="00A128F5" w:rsidRPr="00515AFA" w:rsidRDefault="00A128F5" w:rsidP="00A128F5">
      <w:pPr>
        <w:spacing w:line="240" w:lineRule="atLeast"/>
        <w:ind w:right="-47"/>
        <w:rPr>
          <w:sz w:val="22"/>
          <w:szCs w:val="22"/>
          <w:lang w:val="pl-PL"/>
        </w:rPr>
      </w:pPr>
    </w:p>
    <w:p w14:paraId="6B7BA5ED" w14:textId="77777777" w:rsidR="00A128F5" w:rsidRPr="00515AFA" w:rsidRDefault="00A128F5" w:rsidP="00A128F5">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19953F6" w14:textId="77777777" w:rsidR="00A128F5" w:rsidRPr="00515AFA" w:rsidRDefault="00A128F5" w:rsidP="00A128F5">
      <w:pPr>
        <w:tabs>
          <w:tab w:val="left" w:pos="367"/>
        </w:tabs>
        <w:spacing w:line="276" w:lineRule="auto"/>
        <w:ind w:left="360" w:right="60"/>
        <w:contextualSpacing/>
        <w:jc w:val="both"/>
        <w:rPr>
          <w:rFonts w:eastAsia="Calibri"/>
          <w:sz w:val="22"/>
          <w:szCs w:val="22"/>
          <w:lang w:val="pl-PL" w:eastAsia="en-US"/>
        </w:rPr>
      </w:pPr>
    </w:p>
    <w:p w14:paraId="7236B657" w14:textId="77777777" w:rsidR="00A128F5" w:rsidRPr="00515AFA" w:rsidRDefault="00A128F5" w:rsidP="00A128F5">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37FE2DBB" w14:textId="77777777" w:rsidR="00A128F5" w:rsidRPr="00515AFA" w:rsidRDefault="00A128F5" w:rsidP="00A128F5">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D2D2332" w14:textId="77777777" w:rsidR="00A128F5" w:rsidRPr="00515AFA" w:rsidRDefault="00A128F5" w:rsidP="00A128F5">
      <w:pPr>
        <w:tabs>
          <w:tab w:val="left" w:pos="387"/>
        </w:tabs>
        <w:spacing w:line="276" w:lineRule="auto"/>
        <w:ind w:left="720" w:right="60"/>
        <w:contextualSpacing/>
        <w:jc w:val="both"/>
        <w:rPr>
          <w:rFonts w:eastAsia="Calibri"/>
          <w:sz w:val="22"/>
          <w:szCs w:val="22"/>
          <w:lang w:val="pl-PL" w:eastAsia="en-US"/>
        </w:rPr>
      </w:pPr>
    </w:p>
    <w:p w14:paraId="37ABFAD9" w14:textId="77777777" w:rsidR="00A128F5" w:rsidRPr="00515AFA" w:rsidRDefault="00A128F5" w:rsidP="00A128F5">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BC32DD3" w14:textId="77777777" w:rsidR="00A128F5" w:rsidRPr="00515AFA" w:rsidRDefault="00A128F5" w:rsidP="00A128F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9C1CD12" w14:textId="77777777" w:rsidR="00A128F5" w:rsidRPr="00515AFA" w:rsidRDefault="00A128F5" w:rsidP="00A128F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AE50813" w14:textId="77777777" w:rsidR="00A128F5" w:rsidRPr="00515AFA" w:rsidRDefault="00A128F5" w:rsidP="00A128F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F73A741" w14:textId="77777777" w:rsidR="00A128F5" w:rsidRPr="00515AFA" w:rsidRDefault="00A128F5" w:rsidP="00A128F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w:t>
      </w:r>
      <w:r w:rsidRPr="00515AFA">
        <w:rPr>
          <w:rFonts w:ascii="Times New Roman" w:eastAsia="Lucida Sans Unicode" w:hAnsi="Times New Roman" w:cs="Times New Roman"/>
          <w:lang w:eastAsia="ar-SA"/>
        </w:rPr>
        <w:lastRenderedPageBreak/>
        <w:t xml:space="preserve">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2E4471A" w14:textId="77777777" w:rsidR="00A128F5" w:rsidRPr="00515AFA" w:rsidRDefault="00A128F5" w:rsidP="00A128F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A8865CC" w14:textId="77777777" w:rsidR="00A128F5" w:rsidRPr="00515AFA" w:rsidRDefault="00A128F5" w:rsidP="00A128F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DB6032C" w14:textId="77777777" w:rsidR="00A128F5" w:rsidRPr="00515AFA" w:rsidRDefault="00A128F5" w:rsidP="00A128F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AA49470" w14:textId="77777777" w:rsidR="00A128F5" w:rsidRPr="00515AFA" w:rsidRDefault="00A128F5" w:rsidP="00A128F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6DF6447" w14:textId="77777777" w:rsidR="00A128F5" w:rsidRPr="00515AFA" w:rsidRDefault="00A128F5" w:rsidP="00A128F5">
      <w:pPr>
        <w:pStyle w:val="Standard"/>
        <w:widowControl w:val="0"/>
        <w:spacing w:after="0"/>
        <w:jc w:val="both"/>
        <w:rPr>
          <w:rFonts w:ascii="Times New Roman" w:eastAsia="Lucida Sans Unicode" w:hAnsi="Times New Roman" w:cs="Times New Roman"/>
          <w:lang w:eastAsia="ar-SA"/>
        </w:rPr>
      </w:pPr>
    </w:p>
    <w:p w14:paraId="7316DE97" w14:textId="77777777" w:rsidR="00A128F5" w:rsidRPr="00515AFA" w:rsidRDefault="00A128F5" w:rsidP="00A128F5">
      <w:pPr>
        <w:tabs>
          <w:tab w:val="left" w:pos="387"/>
        </w:tabs>
        <w:spacing w:line="276" w:lineRule="auto"/>
        <w:ind w:left="720" w:right="60"/>
        <w:contextualSpacing/>
        <w:jc w:val="both"/>
        <w:rPr>
          <w:rFonts w:eastAsia="Calibri"/>
          <w:sz w:val="22"/>
          <w:szCs w:val="22"/>
          <w:lang w:val="pl-PL" w:eastAsia="en-US"/>
        </w:rPr>
      </w:pPr>
    </w:p>
    <w:p w14:paraId="4F664F26" w14:textId="77777777" w:rsidR="00A128F5" w:rsidRPr="00515AFA" w:rsidRDefault="00A128F5" w:rsidP="00A128F5">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22F74E3B" w14:textId="77777777" w:rsidR="00A128F5" w:rsidRPr="00515AFA" w:rsidRDefault="00A128F5" w:rsidP="00A128F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0480F6B8" w14:textId="77777777" w:rsidR="00A128F5" w:rsidRPr="00515AFA" w:rsidRDefault="00A128F5" w:rsidP="00A128F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28596AE" w14:textId="77777777" w:rsidR="00A128F5" w:rsidRPr="00515AFA" w:rsidRDefault="00A128F5" w:rsidP="00A128F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9F28700" w14:textId="77777777" w:rsidR="00A128F5" w:rsidRPr="00515AFA" w:rsidRDefault="00A128F5" w:rsidP="00A128F5">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2831D328" w14:textId="77777777" w:rsidR="00A128F5" w:rsidRPr="00515AFA" w:rsidRDefault="00A128F5" w:rsidP="00A128F5">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1A7E7C4D" w14:textId="77777777" w:rsidR="00A128F5" w:rsidRPr="00515AFA" w:rsidRDefault="00A128F5" w:rsidP="00A128F5">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0173567D" w14:textId="77777777" w:rsidR="00A128F5" w:rsidRPr="00515AFA" w:rsidRDefault="00A128F5" w:rsidP="00A128F5">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0C9BBF2" w14:textId="77777777" w:rsidR="00A128F5" w:rsidRPr="00515AFA" w:rsidRDefault="00A128F5" w:rsidP="00A128F5">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63C1825" w14:textId="77777777" w:rsidR="00A128F5" w:rsidRPr="00515AFA" w:rsidRDefault="00A128F5" w:rsidP="00A128F5">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A771198" w14:textId="77777777" w:rsidR="00A128F5" w:rsidRPr="00515AFA" w:rsidRDefault="00A128F5" w:rsidP="00A128F5">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4EAB900" w14:textId="77777777" w:rsidR="00A128F5" w:rsidRPr="00515AFA" w:rsidRDefault="00A128F5" w:rsidP="00A128F5">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BC82B77" w14:textId="77777777" w:rsidR="00A128F5" w:rsidRPr="00515AFA" w:rsidRDefault="00A128F5" w:rsidP="00A128F5">
      <w:pPr>
        <w:widowControl w:val="0"/>
        <w:suppressAutoHyphens/>
        <w:autoSpaceDN w:val="0"/>
        <w:ind w:left="360"/>
        <w:jc w:val="center"/>
        <w:textAlignment w:val="baseline"/>
        <w:rPr>
          <w:rFonts w:eastAsia="SimSun"/>
          <w:b/>
          <w:bCs/>
          <w:color w:val="000000"/>
          <w:kern w:val="2"/>
          <w:sz w:val="22"/>
          <w:szCs w:val="22"/>
          <w:lang w:val="pl-PL"/>
        </w:rPr>
      </w:pPr>
    </w:p>
    <w:p w14:paraId="69382E5F" w14:textId="77777777" w:rsidR="00A128F5" w:rsidRPr="00515AFA" w:rsidRDefault="00A128F5" w:rsidP="00A128F5">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2B57F0EB" w14:textId="77777777" w:rsidR="00A128F5" w:rsidRPr="00515AFA" w:rsidRDefault="00A128F5" w:rsidP="00A128F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C22B41" w14:textId="77777777" w:rsidR="00A128F5" w:rsidRPr="00515AFA" w:rsidRDefault="00A128F5" w:rsidP="00A128F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F024C2F" w14:textId="77777777" w:rsidR="00A128F5" w:rsidRPr="00515AFA" w:rsidRDefault="00A128F5" w:rsidP="00A128F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316C4F" w14:textId="77777777" w:rsidR="00A128F5" w:rsidRPr="00515AFA" w:rsidRDefault="00A128F5" w:rsidP="00A128F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114E63F"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39D1C6AB" w14:textId="77777777" w:rsidR="00A128F5" w:rsidRPr="00515AFA" w:rsidRDefault="00A128F5" w:rsidP="00A128F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FBF6869" w14:textId="77777777" w:rsidR="00A128F5" w:rsidRPr="00515AFA" w:rsidRDefault="00A128F5" w:rsidP="00A128F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D155944" w14:textId="77777777" w:rsidR="00A128F5" w:rsidRPr="00515AFA" w:rsidRDefault="00A128F5" w:rsidP="00A128F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70E465E" w14:textId="77777777" w:rsidR="00A128F5" w:rsidRPr="00515AFA" w:rsidRDefault="00A128F5" w:rsidP="00A128F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9AE549F" w14:textId="77777777" w:rsidR="00A128F5" w:rsidRPr="00515AFA" w:rsidRDefault="00A128F5" w:rsidP="00A128F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FF134BF" w14:textId="77777777" w:rsidR="00A128F5" w:rsidRPr="00515AFA" w:rsidRDefault="00A128F5" w:rsidP="00A128F5">
      <w:pPr>
        <w:pStyle w:val="Tekstpodstawowy"/>
        <w:spacing w:line="240" w:lineRule="auto"/>
        <w:ind w:right="-47"/>
        <w:jc w:val="center"/>
        <w:rPr>
          <w:rFonts w:ascii="Times New Roman" w:hAnsi="Times New Roman"/>
          <w:b/>
          <w:sz w:val="22"/>
          <w:szCs w:val="22"/>
        </w:rPr>
      </w:pPr>
    </w:p>
    <w:p w14:paraId="43816D30" w14:textId="77777777" w:rsidR="00A128F5" w:rsidRPr="00515AFA" w:rsidRDefault="00A128F5" w:rsidP="00A128F5">
      <w:pPr>
        <w:pStyle w:val="Tekstpodstawowy"/>
        <w:spacing w:line="240" w:lineRule="auto"/>
        <w:ind w:right="-47"/>
        <w:jc w:val="center"/>
        <w:rPr>
          <w:rFonts w:ascii="Times New Roman" w:hAnsi="Times New Roman"/>
          <w:b/>
          <w:sz w:val="22"/>
          <w:szCs w:val="22"/>
        </w:rPr>
      </w:pPr>
    </w:p>
    <w:p w14:paraId="57469032"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4916AC20" w14:textId="77777777" w:rsidR="00A128F5" w:rsidRPr="00515AFA" w:rsidRDefault="00A128F5" w:rsidP="00A128F5">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05D618ED" w14:textId="77777777" w:rsidR="00A128F5" w:rsidRPr="00515AFA" w:rsidRDefault="00A128F5" w:rsidP="00A128F5">
      <w:pPr>
        <w:jc w:val="center"/>
        <w:rPr>
          <w:b/>
          <w:sz w:val="22"/>
          <w:szCs w:val="22"/>
          <w:lang w:val="pl-PL"/>
        </w:rPr>
      </w:pPr>
    </w:p>
    <w:p w14:paraId="0186F2A6" w14:textId="77777777" w:rsidR="00A128F5" w:rsidRPr="00515AFA" w:rsidRDefault="00A128F5" w:rsidP="00A128F5">
      <w:pPr>
        <w:jc w:val="center"/>
        <w:rPr>
          <w:b/>
          <w:sz w:val="22"/>
          <w:szCs w:val="22"/>
          <w:lang w:val="pl-PL"/>
        </w:rPr>
      </w:pPr>
      <w:r w:rsidRPr="00515AFA">
        <w:rPr>
          <w:b/>
          <w:sz w:val="22"/>
          <w:szCs w:val="22"/>
          <w:lang w:val="pl-PL"/>
        </w:rPr>
        <w:t>§16</w:t>
      </w:r>
    </w:p>
    <w:p w14:paraId="311786C6"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6E9A23CF"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2A5CA54A"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3F3DC519" w14:textId="77777777" w:rsidR="00A128F5" w:rsidRPr="00515AFA" w:rsidRDefault="00A128F5" w:rsidP="00A128F5">
      <w:pPr>
        <w:pStyle w:val="Tekstpodstawowy"/>
        <w:spacing w:line="240" w:lineRule="auto"/>
        <w:ind w:right="-47"/>
        <w:jc w:val="center"/>
        <w:rPr>
          <w:rFonts w:ascii="Times New Roman" w:hAnsi="Times New Roman"/>
          <w:b/>
          <w:sz w:val="22"/>
          <w:szCs w:val="22"/>
        </w:rPr>
      </w:pPr>
    </w:p>
    <w:p w14:paraId="3FBF3948" w14:textId="77777777" w:rsidR="00A128F5" w:rsidRDefault="00A128F5" w:rsidP="00A128F5">
      <w:pPr>
        <w:pStyle w:val="Tekstpodstawowy"/>
        <w:spacing w:line="240" w:lineRule="auto"/>
        <w:ind w:right="-47"/>
        <w:jc w:val="center"/>
        <w:rPr>
          <w:rFonts w:ascii="Times New Roman" w:hAnsi="Times New Roman"/>
          <w:b/>
          <w:sz w:val="22"/>
          <w:szCs w:val="22"/>
        </w:rPr>
      </w:pPr>
    </w:p>
    <w:p w14:paraId="260559E5" w14:textId="77777777" w:rsidR="00A128F5" w:rsidRDefault="00A128F5" w:rsidP="00A128F5">
      <w:pPr>
        <w:pStyle w:val="Tekstpodstawowy"/>
        <w:spacing w:line="240" w:lineRule="auto"/>
        <w:ind w:right="-47"/>
        <w:jc w:val="center"/>
        <w:rPr>
          <w:rFonts w:ascii="Times New Roman" w:hAnsi="Times New Roman"/>
          <w:b/>
          <w:sz w:val="22"/>
          <w:szCs w:val="22"/>
        </w:rPr>
      </w:pPr>
    </w:p>
    <w:p w14:paraId="36567EC2"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§18</w:t>
      </w:r>
    </w:p>
    <w:p w14:paraId="2F49A6C7" w14:textId="77777777" w:rsidR="00A128F5" w:rsidRPr="00515AFA" w:rsidRDefault="00A128F5" w:rsidP="00A128F5">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378FF304" w14:textId="77777777" w:rsidR="00A128F5" w:rsidRPr="00515AFA" w:rsidRDefault="00A128F5" w:rsidP="00A128F5">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286AA850" w14:textId="77777777" w:rsidR="00A128F5" w:rsidRPr="00515AFA" w:rsidRDefault="00A128F5" w:rsidP="00A128F5">
      <w:pPr>
        <w:pStyle w:val="Tekstpodstawowy"/>
        <w:spacing w:line="240" w:lineRule="auto"/>
        <w:ind w:right="-47"/>
        <w:jc w:val="both"/>
        <w:rPr>
          <w:rFonts w:ascii="Times New Roman" w:hAnsi="Times New Roman"/>
          <w:sz w:val="22"/>
          <w:szCs w:val="22"/>
        </w:rPr>
      </w:pPr>
    </w:p>
    <w:p w14:paraId="1EC7BFF5" w14:textId="77777777" w:rsidR="00A128F5" w:rsidRPr="00515AFA" w:rsidRDefault="00A128F5" w:rsidP="00A128F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01BEB00" w14:textId="77777777" w:rsidR="00A128F5" w:rsidRPr="00515AFA" w:rsidRDefault="00A128F5" w:rsidP="00A128F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7A134666" w14:textId="77777777" w:rsidR="00A128F5" w:rsidRPr="00515AFA" w:rsidRDefault="00A128F5" w:rsidP="00A128F5">
      <w:pPr>
        <w:pStyle w:val="Tekstpodstawowy2"/>
        <w:spacing w:line="240" w:lineRule="auto"/>
        <w:ind w:right="-47"/>
        <w:rPr>
          <w:sz w:val="22"/>
          <w:szCs w:val="22"/>
        </w:rPr>
      </w:pPr>
    </w:p>
    <w:p w14:paraId="5080AA5E" w14:textId="77777777" w:rsidR="00A128F5" w:rsidRPr="00515AFA" w:rsidRDefault="00A128F5" w:rsidP="00A128F5">
      <w:pPr>
        <w:pStyle w:val="Tekstpodstawowy2"/>
        <w:spacing w:line="240" w:lineRule="auto"/>
        <w:ind w:right="-47"/>
        <w:rPr>
          <w:sz w:val="22"/>
          <w:szCs w:val="22"/>
        </w:rPr>
      </w:pPr>
    </w:p>
    <w:p w14:paraId="7314C6F7" w14:textId="77777777" w:rsidR="00A128F5" w:rsidRPr="00515AFA" w:rsidRDefault="00A128F5" w:rsidP="00A128F5">
      <w:pPr>
        <w:pStyle w:val="Tekstpodstawowy2"/>
        <w:spacing w:line="240" w:lineRule="auto"/>
        <w:ind w:right="-47"/>
        <w:rPr>
          <w:b/>
          <w:sz w:val="22"/>
          <w:szCs w:val="22"/>
        </w:rPr>
      </w:pPr>
      <w:r w:rsidRPr="00515AFA">
        <w:rPr>
          <w:b/>
          <w:sz w:val="22"/>
          <w:szCs w:val="22"/>
        </w:rPr>
        <w:t xml:space="preserve">         Za Sprzedawcę                                                                  Za Kupującego</w:t>
      </w:r>
    </w:p>
    <w:p w14:paraId="7F21E45E" w14:textId="77777777" w:rsidR="00A128F5" w:rsidRPr="00515AFA" w:rsidRDefault="00A128F5" w:rsidP="00A128F5">
      <w:pPr>
        <w:rPr>
          <w:sz w:val="22"/>
          <w:szCs w:val="22"/>
          <w:lang w:val="pl-PL"/>
        </w:rPr>
      </w:pPr>
    </w:p>
    <w:p w14:paraId="5242E70E" w14:textId="77777777" w:rsidR="00A128F5" w:rsidRPr="00515AFA" w:rsidRDefault="00A128F5" w:rsidP="00A128F5">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6BA6D621"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7A71AC37"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p>
    <w:p w14:paraId="75E8C079"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p>
    <w:p w14:paraId="7D2CE3F4"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p>
    <w:p w14:paraId="3E320D8A"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p>
    <w:p w14:paraId="213E3164"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p>
    <w:p w14:paraId="69F97D07"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p>
    <w:p w14:paraId="233E5C1F"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p>
    <w:p w14:paraId="2A60DE4A"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p>
    <w:p w14:paraId="613C8C3B"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p>
    <w:p w14:paraId="6ADC9AFB"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p>
    <w:p w14:paraId="2C329070"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ADBD8E7" w14:textId="77777777" w:rsidR="00A128F5" w:rsidRPr="00515AFA" w:rsidRDefault="00A128F5" w:rsidP="00A128F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285967D" w14:textId="6C9EBF9B" w:rsidR="00A128F5" w:rsidRPr="00DB1FCD" w:rsidRDefault="00A128F5" w:rsidP="00A128F5">
      <w:pPr>
        <w:pStyle w:val="Zwykytekst"/>
        <w:tabs>
          <w:tab w:val="left" w:pos="7050"/>
        </w:tabs>
        <w:rPr>
          <w:lang w:val="pl-PL"/>
        </w:rPr>
      </w:pPr>
    </w:p>
    <w:p w14:paraId="647CBE0C" w14:textId="77777777" w:rsidR="00496551" w:rsidRPr="00A128F5" w:rsidRDefault="00496551" w:rsidP="00A128F5">
      <w:pPr>
        <w:rPr>
          <w:lang w:val="pl-PL"/>
        </w:rPr>
      </w:pPr>
    </w:p>
    <w:sectPr w:rsidR="00496551" w:rsidRPr="00A128F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848BD" w14:textId="77777777" w:rsidR="00477800" w:rsidRDefault="00477800">
      <w:r>
        <w:separator/>
      </w:r>
    </w:p>
  </w:endnote>
  <w:endnote w:type="continuationSeparator" w:id="0">
    <w:p w14:paraId="094FE3CB" w14:textId="77777777" w:rsidR="00477800" w:rsidRDefault="00477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A92CFF" w14:textId="77777777" w:rsidR="002138E4" w:rsidRDefault="002138E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B44D9" w14:textId="77777777" w:rsidR="00A128F5" w:rsidRDefault="00A128F5">
    <w:pPr>
      <w:pStyle w:val="Stopka"/>
      <w:jc w:val="right"/>
    </w:pPr>
    <w:r>
      <w:fldChar w:fldCharType="begin"/>
    </w:r>
    <w:r>
      <w:instrText>PAGE   \* MERGEFORMAT</w:instrText>
    </w:r>
    <w:r>
      <w:fldChar w:fldCharType="separate"/>
    </w:r>
    <w:r>
      <w:rPr>
        <w:lang w:val="pl-PL"/>
      </w:rPr>
      <w:t>2</w:t>
    </w:r>
    <w:r>
      <w:fldChar w:fldCharType="end"/>
    </w:r>
  </w:p>
  <w:p w14:paraId="5808C7C8" w14:textId="77777777" w:rsidR="002138E4" w:rsidRDefault="002138E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27AF8" w14:textId="77777777" w:rsidR="002138E4" w:rsidRDefault="002138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6CD13" w14:textId="77777777" w:rsidR="00477800" w:rsidRDefault="00477800">
      <w:r>
        <w:separator/>
      </w:r>
    </w:p>
  </w:footnote>
  <w:footnote w:type="continuationSeparator" w:id="0">
    <w:p w14:paraId="44C7ECB0" w14:textId="77777777" w:rsidR="00477800" w:rsidRDefault="00477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70B11" w14:textId="77777777" w:rsidR="002138E4" w:rsidRDefault="002138E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D488E" w14:textId="77777777" w:rsidR="002138E4" w:rsidRDefault="002138E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A62BEA" w14:textId="77777777" w:rsidR="002138E4" w:rsidRDefault="002138E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31045169">
    <w:abstractNumId w:val="19"/>
  </w:num>
  <w:num w:numId="2" w16cid:durableId="131394978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5045022">
    <w:abstractNumId w:val="29"/>
  </w:num>
  <w:num w:numId="4" w16cid:durableId="1673872781">
    <w:abstractNumId w:val="11"/>
  </w:num>
  <w:num w:numId="5" w16cid:durableId="1700663108">
    <w:abstractNumId w:val="30"/>
  </w:num>
  <w:num w:numId="6" w16cid:durableId="1307709788">
    <w:abstractNumId w:val="32"/>
  </w:num>
  <w:num w:numId="7" w16cid:durableId="1023434768">
    <w:abstractNumId w:val="35"/>
  </w:num>
  <w:num w:numId="8" w16cid:durableId="16086472">
    <w:abstractNumId w:val="25"/>
  </w:num>
  <w:num w:numId="9" w16cid:durableId="1137606041">
    <w:abstractNumId w:val="39"/>
  </w:num>
  <w:num w:numId="10" w16cid:durableId="448209084">
    <w:abstractNumId w:val="27"/>
  </w:num>
  <w:num w:numId="11" w16cid:durableId="346953732">
    <w:abstractNumId w:val="6"/>
  </w:num>
  <w:num w:numId="12" w16cid:durableId="228658334">
    <w:abstractNumId w:val="10"/>
  </w:num>
  <w:num w:numId="13" w16cid:durableId="1232037228">
    <w:abstractNumId w:val="14"/>
  </w:num>
  <w:num w:numId="14" w16cid:durableId="524102909">
    <w:abstractNumId w:val="40"/>
  </w:num>
  <w:num w:numId="15" w16cid:durableId="661127811">
    <w:abstractNumId w:val="13"/>
  </w:num>
  <w:num w:numId="16" w16cid:durableId="326713641">
    <w:abstractNumId w:val="9"/>
  </w:num>
  <w:num w:numId="17" w16cid:durableId="1948540880">
    <w:abstractNumId w:val="37"/>
  </w:num>
  <w:num w:numId="18" w16cid:durableId="2018389106">
    <w:abstractNumId w:val="28"/>
  </w:num>
  <w:num w:numId="19" w16cid:durableId="1070230733">
    <w:abstractNumId w:val="23"/>
  </w:num>
  <w:num w:numId="20" w16cid:durableId="1388382140">
    <w:abstractNumId w:val="26"/>
  </w:num>
  <w:num w:numId="21" w16cid:durableId="1576210178">
    <w:abstractNumId w:val="20"/>
  </w:num>
  <w:num w:numId="22" w16cid:durableId="2083945267">
    <w:abstractNumId w:val="0"/>
  </w:num>
  <w:num w:numId="23" w16cid:durableId="493183711">
    <w:abstractNumId w:val="38"/>
  </w:num>
  <w:num w:numId="24" w16cid:durableId="1209534625">
    <w:abstractNumId w:val="18"/>
  </w:num>
  <w:num w:numId="25" w16cid:durableId="898436963">
    <w:abstractNumId w:val="3"/>
  </w:num>
  <w:num w:numId="26" w16cid:durableId="82994145">
    <w:abstractNumId w:val="31"/>
  </w:num>
  <w:num w:numId="27" w16cid:durableId="19369831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16394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73709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54384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81737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94477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564990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94891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361471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01250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279289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065662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471208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041371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97385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928435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404188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089221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898345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435218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863051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505406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7800"/>
    <w:rsid w:val="000033EA"/>
    <w:rsid w:val="0002467C"/>
    <w:rsid w:val="00040A7A"/>
    <w:rsid w:val="0007315E"/>
    <w:rsid w:val="000936CA"/>
    <w:rsid w:val="00097182"/>
    <w:rsid w:val="000B1A00"/>
    <w:rsid w:val="000C0F66"/>
    <w:rsid w:val="001764D4"/>
    <w:rsid w:val="001F341B"/>
    <w:rsid w:val="002138E4"/>
    <w:rsid w:val="002430FD"/>
    <w:rsid w:val="00267340"/>
    <w:rsid w:val="00275C59"/>
    <w:rsid w:val="00337165"/>
    <w:rsid w:val="003974EB"/>
    <w:rsid w:val="003C6167"/>
    <w:rsid w:val="003F1749"/>
    <w:rsid w:val="00477800"/>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128F5"/>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D43FDC"/>
  <w15:chartTrackingRefBased/>
  <w15:docId w15:val="{C16A0F7E-9BBE-4382-8384-B5D4CF7EC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8F5"/>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128F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3514</Words>
  <Characters>21086</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24551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2024-05-14T07:28:00Z</cp:lastPrinted>
  <dcterms:created xsi:type="dcterms:W3CDTF">2024-05-14T07:28:00Z</dcterms:created>
  <dcterms:modified xsi:type="dcterms:W3CDTF">2024-05-14T07:28:00Z</dcterms:modified>
</cp:coreProperties>
</file>