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7D326D" w14:textId="77777777" w:rsidR="00A32E12" w:rsidRPr="002A16E2" w:rsidRDefault="00A32E12" w:rsidP="00A32E12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68042E34" w14:textId="77777777" w:rsidR="00A32E12" w:rsidRPr="002A16E2" w:rsidRDefault="00A32E12" w:rsidP="00A32E12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36D685A" w14:textId="77777777" w:rsidR="00A32E12" w:rsidRPr="002A16E2" w:rsidRDefault="00A32E12" w:rsidP="00A32E12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1748FA1F" w14:textId="77777777" w:rsidR="00A32E12" w:rsidRPr="002A16E2" w:rsidRDefault="00A32E12" w:rsidP="00A32E12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5B03E4B" w14:textId="77777777" w:rsidR="00A32E12" w:rsidRPr="002A16E2" w:rsidRDefault="00A32E12" w:rsidP="00A32E1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3552A494" w14:textId="77777777" w:rsidR="00A32E12" w:rsidRPr="00FA50AF" w:rsidRDefault="00A32E12" w:rsidP="00A32E12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E8099BB" w14:textId="77777777" w:rsidR="00A32E12" w:rsidRPr="002A16E2" w:rsidRDefault="00A32E12" w:rsidP="00A32E1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6967E36" w14:textId="77777777" w:rsidR="00A32E12" w:rsidRPr="002A16E2" w:rsidRDefault="00A32E12" w:rsidP="00A32E1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674D14F" w14:textId="77777777" w:rsidR="00A32E12" w:rsidRPr="002A16E2" w:rsidRDefault="00A32E12" w:rsidP="00A32E1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3A8E888F" w14:textId="77777777" w:rsidR="00A32E12" w:rsidRPr="002A16E2" w:rsidRDefault="00A32E12" w:rsidP="00A32E1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0919AD05" w14:textId="77777777" w:rsidR="00A32E12" w:rsidRPr="002A16E2" w:rsidRDefault="00A32E12" w:rsidP="00A32E1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90F4ED7" w14:textId="77777777" w:rsidR="00A32E12" w:rsidRPr="002A16E2" w:rsidRDefault="00A32E12" w:rsidP="00A32E1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1B506686" w14:textId="77777777" w:rsidR="00A32E12" w:rsidRPr="002A16E2" w:rsidRDefault="00A32E12" w:rsidP="00A32E1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7679E30A" w14:textId="77777777" w:rsidR="00A32E12" w:rsidRPr="002A16E2" w:rsidRDefault="00A32E12" w:rsidP="00A32E12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3D07F7F6" w14:textId="77777777" w:rsidR="00A32E12" w:rsidRPr="002A16E2" w:rsidRDefault="00A32E12" w:rsidP="00A32E12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75C05F9F" w14:textId="77777777" w:rsidR="00A32E12" w:rsidRPr="002A16E2" w:rsidRDefault="00A32E12" w:rsidP="00A32E12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70214CFF" w14:textId="77777777" w:rsidR="00A32E12" w:rsidRPr="002A16E2" w:rsidRDefault="00A32E12" w:rsidP="00A32E12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893C4C1" w14:textId="77777777" w:rsidR="00A32E12" w:rsidRPr="002A16E2" w:rsidRDefault="00A32E12" w:rsidP="00A32E12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67EFEC2A" w14:textId="77777777" w:rsidR="00A32E12" w:rsidRPr="002A16E2" w:rsidRDefault="00A32E12" w:rsidP="00A32E12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7A43EF1B" w14:textId="77777777" w:rsidR="00A32E12" w:rsidRPr="002A16E2" w:rsidRDefault="00A32E12" w:rsidP="00A32E12">
      <w:pPr>
        <w:ind w:firstLine="3969"/>
        <w:rPr>
          <w:b/>
          <w:sz w:val="22"/>
          <w:szCs w:val="22"/>
        </w:rPr>
      </w:pPr>
    </w:p>
    <w:p w14:paraId="1B38D593" w14:textId="76B2A68C" w:rsidR="00A32E12" w:rsidRPr="002A16E2" w:rsidRDefault="00A32E12" w:rsidP="00A32E12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9C7FAD">
        <w:rPr>
          <w:b/>
          <w:bCs/>
        </w:rPr>
        <w:t xml:space="preserve">Dostawa </w:t>
      </w:r>
      <w:r>
        <w:rPr>
          <w:b/>
          <w:bCs/>
        </w:rPr>
        <w:t>stacji roboczej służącej do obliczeń inżynierskich</w:t>
      </w:r>
      <w:r>
        <w:rPr>
          <w:b/>
          <w:bCs/>
        </w:rPr>
        <w:t xml:space="preserve"> </w:t>
      </w:r>
      <w:r w:rsidRPr="009C7FAD">
        <w:rPr>
          <w:b/>
          <w:bCs/>
        </w:rPr>
        <w:t xml:space="preserve">na potrzeby </w:t>
      </w:r>
      <w:r>
        <w:rPr>
          <w:b/>
          <w:bCs/>
        </w:rPr>
        <w:t>C</w:t>
      </w:r>
      <w:r>
        <w:rPr>
          <w:b/>
          <w:bCs/>
        </w:rPr>
        <w:t>SS AGH</w:t>
      </w:r>
      <w:r>
        <w:rPr>
          <w:b/>
          <w:sz w:val="22"/>
          <w:szCs w:val="22"/>
        </w:rPr>
        <w:t xml:space="preserve">, </w:t>
      </w:r>
      <w:r>
        <w:rPr>
          <w:b/>
          <w:sz w:val="22"/>
          <w:szCs w:val="22"/>
        </w:rPr>
        <w:br/>
      </w:r>
      <w:r>
        <w:rPr>
          <w:b/>
          <w:sz w:val="22"/>
          <w:szCs w:val="22"/>
        </w:rPr>
        <w:t>nr sprawy: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234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A32E12" w:rsidRPr="002A16E2" w14:paraId="5B550B0F" w14:textId="77777777" w:rsidTr="00410EF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661821" w14:textId="77777777" w:rsidR="00A32E12" w:rsidRPr="002A16E2" w:rsidRDefault="00A32E12" w:rsidP="00410EF0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B89EE0" w14:textId="77777777" w:rsidR="00A32E12" w:rsidRPr="008A2B7D" w:rsidRDefault="00A32E12" w:rsidP="00410EF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0EB3DF01" w14:textId="77777777" w:rsidR="00A32E12" w:rsidRPr="008A2B7D" w:rsidRDefault="00A32E12" w:rsidP="00410EF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7EE4DC" w14:textId="77777777" w:rsidR="00A32E12" w:rsidRPr="008A2B7D" w:rsidRDefault="00A32E12" w:rsidP="00410EF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1E87F1" w14:textId="77777777" w:rsidR="00A32E12" w:rsidRPr="008A2B7D" w:rsidRDefault="00A32E12" w:rsidP="00410EF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7E51EEFB" w14:textId="77777777" w:rsidR="00A32E12" w:rsidRPr="008A2B7D" w:rsidRDefault="00A32E12" w:rsidP="00410EF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4A097F" w14:textId="77777777" w:rsidR="00A32E12" w:rsidRPr="008A2B7D" w:rsidRDefault="00A32E12" w:rsidP="00410EF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5B1FC9" w14:textId="77777777" w:rsidR="00A32E12" w:rsidRPr="008A2B7D" w:rsidRDefault="00A32E12" w:rsidP="00410EF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31DF22E9" w14:textId="77777777" w:rsidR="00A32E12" w:rsidRPr="008A2B7D" w:rsidRDefault="00A32E12" w:rsidP="00410EF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4B03A8" w14:textId="77777777" w:rsidR="00A32E12" w:rsidRPr="008A2B7D" w:rsidRDefault="00A32E12" w:rsidP="00410EF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50D83B04" w14:textId="77777777" w:rsidR="00A32E12" w:rsidRPr="008A2B7D" w:rsidRDefault="00A32E12" w:rsidP="00410E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125CF361" w14:textId="77777777" w:rsidR="00A32E12" w:rsidRPr="008A2B7D" w:rsidRDefault="00A32E12" w:rsidP="00410E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2F18B6F" w14:textId="77777777" w:rsidR="00A32E12" w:rsidRPr="008A2B7D" w:rsidRDefault="00A32E12" w:rsidP="00410EF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77EE7D5" w14:textId="77777777" w:rsidR="00A32E12" w:rsidRPr="008A2B7D" w:rsidRDefault="00A32E12" w:rsidP="00410EF0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3A90AD4C" w14:textId="77777777" w:rsidR="00A32E12" w:rsidRPr="008A2B7D" w:rsidRDefault="00A32E12" w:rsidP="00410EF0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A32E12" w:rsidRPr="002A16E2" w14:paraId="69AE2A90" w14:textId="77777777" w:rsidTr="00410EF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961F1B" w14:textId="77777777" w:rsidR="00A32E12" w:rsidRPr="002A16E2" w:rsidRDefault="00A32E12" w:rsidP="00410EF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3434C9" w14:textId="77777777" w:rsidR="00A32E12" w:rsidRPr="002A16E2" w:rsidRDefault="00A32E12" w:rsidP="00410EF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7D9E508" w14:textId="77777777" w:rsidR="00A32E12" w:rsidRPr="002A16E2" w:rsidRDefault="00A32E12" w:rsidP="00410EF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34077F" w14:textId="77777777" w:rsidR="00A32E12" w:rsidRPr="002A16E2" w:rsidRDefault="00A32E12" w:rsidP="00410EF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01077B0" w14:textId="77777777" w:rsidR="00A32E12" w:rsidRPr="002A16E2" w:rsidRDefault="00A32E12" w:rsidP="00410EF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CC91FF" w14:textId="77777777" w:rsidR="00A32E12" w:rsidRPr="002A16E2" w:rsidRDefault="00A32E12" w:rsidP="00410EF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D09D587" w14:textId="77777777" w:rsidR="00A32E12" w:rsidRPr="002A16E2" w:rsidRDefault="00A32E12" w:rsidP="00410EF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D51797A" w14:textId="77777777" w:rsidR="00A32E12" w:rsidRPr="002A16E2" w:rsidRDefault="00A32E12" w:rsidP="00410EF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32E12" w:rsidRPr="002A16E2" w14:paraId="5F48EA83" w14:textId="77777777" w:rsidTr="00410EF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A3D038" w14:textId="77777777" w:rsidR="00A32E12" w:rsidRPr="002A16E2" w:rsidRDefault="00A32E12" w:rsidP="00410E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E27C" w14:textId="53E33D6F" w:rsidR="00A32E12" w:rsidRDefault="00A32E12" w:rsidP="00410EF0">
            <w:pPr>
              <w:suppressAutoHyphen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Stacja robocza</w:t>
            </w:r>
          </w:p>
          <w:p w14:paraId="1E38AFB3" w14:textId="77777777" w:rsidR="00A32E12" w:rsidRPr="00897BDE" w:rsidRDefault="00A32E12" w:rsidP="00410EF0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2F2F6" w14:textId="4840B6AB" w:rsidR="00A32E12" w:rsidRDefault="00A32E12" w:rsidP="00410EF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 Procesor</w:t>
            </w:r>
            <w:r>
              <w:rPr>
                <w:b/>
                <w:sz w:val="16"/>
                <w:szCs w:val="16"/>
                <w:lang w:eastAsia="zh-CN"/>
              </w:rPr>
              <w:t xml:space="preserve"> </w:t>
            </w:r>
            <w:r w:rsidRPr="00A47B30">
              <w:rPr>
                <w:b/>
                <w:sz w:val="16"/>
                <w:szCs w:val="16"/>
                <w:lang w:eastAsia="zh-CN"/>
              </w:rPr>
              <w:t>: ………………</w:t>
            </w:r>
          </w:p>
          <w:p w14:paraId="2773F4A4" w14:textId="5D9B9F38" w:rsidR="00A32E12" w:rsidRDefault="00A32E12" w:rsidP="00A32E1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Karta graficzna</w:t>
            </w:r>
            <w:r>
              <w:rPr>
                <w:b/>
                <w:sz w:val="16"/>
                <w:szCs w:val="16"/>
                <w:lang w:eastAsia="zh-CN"/>
              </w:rPr>
              <w:t xml:space="preserve"> z integrowana z procesorem</w:t>
            </w:r>
            <w:r>
              <w:rPr>
                <w:b/>
                <w:sz w:val="16"/>
                <w:szCs w:val="16"/>
                <w:lang w:eastAsia="zh-CN"/>
              </w:rPr>
              <w:t>:</w:t>
            </w:r>
          </w:p>
          <w:p w14:paraId="267CF0E6" w14:textId="77777777" w:rsidR="00A32E12" w:rsidRDefault="00A32E12" w:rsidP="00A32E1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795449C7" w14:textId="77777777" w:rsidR="00A32E12" w:rsidRDefault="00A32E12" w:rsidP="00410EF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3A64E725" w14:textId="77777777" w:rsidR="00A32E12" w:rsidRPr="00A47B30" w:rsidRDefault="00A32E12" w:rsidP="00A32E1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Płyta główna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4C043B73" w14:textId="77777777" w:rsidR="00A32E12" w:rsidRDefault="00A32E12" w:rsidP="00A32E1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479F03E3" w14:textId="77777777" w:rsidR="00A32E12" w:rsidRDefault="00A32E12" w:rsidP="00410EF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4E2F7E5E" w14:textId="319F4ECE" w:rsidR="00A32E12" w:rsidRPr="00A47B30" w:rsidRDefault="00A32E12" w:rsidP="00410EF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Chłodzenie procesora:</w:t>
            </w:r>
          </w:p>
          <w:p w14:paraId="0F0FAA74" w14:textId="77777777" w:rsidR="00A32E12" w:rsidRDefault="00A32E12" w:rsidP="00410EF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670AD07F" w14:textId="77777777" w:rsidR="00A32E12" w:rsidRDefault="00A32E12" w:rsidP="00410EF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Pamięć RAM:</w:t>
            </w:r>
          </w:p>
          <w:p w14:paraId="24ED865C" w14:textId="77777777" w:rsidR="00A32E12" w:rsidRDefault="00A32E12" w:rsidP="00410EF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0B383E53" w14:textId="77777777" w:rsidR="005B5A90" w:rsidRDefault="005B5A90" w:rsidP="00410EF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43D4E944" w14:textId="23EB52A3" w:rsidR="005B5A90" w:rsidRDefault="005B5A90" w:rsidP="00410EF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Dysk:</w:t>
            </w:r>
          </w:p>
          <w:p w14:paraId="19B6C2B2" w14:textId="77777777" w:rsidR="005B5A90" w:rsidRDefault="005B5A90" w:rsidP="00410EF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30187D8E" w14:textId="3F337F71" w:rsidR="005B5A90" w:rsidRDefault="005B5A90" w:rsidP="00410EF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14:paraId="47483251" w14:textId="77777777" w:rsidR="00A32E12" w:rsidRDefault="00A32E12" w:rsidP="00410EF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37BF1E6D" w14:textId="6FE4211E" w:rsidR="00A32E12" w:rsidRPr="00A47B30" w:rsidRDefault="00A32E12" w:rsidP="00410EF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5B5A90">
              <w:rPr>
                <w:b/>
                <w:sz w:val="16"/>
                <w:szCs w:val="16"/>
                <w:lang w:eastAsia="zh-CN"/>
              </w:rPr>
              <w:t>Chłodzenie podzespołów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39FEFCA3" w14:textId="77777777" w:rsidR="00A32E12" w:rsidRDefault="00A32E12" w:rsidP="00410EF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062EC62C" w14:textId="77777777" w:rsidR="00A32E12" w:rsidRDefault="00A32E12" w:rsidP="00410EF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5682AD22" w14:textId="77777777" w:rsidR="00A32E12" w:rsidRDefault="00A32E12" w:rsidP="00410EF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Zasilacz:</w:t>
            </w:r>
          </w:p>
          <w:p w14:paraId="6E38C9EA" w14:textId="77777777" w:rsidR="00A32E12" w:rsidRDefault="00A32E12" w:rsidP="00410EF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13A70AAD" w14:textId="77777777" w:rsidR="00A32E12" w:rsidRPr="00A47B30" w:rsidRDefault="00A32E12" w:rsidP="00410EF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0A513B49" w14:textId="77777777" w:rsidR="00A32E12" w:rsidRDefault="00A32E12" w:rsidP="00410EF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Obudowa:</w:t>
            </w:r>
          </w:p>
          <w:p w14:paraId="695C07FB" w14:textId="77777777" w:rsidR="00A32E12" w:rsidRDefault="00A32E12" w:rsidP="00410EF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0AAB0553" w14:textId="77777777" w:rsidR="00A32E12" w:rsidRDefault="00A32E12" w:rsidP="00410EF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5DF7EC29" w14:textId="77777777" w:rsidR="00A32E12" w:rsidRPr="00A47B30" w:rsidRDefault="00A32E12" w:rsidP="00410EF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BC4C7" w14:textId="77777777" w:rsidR="00A32E12" w:rsidRPr="00A352F2" w:rsidRDefault="00A32E12" w:rsidP="00410EF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</w:t>
            </w:r>
            <w:r w:rsidRPr="00A352F2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8BEA4" w14:textId="77777777" w:rsidR="00A32E12" w:rsidRPr="002A16E2" w:rsidRDefault="00A32E12" w:rsidP="00410EF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63D6" w14:textId="77777777" w:rsidR="00A32E12" w:rsidRPr="002A16E2" w:rsidRDefault="00A32E12" w:rsidP="00410EF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D0BC72" w14:textId="77777777" w:rsidR="00A32E12" w:rsidRPr="002A16E2" w:rsidRDefault="00A32E12" w:rsidP="00410EF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DA21A1" w14:textId="77777777" w:rsidR="00A32E12" w:rsidRPr="002A16E2" w:rsidRDefault="00A32E12" w:rsidP="00410EF0">
            <w:pPr>
              <w:ind w:right="425"/>
              <w:rPr>
                <w:sz w:val="22"/>
                <w:szCs w:val="22"/>
              </w:rPr>
            </w:pPr>
          </w:p>
        </w:tc>
      </w:tr>
      <w:tr w:rsidR="00A32E12" w:rsidRPr="002A16E2" w14:paraId="67664344" w14:textId="77777777" w:rsidTr="00410EF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59994E" w14:textId="77777777" w:rsidR="00A32E12" w:rsidRDefault="00A32E12" w:rsidP="00410EF0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075B0687" w14:textId="77777777" w:rsidR="00A32E12" w:rsidRDefault="00A32E12" w:rsidP="00410EF0">
            <w:pPr>
              <w:ind w:right="425"/>
              <w:rPr>
                <w:sz w:val="22"/>
                <w:szCs w:val="22"/>
              </w:rPr>
            </w:pPr>
          </w:p>
          <w:p w14:paraId="4A161D91" w14:textId="77777777" w:rsidR="00A32E12" w:rsidRPr="002A16E2" w:rsidRDefault="00A32E12" w:rsidP="00410EF0">
            <w:pPr>
              <w:ind w:right="425"/>
              <w:rPr>
                <w:sz w:val="22"/>
                <w:szCs w:val="22"/>
              </w:rPr>
            </w:pPr>
          </w:p>
          <w:p w14:paraId="4D792A2D" w14:textId="77777777" w:rsidR="00A32E12" w:rsidRDefault="00A32E12" w:rsidP="00410EF0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3C53ECC5" w14:textId="77777777" w:rsidR="00A32E12" w:rsidRPr="002A16E2" w:rsidRDefault="00A32E12" w:rsidP="00410EF0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F1509" w14:textId="77777777" w:rsidR="00A32E12" w:rsidRPr="002A16E2" w:rsidRDefault="00A32E12" w:rsidP="00410EF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C6E173" w14:textId="77777777" w:rsidR="00A32E12" w:rsidRPr="002A16E2" w:rsidRDefault="00A32E12" w:rsidP="00410EF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C3B0E6" w14:textId="77777777" w:rsidR="00A32E12" w:rsidRPr="002A16E2" w:rsidRDefault="00A32E12" w:rsidP="00410EF0">
            <w:pPr>
              <w:ind w:right="425"/>
              <w:rPr>
                <w:sz w:val="22"/>
                <w:szCs w:val="22"/>
              </w:rPr>
            </w:pPr>
          </w:p>
        </w:tc>
      </w:tr>
      <w:tr w:rsidR="00A32E12" w:rsidRPr="002A16E2" w14:paraId="14B68DE4" w14:textId="77777777" w:rsidTr="00410EF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2F6E21" w14:textId="77777777" w:rsidR="00A32E12" w:rsidRPr="002A16E2" w:rsidRDefault="00A32E12" w:rsidP="00410EF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0BA0CD72" w14:textId="77777777" w:rsidR="00A32E12" w:rsidRPr="002A16E2" w:rsidRDefault="00A32E12" w:rsidP="00410EF0">
            <w:pPr>
              <w:rPr>
                <w:sz w:val="22"/>
                <w:szCs w:val="22"/>
              </w:rPr>
            </w:pPr>
          </w:p>
          <w:p w14:paraId="32F63FA5" w14:textId="77777777" w:rsidR="00A32E12" w:rsidRPr="002A16E2" w:rsidRDefault="00A32E12" w:rsidP="00410EF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2BF45D62" w14:textId="77777777" w:rsidR="00A32E12" w:rsidRPr="002A16E2" w:rsidRDefault="00A32E12" w:rsidP="00410EF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342B" w14:textId="77777777" w:rsidR="00A32E12" w:rsidRPr="002A16E2" w:rsidRDefault="00A32E12" w:rsidP="00410EF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713EF8" w14:textId="77777777" w:rsidR="00A32E12" w:rsidRPr="002A16E2" w:rsidRDefault="00A32E12" w:rsidP="00410EF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8998C5" w14:textId="77777777" w:rsidR="00A32E12" w:rsidRPr="002A16E2" w:rsidRDefault="00A32E12" w:rsidP="00410EF0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A6E32E1" w14:textId="77777777" w:rsidR="00A32E12" w:rsidRPr="002A16E2" w:rsidRDefault="00A32E12" w:rsidP="00A32E12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jednostkę centralna komputera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30A2AD6B" w14:textId="77777777" w:rsidR="00A32E12" w:rsidRPr="002A16E2" w:rsidRDefault="00A32E12" w:rsidP="00A32E12">
      <w:pPr>
        <w:tabs>
          <w:tab w:val="right" w:pos="9000"/>
        </w:tabs>
        <w:rPr>
          <w:sz w:val="22"/>
          <w:szCs w:val="22"/>
        </w:rPr>
      </w:pPr>
    </w:p>
    <w:p w14:paraId="6BE3A6E1" w14:textId="0065340B" w:rsidR="00A32E12" w:rsidRDefault="00A32E12" w:rsidP="00A32E12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 w:rsidR="005B5A90"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5B5A90">
        <w:rPr>
          <w:b/>
          <w:bCs/>
          <w:sz w:val="22"/>
          <w:szCs w:val="22"/>
        </w:rPr>
        <w:t xml:space="preserve">30 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</w:p>
    <w:p w14:paraId="1785EABF" w14:textId="77777777" w:rsidR="00A32E12" w:rsidRPr="002A16E2" w:rsidRDefault="00A32E12" w:rsidP="00A32E1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078B4F2C" w14:textId="458A32C2" w:rsidR="00A32E12" w:rsidRDefault="00A32E12" w:rsidP="00A32E12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5B5A90">
        <w:rPr>
          <w:b/>
          <w:bCs/>
          <w:sz w:val="22"/>
          <w:szCs w:val="22"/>
        </w:rPr>
        <w:t>12</w:t>
      </w:r>
      <w:r w:rsidRPr="009B4BB5">
        <w:rPr>
          <w:b/>
          <w:bCs/>
          <w:sz w:val="22"/>
          <w:szCs w:val="22"/>
        </w:rPr>
        <w:t xml:space="preserve"> miesięcy</w:t>
      </w:r>
    </w:p>
    <w:p w14:paraId="0668FDCA" w14:textId="77777777" w:rsidR="00A32E12" w:rsidRDefault="00A32E12" w:rsidP="00A32E12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14:paraId="04DCE7B5" w14:textId="44C86009" w:rsidR="00A32E12" w:rsidRPr="005B5A90" w:rsidRDefault="005B5A90" w:rsidP="005B5A90">
      <w:pPr>
        <w:widowControl w:val="0"/>
      </w:pPr>
      <w:r w:rsidRPr="005B5A90">
        <w:rPr>
          <w:b/>
          <w:bCs/>
          <w:sz w:val="22"/>
          <w:szCs w:val="22"/>
        </w:rPr>
        <w:t>Moc obliczeniowa procesora</w:t>
      </w:r>
      <w:r w:rsidRPr="005B5A90">
        <w:rPr>
          <w:sz w:val="22"/>
          <w:szCs w:val="22"/>
        </w:rPr>
        <w:t xml:space="preserve"> </w:t>
      </w:r>
      <w:r w:rsidRPr="005B5A90">
        <w:rPr>
          <w:sz w:val="22"/>
          <w:szCs w:val="22"/>
        </w:rPr>
        <w:t>(</w:t>
      </w:r>
      <w:r w:rsidRPr="005B5A90">
        <w:rPr>
          <w:sz w:val="22"/>
          <w:szCs w:val="22"/>
        </w:rPr>
        <w:t>według rankingu „</w:t>
      </w:r>
      <w:proofErr w:type="spellStart"/>
      <w:r w:rsidRPr="005B5A90">
        <w:rPr>
          <w:sz w:val="22"/>
          <w:szCs w:val="22"/>
        </w:rPr>
        <w:t>Average</w:t>
      </w:r>
      <w:proofErr w:type="spellEnd"/>
      <w:r w:rsidRPr="005B5A90">
        <w:rPr>
          <w:sz w:val="22"/>
          <w:szCs w:val="22"/>
        </w:rPr>
        <w:t xml:space="preserve"> CPU Mark” strony </w:t>
      </w:r>
      <w:hyperlink r:id="rId8" w:history="1">
        <w:r w:rsidRPr="005B5A90">
          <w:rPr>
            <w:rStyle w:val="Hipercze"/>
          </w:rPr>
          <w:t>https://www.cpubenchmark.net/</w:t>
        </w:r>
      </w:hyperlink>
      <w:r w:rsidRPr="005B5A90">
        <w:rPr>
          <w:rStyle w:val="Hipercze"/>
        </w:rPr>
        <w:t>)</w:t>
      </w:r>
      <w:r w:rsidR="00A32E12" w:rsidRPr="005B5A90">
        <w:rPr>
          <w:b/>
          <w:sz w:val="22"/>
          <w:szCs w:val="22"/>
        </w:rPr>
        <w:t>:</w:t>
      </w:r>
      <w:r w:rsidR="00A32E12">
        <w:rPr>
          <w:b/>
          <w:sz w:val="22"/>
          <w:szCs w:val="22"/>
        </w:rPr>
        <w:t xml:space="preserve"> ……………………. </w:t>
      </w:r>
      <w:r>
        <w:rPr>
          <w:b/>
          <w:sz w:val="22"/>
          <w:szCs w:val="22"/>
        </w:rPr>
        <w:t>pkt</w:t>
      </w:r>
      <w:r w:rsidR="00A32E12">
        <w:rPr>
          <w:b/>
          <w:sz w:val="22"/>
          <w:szCs w:val="22"/>
        </w:rPr>
        <w:t xml:space="preserve"> </w:t>
      </w:r>
      <w:r w:rsidR="00A32E12" w:rsidRPr="00F47191">
        <w:rPr>
          <w:sz w:val="22"/>
          <w:szCs w:val="22"/>
          <w:highlight w:val="yellow"/>
        </w:rPr>
        <w:t>(</w:t>
      </w:r>
      <w:r w:rsidR="00A32E12" w:rsidRPr="00F47191">
        <w:rPr>
          <w:i/>
          <w:sz w:val="22"/>
          <w:szCs w:val="22"/>
          <w:highlight w:val="yellow"/>
        </w:rPr>
        <w:t xml:space="preserve">kryterium </w:t>
      </w:r>
      <w:r w:rsidR="00A32E12" w:rsidRPr="002A16E2">
        <w:rPr>
          <w:i/>
          <w:sz w:val="22"/>
          <w:szCs w:val="22"/>
          <w:highlight w:val="yellow"/>
        </w:rPr>
        <w:t>oceny ofert)</w:t>
      </w:r>
    </w:p>
    <w:p w14:paraId="4A2BF91A" w14:textId="77777777" w:rsidR="005B5A90" w:rsidRDefault="005B5A90" w:rsidP="00A32E12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9B1BC82" w14:textId="440D380C" w:rsidR="00A32E12" w:rsidRPr="002A16E2" w:rsidRDefault="00A32E12" w:rsidP="00A32E12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2999215" w14:textId="77777777" w:rsidR="00A32E12" w:rsidRPr="00E63BA7" w:rsidRDefault="00A32E12" w:rsidP="00A32E12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885F4B6" w14:textId="77777777" w:rsidR="00A32E12" w:rsidRPr="002A16E2" w:rsidRDefault="00A32E12" w:rsidP="00A32E1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4609D617" w14:textId="77777777" w:rsidR="00A32E12" w:rsidRPr="002A16E2" w:rsidRDefault="00A32E12" w:rsidP="00A32E12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02670075" w14:textId="77777777" w:rsidR="00A32E12" w:rsidRPr="002A16E2" w:rsidRDefault="00A32E12" w:rsidP="00A32E1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448942A6" w14:textId="77777777" w:rsidR="00A32E12" w:rsidRDefault="00A32E12" w:rsidP="00A32E1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60CEB259" w14:textId="77777777" w:rsidR="00A32E12" w:rsidRDefault="00A32E12" w:rsidP="00A32E1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092D9D9" w14:textId="3EB2255A" w:rsidR="00A32E12" w:rsidRPr="002A16E2" w:rsidRDefault="00A32E12" w:rsidP="00A32E1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stacje roboczą</w:t>
      </w:r>
      <w:r>
        <w:rPr>
          <w:b/>
          <w:color w:val="000000"/>
          <w:sz w:val="22"/>
          <w:szCs w:val="22"/>
          <w:lang w:eastAsia="ar-SA"/>
        </w:rPr>
        <w:t xml:space="preserve"> komputera </w:t>
      </w:r>
      <w:r>
        <w:rPr>
          <w:b/>
          <w:color w:val="000000"/>
          <w:sz w:val="22"/>
          <w:szCs w:val="22"/>
          <w:lang w:eastAsia="ar-SA"/>
        </w:rPr>
        <w:br/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5CBC1FE3" w14:textId="14DF1E0B" w:rsidR="00A32E12" w:rsidRPr="002A16E2" w:rsidRDefault="00A32E12" w:rsidP="00A32E12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stacji roboczej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3820414D" w14:textId="77777777" w:rsidR="00A32E12" w:rsidRPr="002A16E2" w:rsidRDefault="00A32E12" w:rsidP="00A32E1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875E7C9" w14:textId="77777777" w:rsidR="00A32E12" w:rsidRPr="002A16E2" w:rsidRDefault="00A32E12" w:rsidP="00A32E12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49E86D" w14:textId="77777777" w:rsidR="00A32E12" w:rsidRPr="002A16E2" w:rsidRDefault="00A32E12" w:rsidP="00A32E12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46698B5" w14:textId="77777777" w:rsidR="00A32E12" w:rsidRPr="002A16E2" w:rsidRDefault="00A32E12" w:rsidP="00A32E1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32E12" w:rsidRPr="002A16E2" w14:paraId="060BA986" w14:textId="77777777" w:rsidTr="00410EF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FD1C04" w14:textId="77777777" w:rsidR="00A32E12" w:rsidRPr="002A16E2" w:rsidRDefault="00A32E12" w:rsidP="00410E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288B24" w14:textId="77777777" w:rsidR="00A32E12" w:rsidRPr="002A16E2" w:rsidRDefault="00A32E12" w:rsidP="00410E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716E94B4" w14:textId="77777777" w:rsidR="00A32E12" w:rsidRPr="002A16E2" w:rsidRDefault="00A32E12" w:rsidP="00410E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4BB92C" w14:textId="77777777" w:rsidR="00A32E12" w:rsidRPr="002A16E2" w:rsidRDefault="00A32E12" w:rsidP="00410E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A32E12" w:rsidRPr="002A16E2" w14:paraId="3A74AF3E" w14:textId="77777777" w:rsidTr="00410EF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339AC" w14:textId="77777777" w:rsidR="00A32E12" w:rsidRPr="002A16E2" w:rsidRDefault="00A32E12" w:rsidP="00410EF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8339B" w14:textId="77777777" w:rsidR="00A32E12" w:rsidRPr="002A16E2" w:rsidRDefault="00A32E12" w:rsidP="00410E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09D05" w14:textId="77777777" w:rsidR="00A32E12" w:rsidRPr="002A16E2" w:rsidRDefault="00A32E12" w:rsidP="00410E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973C2FA" w14:textId="77777777" w:rsidR="00A32E12" w:rsidRPr="002A16E2" w:rsidRDefault="00A32E12" w:rsidP="00A32E1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590BC869" w14:textId="77777777" w:rsidR="00A32E12" w:rsidRPr="002A16E2" w:rsidRDefault="00A32E12" w:rsidP="00A32E12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34144AF2" w14:textId="77777777" w:rsidR="00A32E12" w:rsidRPr="002A16E2" w:rsidRDefault="00A32E12" w:rsidP="00A32E12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98C07D9" w14:textId="77777777" w:rsidR="00A32E12" w:rsidRPr="002A16E2" w:rsidRDefault="00A32E12" w:rsidP="00A32E12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5C15D2D1" w14:textId="77777777" w:rsidR="00A32E12" w:rsidRPr="002A16E2" w:rsidRDefault="00A32E12" w:rsidP="00A32E1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4C45849A" w14:textId="77777777" w:rsidR="00A32E12" w:rsidRPr="002A16E2" w:rsidRDefault="00A32E12" w:rsidP="00A32E12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1FCD845" w14:textId="77777777" w:rsidR="00A32E12" w:rsidRPr="002A16E2" w:rsidRDefault="00A32E12" w:rsidP="00A32E1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C019E1D" w14:textId="77777777" w:rsidR="00A32E12" w:rsidRPr="002A16E2" w:rsidRDefault="00A32E12" w:rsidP="00A32E1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651BB093" w14:textId="77777777" w:rsidR="00A32E12" w:rsidRPr="002A16E2" w:rsidRDefault="00A32E12" w:rsidP="00A32E1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7251E2EC" w14:textId="77777777" w:rsidR="00A32E12" w:rsidRPr="00CB093E" w:rsidRDefault="00A32E12" w:rsidP="00A32E12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A7B6AAD" w14:textId="77777777" w:rsidR="00A32E12" w:rsidRPr="00A352F2" w:rsidRDefault="00A32E12" w:rsidP="00A32E12"/>
    <w:p w14:paraId="7BB83AE6" w14:textId="77777777" w:rsidR="00A32E12" w:rsidRPr="00F80954" w:rsidRDefault="00A32E12" w:rsidP="00A32E12"/>
    <w:p w14:paraId="65B87167" w14:textId="77777777" w:rsidR="00A32E12" w:rsidRPr="00CE2671" w:rsidRDefault="00A32E12" w:rsidP="00A32E12"/>
    <w:p w14:paraId="7E28E637" w14:textId="77777777" w:rsidR="00FE545C" w:rsidRPr="00A32E12" w:rsidRDefault="00FE545C" w:rsidP="00A32E12"/>
    <w:sectPr w:rsidR="00FE545C" w:rsidRPr="00A32E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FE0A9E" w14:textId="77777777" w:rsidR="00665B77" w:rsidRDefault="00665B77">
      <w:r>
        <w:separator/>
      </w:r>
    </w:p>
  </w:endnote>
  <w:endnote w:type="continuationSeparator" w:id="0">
    <w:p w14:paraId="0D9B5FB3" w14:textId="77777777" w:rsidR="00665B77" w:rsidRDefault="00665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472A2B" w14:textId="77777777" w:rsidR="006B7AF1" w:rsidRDefault="006B7A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6DC27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CD1AC3" w14:textId="77777777" w:rsidR="006B7AF1" w:rsidRDefault="006B7A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51F2D7" w14:textId="77777777" w:rsidR="00665B77" w:rsidRDefault="00665B77">
      <w:r>
        <w:separator/>
      </w:r>
    </w:p>
  </w:footnote>
  <w:footnote w:type="continuationSeparator" w:id="0">
    <w:p w14:paraId="4927D5D8" w14:textId="77777777" w:rsidR="00665B77" w:rsidRDefault="00665B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BE999" w14:textId="77777777" w:rsidR="006B7AF1" w:rsidRDefault="006B7A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B1A05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3ADEF5" w14:textId="77777777" w:rsidR="006B7AF1" w:rsidRDefault="006B7A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811986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29188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1154356">
    <w:abstractNumId w:val="0"/>
  </w:num>
  <w:num w:numId="4" w16cid:durableId="8868396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5B7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B5A90"/>
    <w:rsid w:val="005D2C65"/>
    <w:rsid w:val="005E6D94"/>
    <w:rsid w:val="0063384F"/>
    <w:rsid w:val="00643C6F"/>
    <w:rsid w:val="00646202"/>
    <w:rsid w:val="0065290F"/>
    <w:rsid w:val="00665B77"/>
    <w:rsid w:val="006815F6"/>
    <w:rsid w:val="006B7AF1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2E12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C552137"/>
  <w15:chartTrackingRefBased/>
  <w15:docId w15:val="{CB0615E5-2651-40CD-96F5-31A8EA456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2E1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816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2024-05-14T07:12:00Z</cp:lastPrinted>
  <dcterms:created xsi:type="dcterms:W3CDTF">2024-05-14T06:53:00Z</dcterms:created>
  <dcterms:modified xsi:type="dcterms:W3CDTF">2024-05-14T07:13:00Z</dcterms:modified>
</cp:coreProperties>
</file>