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F8B3A" w14:textId="77777777" w:rsidR="003F16EA" w:rsidRDefault="003F16EA" w:rsidP="003F16EA">
      <w:pPr>
        <w:pStyle w:val="Nagwek"/>
        <w:rPr>
          <w:rFonts w:ascii="Times New Roman" w:hAnsi="Times New Roman"/>
        </w:rPr>
      </w:pPr>
    </w:p>
    <w:p w14:paraId="3CACE858" w14:textId="101874B8" w:rsidR="003F16EA" w:rsidRPr="00DC7E52" w:rsidRDefault="003F16EA" w:rsidP="003F16EA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234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505A3B41" w14:textId="77777777" w:rsidR="003F16EA" w:rsidRPr="00DC7E52" w:rsidRDefault="003F16EA" w:rsidP="003F16EA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30A00ACD" w14:textId="77777777" w:rsidR="003F16EA" w:rsidRPr="00DC7E52" w:rsidRDefault="003F16EA" w:rsidP="003F16EA">
      <w:pPr>
        <w:jc w:val="center"/>
        <w:rPr>
          <w:rFonts w:ascii="Times New Roman" w:hAnsi="Times New Roman"/>
          <w:b/>
        </w:rPr>
      </w:pPr>
    </w:p>
    <w:p w14:paraId="06CB1A51" w14:textId="77777777" w:rsidR="003F16EA" w:rsidRPr="00DC7E52" w:rsidRDefault="003F16EA" w:rsidP="003F16EA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8BD3F9C" w14:textId="77777777" w:rsidR="003F16EA" w:rsidRPr="00DC7E52" w:rsidRDefault="003F16EA" w:rsidP="003F16EA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4F3E27A0" w14:textId="77777777" w:rsidR="003F16EA" w:rsidRPr="00DC7E52" w:rsidRDefault="003F16EA" w:rsidP="003F16E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1E830ACE" w14:textId="77777777" w:rsidR="003F16EA" w:rsidRPr="00DC7E52" w:rsidRDefault="003F16EA" w:rsidP="003F16EA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244246F9" w14:textId="53901089" w:rsidR="003F16EA" w:rsidRPr="00DC7E52" w:rsidRDefault="003F16EA" w:rsidP="003F16E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9C7FAD">
        <w:rPr>
          <w:b/>
          <w:bCs/>
        </w:rPr>
        <w:t>Dostaw</w:t>
      </w:r>
      <w:r>
        <w:rPr>
          <w:b/>
          <w:bCs/>
        </w:rPr>
        <w:t>ę</w:t>
      </w:r>
      <w:r w:rsidRPr="009C7FAD">
        <w:rPr>
          <w:b/>
          <w:bCs/>
        </w:rPr>
        <w:t xml:space="preserve"> </w:t>
      </w:r>
      <w:r>
        <w:rPr>
          <w:b/>
          <w:bCs/>
        </w:rPr>
        <w:t>stacji roboczej</w:t>
      </w:r>
      <w:r>
        <w:rPr>
          <w:b/>
          <w:bCs/>
        </w:rPr>
        <w:t xml:space="preserve"> </w:t>
      </w:r>
      <w:r>
        <w:rPr>
          <w:b/>
          <w:bCs/>
        </w:rPr>
        <w:t xml:space="preserve">służącej do obliczeń inżynierskich </w:t>
      </w:r>
      <w:r w:rsidRPr="009C7FAD">
        <w:rPr>
          <w:b/>
          <w:bCs/>
        </w:rPr>
        <w:t xml:space="preserve">na potrzeby </w:t>
      </w:r>
      <w:r>
        <w:rPr>
          <w:b/>
          <w:bCs/>
        </w:rPr>
        <w:t>C</w:t>
      </w:r>
      <w:r>
        <w:rPr>
          <w:b/>
          <w:bCs/>
        </w:rPr>
        <w:t>SS AGH</w:t>
      </w:r>
      <w:r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234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1DA97289" w14:textId="77777777" w:rsidR="003F16EA" w:rsidRPr="00DC7E52" w:rsidRDefault="003F16EA" w:rsidP="003F16E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89BAE77" w14:textId="77777777" w:rsidR="003F16EA" w:rsidRPr="00DC7E52" w:rsidRDefault="003F16EA" w:rsidP="003F16E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780C3A6" w14:textId="77777777" w:rsidR="003F16EA" w:rsidRPr="00DC7E52" w:rsidRDefault="003F16EA" w:rsidP="003F16E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01DEAEE5" w14:textId="77777777" w:rsidR="003F16EA" w:rsidRPr="00DC7E52" w:rsidRDefault="003F16EA" w:rsidP="003F16EA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56E836C5" w14:textId="77777777" w:rsidR="003F16EA" w:rsidRPr="00DC7E52" w:rsidRDefault="003F16EA" w:rsidP="003F16E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258A0A86" w14:textId="77777777" w:rsidR="003F16EA" w:rsidRPr="00DC7E52" w:rsidRDefault="003F16EA" w:rsidP="003F16E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F16EA" w:rsidRPr="00DC7E52" w14:paraId="6868706D" w14:textId="77777777" w:rsidTr="009D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70D3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F26B2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C3E8D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3F16EA" w:rsidRPr="00DC7E52" w14:paraId="541858FE" w14:textId="77777777" w:rsidTr="009D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DF133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DEB5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B3E6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F16EA" w:rsidRPr="00DC7E52" w14:paraId="7FEBD71A" w14:textId="77777777" w:rsidTr="009D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AEB54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D44D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5F32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F16EA" w:rsidRPr="00DC7E52" w14:paraId="71809641" w14:textId="77777777" w:rsidTr="009D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0DC3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BB7E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BFD0" w14:textId="77777777" w:rsidR="003F16EA" w:rsidRPr="00DC7E52" w:rsidRDefault="003F16EA" w:rsidP="009D33F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D113A04" w14:textId="77777777" w:rsidR="003F16EA" w:rsidRPr="00DC7E52" w:rsidRDefault="003F16EA" w:rsidP="003F16EA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48EB95C7" w14:textId="77777777" w:rsidR="003F16EA" w:rsidRPr="00DC7E52" w:rsidRDefault="003F16EA" w:rsidP="003F16EA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10DDC38B" w14:textId="77777777" w:rsidR="003F16EA" w:rsidRPr="00DC7E52" w:rsidRDefault="003F16EA" w:rsidP="003F16E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26A37394" w14:textId="77777777" w:rsidR="003F16EA" w:rsidRPr="00DC7E52" w:rsidRDefault="003F16EA" w:rsidP="003F16E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795C490" w14:textId="77777777" w:rsidR="003F16EA" w:rsidRPr="00DC7E52" w:rsidRDefault="003F16EA" w:rsidP="003F16E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7A2B34F" w14:textId="77777777" w:rsidR="003F16EA" w:rsidRPr="00DC7E52" w:rsidRDefault="003F16EA" w:rsidP="003F16E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7C5C63A" w14:textId="77777777" w:rsidR="003F16EA" w:rsidRPr="00DC7E52" w:rsidRDefault="003F16EA" w:rsidP="003F16EA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9526188" w14:textId="77777777" w:rsidR="003F16EA" w:rsidRPr="00DC7E52" w:rsidRDefault="003F16EA" w:rsidP="003F16EA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8747CAB" w14:textId="77777777" w:rsidR="003F16EA" w:rsidRPr="00DC7E52" w:rsidRDefault="003F16EA" w:rsidP="003F16EA">
      <w:pPr>
        <w:rPr>
          <w:rFonts w:ascii="Times New Roman" w:hAnsi="Times New Roman"/>
        </w:rPr>
      </w:pPr>
    </w:p>
    <w:p w14:paraId="17DF72EE" w14:textId="77777777" w:rsidR="003F16EA" w:rsidRPr="00DC7E52" w:rsidRDefault="003F16EA" w:rsidP="003F16EA">
      <w:pPr>
        <w:rPr>
          <w:rFonts w:ascii="Times New Roman" w:hAnsi="Times New Roman"/>
        </w:rPr>
      </w:pPr>
    </w:p>
    <w:p w14:paraId="7248E0E3" w14:textId="77777777" w:rsidR="003F16EA" w:rsidRPr="009508B4" w:rsidRDefault="003F16EA" w:rsidP="003F16EA"/>
    <w:p w14:paraId="70E848CB" w14:textId="77777777" w:rsidR="003F16EA" w:rsidRPr="006B41DD" w:rsidRDefault="003F16EA" w:rsidP="003F16EA"/>
    <w:p w14:paraId="1A3D75FB" w14:textId="77777777" w:rsidR="003F16EA" w:rsidRPr="009B4FF9" w:rsidRDefault="003F16EA" w:rsidP="003F16EA"/>
    <w:p w14:paraId="42E3D6C1" w14:textId="77777777" w:rsidR="003F16EA" w:rsidRPr="009F485C" w:rsidRDefault="003F16EA" w:rsidP="003F16EA"/>
    <w:p w14:paraId="39B28946" w14:textId="77777777" w:rsidR="003F16EA" w:rsidRPr="00DC67FD" w:rsidRDefault="003F16EA" w:rsidP="003F16EA"/>
    <w:p w14:paraId="11491022" w14:textId="77777777" w:rsidR="003F16EA" w:rsidRPr="00980A9E" w:rsidRDefault="003F16EA" w:rsidP="003F16EA"/>
    <w:p w14:paraId="3AFCA9B1" w14:textId="77777777" w:rsidR="003F16EA" w:rsidRPr="004362D4" w:rsidRDefault="003F16EA" w:rsidP="003F16EA"/>
    <w:p w14:paraId="0A06ADC4" w14:textId="77777777" w:rsidR="003F16EA" w:rsidRPr="00EA0D6C" w:rsidRDefault="003F16EA" w:rsidP="003F16EA"/>
    <w:p w14:paraId="3D44F01A" w14:textId="77777777" w:rsidR="003F16EA" w:rsidRPr="004A1DE6" w:rsidRDefault="003F16EA" w:rsidP="003F16EA"/>
    <w:p w14:paraId="63611DCA" w14:textId="727E0FC2" w:rsidR="00106AC7" w:rsidRPr="003F16EA" w:rsidRDefault="00106AC7" w:rsidP="003F16EA"/>
    <w:sectPr w:rsidR="00106AC7" w:rsidRPr="003F16E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BA878" w14:textId="77777777" w:rsidR="00C976CE" w:rsidRDefault="00C976CE">
      <w:r>
        <w:separator/>
      </w:r>
    </w:p>
  </w:endnote>
  <w:endnote w:type="continuationSeparator" w:id="0">
    <w:p w14:paraId="3521C123" w14:textId="77777777" w:rsidR="00C976CE" w:rsidRDefault="00C97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3FAF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CFF5B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55A2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9C0F750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A0CD246">
        <v:line id="_x0000_s1025" style="position:absolute;left:0;text-align:left;z-index:251657728" from="-3.85pt,8.7pt" to="455.15pt,8.7pt"/>
      </w:pict>
    </w:r>
  </w:p>
  <w:p w14:paraId="7ADCB42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D5DE8" w14:textId="77777777" w:rsidR="009D2615" w:rsidRDefault="009D26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AFE26" w14:textId="77777777" w:rsidR="00C976CE" w:rsidRDefault="00C976CE">
      <w:r>
        <w:separator/>
      </w:r>
    </w:p>
  </w:footnote>
  <w:footnote w:type="continuationSeparator" w:id="0">
    <w:p w14:paraId="605A07BA" w14:textId="77777777" w:rsidR="00C976CE" w:rsidRDefault="00C97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54048" w14:textId="77777777" w:rsidR="009D2615" w:rsidRDefault="009D26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21BC3" w14:textId="77777777" w:rsidR="009D2615" w:rsidRDefault="009D26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15A6F" w14:textId="77777777" w:rsidR="009D2615" w:rsidRDefault="009D26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4435690">
    <w:abstractNumId w:val="15"/>
  </w:num>
  <w:num w:numId="2" w16cid:durableId="1069771523">
    <w:abstractNumId w:val="0"/>
  </w:num>
  <w:num w:numId="3" w16cid:durableId="551115510">
    <w:abstractNumId w:val="13"/>
  </w:num>
  <w:num w:numId="4" w16cid:durableId="1287471632">
    <w:abstractNumId w:val="8"/>
  </w:num>
  <w:num w:numId="5" w16cid:durableId="626594319">
    <w:abstractNumId w:val="7"/>
  </w:num>
  <w:num w:numId="6" w16cid:durableId="129252466">
    <w:abstractNumId w:val="1"/>
  </w:num>
  <w:num w:numId="7" w16cid:durableId="431752162">
    <w:abstractNumId w:val="6"/>
  </w:num>
  <w:num w:numId="8" w16cid:durableId="802691947">
    <w:abstractNumId w:val="3"/>
  </w:num>
  <w:num w:numId="9" w16cid:durableId="145824288">
    <w:abstractNumId w:val="2"/>
  </w:num>
  <w:num w:numId="10" w16cid:durableId="1655836981">
    <w:abstractNumId w:val="5"/>
  </w:num>
  <w:num w:numId="11" w16cid:durableId="1233664586">
    <w:abstractNumId w:val="11"/>
  </w:num>
  <w:num w:numId="12" w16cid:durableId="1877423940">
    <w:abstractNumId w:val="4"/>
  </w:num>
  <w:num w:numId="13" w16cid:durableId="1500123034">
    <w:abstractNumId w:val="10"/>
  </w:num>
  <w:num w:numId="14" w16cid:durableId="1237521692">
    <w:abstractNumId w:val="14"/>
  </w:num>
  <w:num w:numId="18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6C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16EA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2615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76C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C217BC9"/>
  <w15:chartTrackingRefBased/>
  <w15:docId w15:val="{8E2F54D0-6133-4A1F-968E-D757EB8F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F16E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F16EA"/>
  </w:style>
  <w:style w:type="paragraph" w:styleId="Akapitzlist">
    <w:name w:val="List Paragraph"/>
    <w:basedOn w:val="Normalny"/>
    <w:uiPriority w:val="34"/>
    <w:qFormat/>
    <w:rsid w:val="003F16E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342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2024-05-14T07:21:00Z</dcterms:created>
  <dcterms:modified xsi:type="dcterms:W3CDTF">2024-05-14T07:23:00Z</dcterms:modified>
</cp:coreProperties>
</file>