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3162B" w14:textId="77777777" w:rsidR="00081D13" w:rsidRPr="001F0431" w:rsidRDefault="009A4929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F0431">
        <w:rPr>
          <w:rFonts w:ascii="Arial Narrow" w:hAnsi="Arial Narrow" w:cs="Arial"/>
          <w:sz w:val="22"/>
          <w:szCs w:val="22"/>
        </w:rPr>
        <w:t>Bydgoszcz</w:t>
      </w:r>
      <w:r w:rsidR="00081D13" w:rsidRPr="001F0431">
        <w:rPr>
          <w:rFonts w:ascii="Arial Narrow" w:hAnsi="Arial Narrow" w:cs="Arial"/>
          <w:sz w:val="22"/>
          <w:szCs w:val="22"/>
        </w:rPr>
        <w:t xml:space="preserve"> dnia: </w:t>
      </w:r>
      <w:r w:rsidRPr="001F0431">
        <w:rPr>
          <w:rFonts w:ascii="Arial Narrow" w:hAnsi="Arial Narrow" w:cs="Arial"/>
          <w:sz w:val="22"/>
          <w:szCs w:val="22"/>
        </w:rPr>
        <w:t>2024-05-21</w:t>
      </w:r>
    </w:p>
    <w:p w14:paraId="39961FA7" w14:textId="77777777" w:rsidR="00081D13" w:rsidRPr="001F0431" w:rsidRDefault="009A4929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F043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F490DB4" w14:textId="77777777" w:rsidR="00081D13" w:rsidRPr="001F0431" w:rsidRDefault="009A4929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F0431">
        <w:rPr>
          <w:rFonts w:ascii="Arial Narrow" w:hAnsi="Arial Narrow" w:cs="Arial"/>
          <w:sz w:val="22"/>
          <w:szCs w:val="22"/>
        </w:rPr>
        <w:t>Powstańców Warszawy</w:t>
      </w:r>
      <w:r w:rsidR="00081D13" w:rsidRPr="001F0431">
        <w:rPr>
          <w:rFonts w:ascii="Arial Narrow" w:hAnsi="Arial Narrow" w:cs="Arial"/>
          <w:sz w:val="22"/>
          <w:szCs w:val="22"/>
        </w:rPr>
        <w:t xml:space="preserve"> </w:t>
      </w:r>
      <w:r w:rsidRPr="001F0431">
        <w:rPr>
          <w:rFonts w:ascii="Arial Narrow" w:hAnsi="Arial Narrow" w:cs="Arial"/>
          <w:sz w:val="22"/>
          <w:szCs w:val="22"/>
        </w:rPr>
        <w:t>5</w:t>
      </w:r>
    </w:p>
    <w:p w14:paraId="409F8988" w14:textId="77777777" w:rsidR="00081D13" w:rsidRPr="001F0431" w:rsidRDefault="009A4929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1F0431">
        <w:rPr>
          <w:rFonts w:ascii="Arial Narrow" w:hAnsi="Arial Narrow" w:cs="Arial"/>
          <w:sz w:val="22"/>
          <w:szCs w:val="22"/>
        </w:rPr>
        <w:t>85-681</w:t>
      </w:r>
      <w:r w:rsidR="00081D13" w:rsidRPr="001F0431">
        <w:rPr>
          <w:rFonts w:ascii="Arial Narrow" w:hAnsi="Arial Narrow" w:cs="Arial"/>
          <w:sz w:val="22"/>
          <w:szCs w:val="22"/>
        </w:rPr>
        <w:t xml:space="preserve"> </w:t>
      </w:r>
      <w:r w:rsidRPr="001F0431">
        <w:rPr>
          <w:rFonts w:ascii="Arial Narrow" w:hAnsi="Arial Narrow" w:cs="Arial"/>
          <w:sz w:val="22"/>
          <w:szCs w:val="22"/>
        </w:rPr>
        <w:t>Bydgoszcz</w:t>
      </w:r>
    </w:p>
    <w:p w14:paraId="436C09C3" w14:textId="77777777" w:rsidR="00081D13" w:rsidRPr="001F0431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1F043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2BF5223" w14:textId="77777777" w:rsidR="00081D13" w:rsidRPr="001F0431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1F043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0BEC975" w14:textId="77777777" w:rsidR="00081D13" w:rsidRPr="001F043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F0431" w14:paraId="2D13A473" w14:textId="77777777" w:rsidTr="00C13EA9">
        <w:tc>
          <w:tcPr>
            <w:tcW w:w="10065" w:type="dxa"/>
            <w:shd w:val="clear" w:color="auto" w:fill="F2F2F2"/>
            <w:hideMark/>
          </w:tcPr>
          <w:p w14:paraId="52433E95" w14:textId="77777777" w:rsidR="00081D13" w:rsidRPr="001F043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F043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8C4B2FE" w14:textId="77777777" w:rsidR="00081D13" w:rsidRPr="001F043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F043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5989216" w14:textId="77777777" w:rsidR="00081D13" w:rsidRPr="001F0431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9294CAE" w14:textId="77777777" w:rsidR="00081D13" w:rsidRPr="001F0431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F043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F043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F043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F0431" w14:paraId="2FAD30D4" w14:textId="77777777" w:rsidTr="00081D13">
        <w:tc>
          <w:tcPr>
            <w:tcW w:w="2269" w:type="dxa"/>
            <w:shd w:val="clear" w:color="auto" w:fill="auto"/>
          </w:tcPr>
          <w:p w14:paraId="306F7E43" w14:textId="77777777" w:rsidR="00081D13" w:rsidRPr="001F043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04B9C05" w14:textId="77777777" w:rsidR="00081D13" w:rsidRPr="001F0431" w:rsidRDefault="009A492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b/>
                <w:sz w:val="22"/>
                <w:szCs w:val="22"/>
              </w:rPr>
              <w:t>Wymiana archiwizatora w mikroskopie operacyjnym Leica M530 OHX sn: 050416001</w:t>
            </w:r>
          </w:p>
        </w:tc>
      </w:tr>
      <w:tr w:rsidR="009A4929" w:rsidRPr="001F0431" w14:paraId="5793BF83" w14:textId="77777777" w:rsidTr="00977BB6">
        <w:tc>
          <w:tcPr>
            <w:tcW w:w="2269" w:type="dxa"/>
            <w:shd w:val="clear" w:color="auto" w:fill="auto"/>
          </w:tcPr>
          <w:p w14:paraId="2236F3A8" w14:textId="77777777" w:rsidR="009A4929" w:rsidRPr="001F0431" w:rsidRDefault="009A4929" w:rsidP="00977B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12E482D" w14:textId="77777777" w:rsidR="009A4929" w:rsidRPr="001F0431" w:rsidRDefault="009A4929" w:rsidP="00977B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b/>
                <w:sz w:val="22"/>
                <w:szCs w:val="22"/>
              </w:rPr>
              <w:t>62/2024</w:t>
            </w:r>
          </w:p>
        </w:tc>
      </w:tr>
    </w:tbl>
    <w:p w14:paraId="5A26E446" w14:textId="77777777" w:rsidR="00081D13" w:rsidRPr="001F043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110298C" w14:textId="77777777" w:rsidR="00081D13" w:rsidRPr="001F043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F0431">
        <w:rPr>
          <w:rFonts w:ascii="Arial Narrow" w:hAnsi="Arial Narrow" w:cs="Arial"/>
          <w:sz w:val="22"/>
          <w:szCs w:val="22"/>
        </w:rPr>
        <w:t xml:space="preserve">Zamawiający, </w:t>
      </w:r>
      <w:r w:rsidR="009A4929" w:rsidRPr="001F0431">
        <w:rPr>
          <w:rFonts w:ascii="Arial Narrow" w:hAnsi="Arial Narrow" w:cs="Arial"/>
          <w:b/>
          <w:sz w:val="22"/>
          <w:szCs w:val="22"/>
        </w:rPr>
        <w:t>10WSzKzP SPZOZ</w:t>
      </w:r>
      <w:r w:rsidRPr="001F043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1F0431">
        <w:rPr>
          <w:rFonts w:ascii="Arial Narrow" w:hAnsi="Arial Narrow" w:cs="Arial"/>
          <w:sz w:val="22"/>
          <w:szCs w:val="22"/>
        </w:rPr>
        <w:t xml:space="preserve">ust. 1 pkt. 1 i </w:t>
      </w:r>
      <w:r w:rsidRPr="001F043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1F0431">
        <w:rPr>
          <w:rFonts w:ascii="Arial Narrow" w:hAnsi="Arial Narrow" w:cs="Arial"/>
          <w:sz w:val="22"/>
          <w:szCs w:val="22"/>
        </w:rPr>
        <w:t>2</w:t>
      </w:r>
      <w:r w:rsidRPr="001F0431">
        <w:rPr>
          <w:rFonts w:ascii="Arial Narrow" w:hAnsi="Arial Narrow" w:cs="Arial"/>
          <w:sz w:val="22"/>
          <w:szCs w:val="22"/>
        </w:rPr>
        <w:t xml:space="preserve"> </w:t>
      </w:r>
      <w:r w:rsidR="00081D13" w:rsidRPr="001F043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A4929" w:rsidRPr="001F0431">
        <w:rPr>
          <w:rFonts w:ascii="Arial Narrow" w:hAnsi="Arial Narrow" w:cs="Arial"/>
          <w:sz w:val="22"/>
          <w:szCs w:val="22"/>
        </w:rPr>
        <w:t>(t.j. Dz. U. z 2023r. poz. 1605)</w:t>
      </w:r>
      <w:r w:rsidR="00081D13" w:rsidRPr="001F043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1F0431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A4929" w:rsidRPr="001F0431" w14:paraId="0201CC0B" w14:textId="77777777" w:rsidTr="00977B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416AAB7" w14:textId="77777777" w:rsidR="009A4929" w:rsidRPr="001F0431" w:rsidRDefault="009A4929" w:rsidP="00977BB6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b/>
                <w:sz w:val="22"/>
                <w:szCs w:val="22"/>
              </w:rPr>
              <w:t>Labo Clinic Sp. z o.o. Sp. k</w:t>
            </w:r>
          </w:p>
          <w:p w14:paraId="749FF390" w14:textId="77777777" w:rsidR="009A4929" w:rsidRPr="001F0431" w:rsidRDefault="009A4929" w:rsidP="00977BB6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>F.Barcza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>/U18</w:t>
            </w:r>
          </w:p>
          <w:p w14:paraId="374FC749" w14:textId="77777777" w:rsidR="009A4929" w:rsidRPr="001F0431" w:rsidRDefault="009A4929" w:rsidP="00977BB6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>10-685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>Olsztyn</w:t>
            </w:r>
          </w:p>
          <w:p w14:paraId="0A9D0B9F" w14:textId="77777777" w:rsidR="009A4929" w:rsidRPr="001F0431" w:rsidRDefault="009A4929" w:rsidP="00977BB6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1F043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1F0431">
              <w:rPr>
                <w:rFonts w:ascii="Arial Narrow" w:hAnsi="Arial Narrow" w:cs="Arial"/>
                <w:b/>
                <w:sz w:val="22"/>
                <w:szCs w:val="22"/>
              </w:rPr>
              <w:t>122 438.71 zł</w:t>
            </w:r>
            <w:r w:rsidRPr="001F0431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F043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D38CE8" w14:textId="77777777" w:rsidR="009A4929" w:rsidRPr="001F0431" w:rsidRDefault="009A4929" w:rsidP="00977BB6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7857F162" w14:textId="4061A1C8" w:rsidR="009A4929" w:rsidRDefault="001F0431" w:rsidP="00977B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0431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</w:t>
            </w:r>
            <w:r>
              <w:rPr>
                <w:rFonts w:ascii="Arial Narrow" w:hAnsi="Arial Narrow" w:cs="Arial"/>
                <w:sz w:val="22"/>
                <w:szCs w:val="22"/>
              </w:rPr>
              <w:t>zaproszeniu do negocjacji</w:t>
            </w:r>
            <w:r w:rsidRPr="001F0431">
              <w:rPr>
                <w:rFonts w:ascii="Arial Narrow" w:hAnsi="Arial Narrow" w:cs="Arial"/>
                <w:sz w:val="22"/>
                <w:szCs w:val="22"/>
              </w:rPr>
              <w:t xml:space="preserve"> i zgodnie z określonymi w niej kryteriami jest ofertą najkorzystniejszą, zgodnie z art. 239 Prawa zamówień publicznych.</w:t>
            </w:r>
          </w:p>
          <w:p w14:paraId="5FD17852" w14:textId="09E75DAF" w:rsidR="001F0431" w:rsidRPr="001F0431" w:rsidRDefault="001F0431" w:rsidP="00977B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33D7448D" w14:textId="3FAD21E7" w:rsidR="00B464D3" w:rsidRDefault="001F0431" w:rsidP="001F0431">
      <w:pPr>
        <w:spacing w:after="480" w:line="360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F0431">
        <w:rPr>
          <w:rFonts w:ascii="Arial Narrow" w:hAnsi="Arial Narrow" w:cs="Arial"/>
          <w:i/>
          <w:sz w:val="22"/>
          <w:szCs w:val="22"/>
        </w:rPr>
        <w:t>ZAMAWIAJĄCY</w:t>
      </w:r>
    </w:p>
    <w:p w14:paraId="40F1A211" w14:textId="77777777" w:rsidR="001F0431" w:rsidRDefault="001F0431" w:rsidP="001F0431">
      <w:pPr>
        <w:spacing w:after="480" w:line="360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4EDA9164" w14:textId="77777777" w:rsidR="001F0431" w:rsidRDefault="001F0431" w:rsidP="001F0431">
      <w:pPr>
        <w:rPr>
          <w:rFonts w:ascii="Arial Narrow" w:hAnsi="Arial Narrow"/>
          <w:i/>
          <w:iCs/>
          <w:sz w:val="18"/>
          <w:szCs w:val="20"/>
        </w:rPr>
      </w:pPr>
      <w:bookmarkStart w:id="2" w:name="_Hlk150849539"/>
      <w:bookmarkStart w:id="3" w:name="_Hlk157765245"/>
    </w:p>
    <w:p w14:paraId="09BCCFE5" w14:textId="77777777" w:rsidR="001F0431" w:rsidRDefault="001F0431" w:rsidP="001F0431">
      <w:pPr>
        <w:rPr>
          <w:rFonts w:ascii="Arial Narrow" w:hAnsi="Arial Narrow"/>
          <w:i/>
          <w:iCs/>
          <w:sz w:val="18"/>
          <w:szCs w:val="20"/>
        </w:rPr>
      </w:pPr>
    </w:p>
    <w:p w14:paraId="38A087CF" w14:textId="320876A8" w:rsidR="001F0431" w:rsidRDefault="001F0431" w:rsidP="001F0431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>
        <w:rPr>
          <w:rFonts w:ascii="Arial Narrow" w:hAnsi="Arial Narrow"/>
          <w:i/>
          <w:iCs/>
          <w:sz w:val="18"/>
          <w:szCs w:val="20"/>
        </w:rPr>
        <w:t>.ark</w:t>
      </w:r>
    </w:p>
    <w:p w14:paraId="0186DB0F" w14:textId="77777777" w:rsidR="001F0431" w:rsidRDefault="001F0431" w:rsidP="001F0431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Egz. 1-str. int. Zamawiającego, platforma e-propublico.pl</w:t>
      </w:r>
      <w:r w:rsidRPr="001F0431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>
        <w:rPr>
          <w:rFonts w:ascii="Arial Narrow" w:hAnsi="Arial Narrow"/>
          <w:i/>
          <w:iCs/>
          <w:sz w:val="18"/>
          <w:szCs w:val="20"/>
        </w:rPr>
        <w:t>, SZPubl.  T2612  B5</w:t>
      </w:r>
    </w:p>
    <w:p w14:paraId="2D8E6D2C" w14:textId="77777777" w:rsidR="001F0431" w:rsidRDefault="001F0431" w:rsidP="001F0431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bookmarkEnd w:id="2"/>
    <w:bookmarkEnd w:id="3"/>
    <w:p w14:paraId="3EA11DCB" w14:textId="0BCB3E93" w:rsidR="001F0431" w:rsidRDefault="001F0431" w:rsidP="001F0431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21.05.2024 r.</w:t>
      </w:r>
    </w:p>
    <w:p w14:paraId="00A6E8B4" w14:textId="77777777" w:rsidR="001F0431" w:rsidRPr="001F0431" w:rsidRDefault="001F0431" w:rsidP="001F0431">
      <w:pPr>
        <w:spacing w:after="480" w:line="360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bookmarkEnd w:id="0"/>
    <w:sectPr w:rsidR="001F0431" w:rsidRPr="001F0431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7BA67" w14:textId="77777777" w:rsidR="00F10481" w:rsidRDefault="00F10481">
      <w:r>
        <w:separator/>
      </w:r>
    </w:p>
  </w:endnote>
  <w:endnote w:type="continuationSeparator" w:id="0">
    <w:p w14:paraId="68DC7C84" w14:textId="77777777" w:rsidR="00F10481" w:rsidRDefault="00F10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089A6" w14:textId="77777777" w:rsidR="009A4929" w:rsidRDefault="009A49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0CBC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00577C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FF4F5" w14:textId="77777777" w:rsidR="009A4929" w:rsidRDefault="009A49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DB45C" w14:textId="77777777" w:rsidR="00F10481" w:rsidRDefault="00F10481">
      <w:r>
        <w:separator/>
      </w:r>
    </w:p>
  </w:footnote>
  <w:footnote w:type="continuationSeparator" w:id="0">
    <w:p w14:paraId="7A8F788A" w14:textId="77777777" w:rsidR="00F10481" w:rsidRDefault="00F10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9CAAD" w14:textId="77777777" w:rsidR="009A4929" w:rsidRDefault="009A4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3EC9B" w14:textId="77777777" w:rsidR="009A4929" w:rsidRDefault="009A4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547B2" w14:textId="77777777" w:rsidR="009A4929" w:rsidRDefault="009A4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481"/>
    <w:rsid w:val="00005838"/>
    <w:rsid w:val="00022322"/>
    <w:rsid w:val="00042497"/>
    <w:rsid w:val="00081D13"/>
    <w:rsid w:val="000C1E6F"/>
    <w:rsid w:val="000E4E56"/>
    <w:rsid w:val="001A1468"/>
    <w:rsid w:val="001B7815"/>
    <w:rsid w:val="001F043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4929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048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08C25"/>
  <w15:chartTrackingRefBased/>
  <w15:docId w15:val="{8B409E3A-C0F7-46EA-9731-6BB817012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F043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043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1F04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2024-05-21T06:32:00Z</cp:lastPrinted>
  <dcterms:created xsi:type="dcterms:W3CDTF">2024-05-21T06:29:00Z</dcterms:created>
  <dcterms:modified xsi:type="dcterms:W3CDTF">2024-05-21T06:33:00Z</dcterms:modified>
</cp:coreProperties>
</file>