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6E6ACD" w14:textId="34FE5153" w:rsidR="00E40A3C" w:rsidRDefault="00E40A3C" w:rsidP="00E85673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51E1141A" w14:textId="42F61415" w:rsidR="008964D0" w:rsidRPr="00E1383C" w:rsidRDefault="008964D0" w:rsidP="00C85EE5">
      <w:pPr>
        <w:pStyle w:val="Nagwek"/>
        <w:ind w:left="-426"/>
        <w:rPr>
          <w:sz w:val="24"/>
          <w:szCs w:val="24"/>
          <w:lang w:val="en-US"/>
        </w:rPr>
      </w:pPr>
      <w:r>
        <w:rPr>
          <w:noProof/>
        </w:rPr>
        <w:t xml:space="preserve">           </w:t>
      </w:r>
      <w:r w:rsidRPr="00E1383C">
        <w:rPr>
          <w:sz w:val="24"/>
          <w:szCs w:val="24"/>
          <w:lang w:val="en-US"/>
        </w:rPr>
        <w:tab/>
      </w:r>
      <w:r w:rsidRPr="00E1383C">
        <w:rPr>
          <w:sz w:val="24"/>
          <w:szCs w:val="24"/>
          <w:lang w:val="en-US"/>
        </w:rPr>
        <w:tab/>
      </w:r>
    </w:p>
    <w:p w14:paraId="42CD0D7A" w14:textId="77777777" w:rsidR="008964D0" w:rsidRPr="00E1383C" w:rsidRDefault="008964D0" w:rsidP="008964D0">
      <w:pPr>
        <w:spacing w:after="120"/>
        <w:textAlignment w:val="baseline"/>
        <w:rPr>
          <w:sz w:val="24"/>
          <w:szCs w:val="24"/>
          <w:lang w:val="en-US"/>
        </w:rPr>
      </w:pPr>
    </w:p>
    <w:p w14:paraId="7B446D36" w14:textId="77777777" w:rsidR="008964D0" w:rsidRPr="00E85673" w:rsidRDefault="008964D0" w:rsidP="00E85673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</w:p>
    <w:p w14:paraId="21041C7B" w14:textId="013E856D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E85673">
        <w:rPr>
          <w:b/>
          <w:sz w:val="24"/>
          <w:szCs w:val="24"/>
        </w:rPr>
        <w:t>6</w:t>
      </w:r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14BE2A6C" w14:textId="50595455" w:rsidR="003C67B1" w:rsidRDefault="00E40A3C" w:rsidP="003C67B1">
      <w:pPr>
        <w:tabs>
          <w:tab w:val="left" w:pos="0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E85673">
        <w:rPr>
          <w:sz w:val="24"/>
          <w:szCs w:val="24"/>
        </w:rPr>
        <w:t>podstawowym bez negocjacji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C85EE5" w:rsidRPr="00C85EE5">
        <w:rPr>
          <w:b/>
          <w:sz w:val="22"/>
          <w:szCs w:val="22"/>
        </w:rPr>
        <w:t>Wykonanie kompleksowych badań ilościowych i jakościowych - DE-dzp.272-122/24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 xml:space="preserve">oświadczamy, że w ciągu ostatnich </w:t>
      </w:r>
      <w:r w:rsidR="00C85EE5">
        <w:rPr>
          <w:sz w:val="24"/>
          <w:szCs w:val="24"/>
        </w:rPr>
        <w:t>5</w:t>
      </w:r>
      <w:r>
        <w:rPr>
          <w:sz w:val="24"/>
          <w:szCs w:val="24"/>
        </w:rPr>
        <w:t xml:space="preserve"> lat przed upływem terminu składania ofert zrealizowaliśmy następujące zamówienia:</w:t>
      </w:r>
    </w:p>
    <w:p w14:paraId="295AD139" w14:textId="77777777" w:rsidR="003C67B1" w:rsidRDefault="003C67B1" w:rsidP="003C67B1">
      <w:pPr>
        <w:rPr>
          <w:b/>
        </w:rPr>
      </w:pPr>
    </w:p>
    <w:p w14:paraId="1120E7A2" w14:textId="77777777" w:rsidR="003C67B1" w:rsidRDefault="003C67B1" w:rsidP="003C67B1">
      <w:pPr>
        <w:rPr>
          <w:b/>
        </w:rPr>
      </w:pPr>
    </w:p>
    <w:tbl>
      <w:tblPr>
        <w:tblW w:w="10022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3"/>
        <w:gridCol w:w="3293"/>
        <w:gridCol w:w="2835"/>
        <w:gridCol w:w="3261"/>
      </w:tblGrid>
      <w:tr w:rsidR="00C85EE5" w14:paraId="091B7D5D" w14:textId="77777777" w:rsidTr="00C85EE5">
        <w:trPr>
          <w:cantSplit/>
          <w:trHeight w:val="782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32A7DC" w14:textId="77777777" w:rsidR="00C85EE5" w:rsidRDefault="00C85EE5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3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5E7F9C" w14:textId="77777777" w:rsidR="00C85EE5" w:rsidRDefault="00C85EE5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525198" w14:textId="54ABE822" w:rsidR="00C85EE5" w:rsidRDefault="00C85EE5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 (od-do)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6D76CA" w14:textId="77777777" w:rsidR="00C85EE5" w:rsidRDefault="00C85EE5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5A7301DE" w14:textId="77777777" w:rsidR="00C85EE5" w:rsidRDefault="00C85EE5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C85EE5" w14:paraId="336DCB76" w14:textId="77777777" w:rsidTr="00C85EE5">
        <w:trPr>
          <w:cantSplit/>
          <w:trHeight w:hRule="exact" w:val="28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A518D8" w14:textId="77777777" w:rsidR="00C85EE5" w:rsidRDefault="00C85EE5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3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B7224A" w14:textId="77777777" w:rsidR="00C85EE5" w:rsidRDefault="00C85EE5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AB2242" w14:textId="77777777" w:rsidR="00C85EE5" w:rsidRDefault="00C85EE5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FC7053" w14:textId="47F83BB0" w:rsidR="00C85EE5" w:rsidRDefault="00C85EE5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3</w:t>
            </w:r>
          </w:p>
        </w:tc>
      </w:tr>
      <w:tr w:rsidR="00C85EE5" w14:paraId="1A1497FF" w14:textId="77777777" w:rsidTr="00C85EE5">
        <w:trPr>
          <w:cantSplit/>
          <w:trHeight w:val="92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234742" w14:textId="77777777" w:rsidR="00C85EE5" w:rsidRDefault="00C85EE5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17D33" w14:textId="77777777" w:rsidR="00C85EE5" w:rsidRDefault="00C85EE5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DCFFA5" w14:textId="77777777" w:rsidR="00C85EE5" w:rsidRDefault="00C85EE5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56A042" w14:textId="77777777" w:rsidR="00C85EE5" w:rsidRDefault="00C85EE5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444EB222" w14:textId="77777777" w:rsidR="00C85EE5" w:rsidRDefault="00C85EE5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C85EE5" w14:paraId="32320522" w14:textId="77777777" w:rsidTr="00C85EE5">
        <w:trPr>
          <w:cantSplit/>
          <w:trHeight w:val="92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A70CBC" w14:textId="77777777" w:rsidR="00C85EE5" w:rsidRDefault="00C85EE5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A071F3" w14:textId="77777777" w:rsidR="00C85EE5" w:rsidRDefault="00C85EE5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402F19" w14:textId="77777777" w:rsidR="00C85EE5" w:rsidRDefault="00C85EE5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B99911" w14:textId="77777777" w:rsidR="00C85EE5" w:rsidRDefault="00C85EE5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C85EE5" w14:paraId="5FEC0879" w14:textId="77777777" w:rsidTr="00C85EE5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17DCB8" w14:textId="77777777" w:rsidR="00C85EE5" w:rsidRDefault="00C85EE5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7B3278" w14:textId="77777777" w:rsidR="00C85EE5" w:rsidRDefault="00C85EE5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C0534" w14:textId="77777777" w:rsidR="00C85EE5" w:rsidRDefault="00C85EE5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3E79B" w14:textId="77777777" w:rsidR="00C85EE5" w:rsidRDefault="00C85EE5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3BA91088" w14:textId="77777777" w:rsidR="00C85EE5" w:rsidRDefault="00C85EE5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C85EE5" w14:paraId="2E615F0D" w14:textId="77777777" w:rsidTr="00C85EE5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3BFC94" w14:textId="77777777" w:rsidR="00C85EE5" w:rsidRDefault="00C85EE5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55B4A5" w14:textId="77777777" w:rsidR="00C85EE5" w:rsidRDefault="00C85EE5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bookmarkStart w:id="0" w:name="_GoBack"/>
            <w:bookmarkEnd w:id="0"/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0019F2" w14:textId="77777777" w:rsidR="00C85EE5" w:rsidRDefault="00C85EE5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F04A5B" w14:textId="77777777" w:rsidR="00C85EE5" w:rsidRDefault="00C85EE5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C85EE5" w14:paraId="6DD2F002" w14:textId="77777777" w:rsidTr="00C85EE5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7CF193" w14:textId="77777777" w:rsidR="00C85EE5" w:rsidRDefault="00C85EE5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4C7908" w14:textId="77777777" w:rsidR="00C85EE5" w:rsidRDefault="00C85EE5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CBFF92" w14:textId="77777777" w:rsidR="00C85EE5" w:rsidRDefault="00C85EE5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1871CF" w14:textId="77777777" w:rsidR="00C85EE5" w:rsidRDefault="00C85EE5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6F74C886" w14:textId="77777777" w:rsidR="003C67B1" w:rsidRDefault="003C67B1" w:rsidP="003C67B1">
      <w:pPr>
        <w:spacing w:line="360" w:lineRule="auto"/>
        <w:jc w:val="both"/>
        <w:rPr>
          <w:b/>
        </w:rPr>
      </w:pPr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568B427F" w14:textId="77777777" w:rsidR="00E85673" w:rsidRDefault="00E85673" w:rsidP="00E85673">
      <w:pPr>
        <w:tabs>
          <w:tab w:val="left" w:pos="0"/>
        </w:tabs>
        <w:ind w:left="425"/>
        <w:contextualSpacing/>
        <w:jc w:val="center"/>
        <w:rPr>
          <w:bCs/>
          <w:i/>
          <w:iCs/>
          <w:color w:val="FF0000"/>
        </w:rPr>
      </w:pPr>
    </w:p>
    <w:p w14:paraId="308BECE8" w14:textId="0C4BE48A" w:rsidR="00E85673" w:rsidRPr="00423B06" w:rsidRDefault="00E85673" w:rsidP="00E85673">
      <w:pPr>
        <w:tabs>
          <w:tab w:val="left" w:pos="0"/>
        </w:tabs>
        <w:ind w:left="425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030C5CAC" w14:textId="77777777" w:rsidR="00E85673" w:rsidRPr="00172561" w:rsidRDefault="00E85673" w:rsidP="00E85673">
      <w:pPr>
        <w:tabs>
          <w:tab w:val="left" w:pos="0"/>
        </w:tabs>
        <w:ind w:left="425"/>
        <w:contextualSpacing/>
        <w:jc w:val="center"/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p w14:paraId="3A22687C" w14:textId="77777777" w:rsidR="00E40A3C" w:rsidRPr="005D139C" w:rsidRDefault="00E40A3C" w:rsidP="00E40A3C"/>
    <w:p w14:paraId="550F255A" w14:textId="77777777" w:rsidR="00E40A3C" w:rsidRPr="007F6A49" w:rsidRDefault="00E40A3C" w:rsidP="00E40A3C"/>
    <w:p w14:paraId="4C56EBFF" w14:textId="77777777" w:rsidR="00E85673" w:rsidRPr="00FC0C79" w:rsidRDefault="00E85673" w:rsidP="00E40A3C"/>
    <w:p w14:paraId="3FB25696" w14:textId="77777777" w:rsidR="00F213FB" w:rsidRPr="00E40A3C" w:rsidRDefault="00F213FB" w:rsidP="00E40A3C"/>
    <w:sectPr w:rsidR="00F213FB" w:rsidRPr="00E40A3C" w:rsidSect="006B7070">
      <w:headerReference w:type="default" r:id="rId6"/>
      <w:pgSz w:w="11906" w:h="16838"/>
      <w:pgMar w:top="568" w:right="1417" w:bottom="56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515F3B" w14:textId="77777777" w:rsidR="00515C16" w:rsidRDefault="00515C16">
      <w:r>
        <w:separator/>
      </w:r>
    </w:p>
  </w:endnote>
  <w:endnote w:type="continuationSeparator" w:id="0">
    <w:p w14:paraId="52C1A717" w14:textId="77777777" w:rsidR="00515C16" w:rsidRDefault="00515C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554A1F" w14:textId="77777777" w:rsidR="00515C16" w:rsidRDefault="00515C16">
      <w:r>
        <w:separator/>
      </w:r>
    </w:p>
  </w:footnote>
  <w:footnote w:type="continuationSeparator" w:id="0">
    <w:p w14:paraId="621BD3EE" w14:textId="77777777" w:rsidR="00515C16" w:rsidRDefault="00515C16">
      <w:r>
        <w:continuationSeparator/>
      </w:r>
    </w:p>
  </w:footnote>
  <w:footnote w:id="1">
    <w:p w14:paraId="4F229744" w14:textId="408B1A03" w:rsidR="00C85EE5" w:rsidRDefault="00C85EE5" w:rsidP="003C67B1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8.2.4  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892AF" w14:textId="7A9EB122" w:rsidR="00E13954" w:rsidRDefault="00E13954">
    <w:pPr>
      <w:pStyle w:val="Nagwek"/>
    </w:pPr>
    <w:r>
      <w:t xml:space="preserve">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66BF7"/>
    <w:rsid w:val="00082E0F"/>
    <w:rsid w:val="00160017"/>
    <w:rsid w:val="00210E8E"/>
    <w:rsid w:val="00276C10"/>
    <w:rsid w:val="00361EEE"/>
    <w:rsid w:val="003C67B1"/>
    <w:rsid w:val="0042347E"/>
    <w:rsid w:val="005136B3"/>
    <w:rsid w:val="00515C16"/>
    <w:rsid w:val="00561097"/>
    <w:rsid w:val="0058149A"/>
    <w:rsid w:val="005C49F0"/>
    <w:rsid w:val="006B7070"/>
    <w:rsid w:val="006C357F"/>
    <w:rsid w:val="006F1DEF"/>
    <w:rsid w:val="00702A72"/>
    <w:rsid w:val="00707683"/>
    <w:rsid w:val="007F7B24"/>
    <w:rsid w:val="008209FE"/>
    <w:rsid w:val="00826C67"/>
    <w:rsid w:val="008964D0"/>
    <w:rsid w:val="008B02BB"/>
    <w:rsid w:val="00950680"/>
    <w:rsid w:val="00960FCB"/>
    <w:rsid w:val="009B7E62"/>
    <w:rsid w:val="00A40AE7"/>
    <w:rsid w:val="00A45D81"/>
    <w:rsid w:val="00A54C7C"/>
    <w:rsid w:val="00A91C25"/>
    <w:rsid w:val="00A92DF7"/>
    <w:rsid w:val="00A9350F"/>
    <w:rsid w:val="00C049BA"/>
    <w:rsid w:val="00C254C7"/>
    <w:rsid w:val="00C34B2E"/>
    <w:rsid w:val="00C7737A"/>
    <w:rsid w:val="00C85EE5"/>
    <w:rsid w:val="00CA5EC4"/>
    <w:rsid w:val="00D11BC3"/>
    <w:rsid w:val="00D76928"/>
    <w:rsid w:val="00DD5BF2"/>
    <w:rsid w:val="00E13954"/>
    <w:rsid w:val="00E20054"/>
    <w:rsid w:val="00E40A3C"/>
    <w:rsid w:val="00E85673"/>
    <w:rsid w:val="00E966E9"/>
    <w:rsid w:val="00EA0362"/>
    <w:rsid w:val="00EC2036"/>
    <w:rsid w:val="00F213FB"/>
    <w:rsid w:val="00F8605B"/>
    <w:rsid w:val="00FC0C79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59A9E73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rsid w:val="008964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339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Jolata Oleksy</cp:lastModifiedBy>
  <cp:revision>2</cp:revision>
  <cp:lastPrinted>2024-01-17T12:45:00Z</cp:lastPrinted>
  <dcterms:created xsi:type="dcterms:W3CDTF">2024-03-19T13:17:00Z</dcterms:created>
  <dcterms:modified xsi:type="dcterms:W3CDTF">2024-03-19T13:17:00Z</dcterms:modified>
</cp:coreProperties>
</file>