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57EA3" w14:textId="723F6D93" w:rsidR="008C79B3" w:rsidRPr="00240E71" w:rsidRDefault="008C79B3" w:rsidP="008C79B3">
      <w:pPr>
        <w:pStyle w:val="Nagwek3"/>
        <w:jc w:val="right"/>
        <w:rPr>
          <w:rFonts w:ascii="Times New Roman" w:hAnsi="Times New Roman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B9834EA" w14:textId="77777777" w:rsidR="008C79B3" w:rsidRDefault="008C79B3" w:rsidP="008C79B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932DF08" w14:textId="77777777" w:rsidR="008C79B3" w:rsidRPr="0022732C" w:rsidRDefault="008C79B3" w:rsidP="008C79B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A31092" w14:textId="77777777" w:rsidR="008C79B3" w:rsidRDefault="008C79B3" w:rsidP="008C79B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DBF82A3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70379A3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B5E348F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81343B1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618ACF3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BAFC356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50E5AB02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5DE53CE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D41C4C7" w14:textId="77777777" w:rsidR="008C79B3" w:rsidRPr="0022732C" w:rsidRDefault="008C79B3" w:rsidP="008C79B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F26CFF3" w14:textId="77777777" w:rsidR="008C79B3" w:rsidRDefault="008C79B3" w:rsidP="008C79B3">
      <w:pPr>
        <w:spacing w:line="360" w:lineRule="auto"/>
      </w:pPr>
      <w:r>
        <w:t>Do: Nazwa i siedziba Zamawiającego:</w:t>
      </w:r>
    </w:p>
    <w:p w14:paraId="7F0465F4" w14:textId="77777777" w:rsidR="008C79B3" w:rsidRPr="00C35C8C" w:rsidRDefault="008C79B3" w:rsidP="008C79B3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6C8492F" w14:textId="77777777" w:rsidR="008C79B3" w:rsidRPr="00C35C8C" w:rsidRDefault="008C79B3" w:rsidP="008C79B3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CAC808B" w14:textId="77777777" w:rsidR="008C79B3" w:rsidRDefault="008C79B3" w:rsidP="008C79B3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0CC209F" w14:textId="77777777" w:rsidR="008C79B3" w:rsidRDefault="008C79B3" w:rsidP="008C79B3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20C6294" w14:textId="77777777" w:rsidR="008C79B3" w:rsidRDefault="008C79B3" w:rsidP="008C79B3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102EBA7C" w14:textId="77777777" w:rsidR="008C79B3" w:rsidRDefault="008C79B3" w:rsidP="008C79B3">
      <w:pPr>
        <w:ind w:firstLine="3969"/>
        <w:rPr>
          <w:b/>
        </w:rPr>
      </w:pPr>
    </w:p>
    <w:p w14:paraId="6BB4DE0B" w14:textId="0EC2CB92" w:rsidR="008C79B3" w:rsidRDefault="008C79B3" w:rsidP="008C79B3">
      <w:pPr>
        <w:jc w:val="both"/>
      </w:pPr>
      <w:r>
        <w:t xml:space="preserve">Przystępując do postępowania o udzielenie zamówienia publicznego, którego przedmiotem jest </w:t>
      </w:r>
      <w:r w:rsidR="00D36C4F" w:rsidRPr="00D36C4F">
        <w:rPr>
          <w:b/>
        </w:rPr>
        <w:t xml:space="preserve">Przedłużenie wsparcia technicznego dla posiadanych licencji urządzeń </w:t>
      </w:r>
      <w:proofErr w:type="spellStart"/>
      <w:r w:rsidR="00D36C4F" w:rsidRPr="00D36C4F">
        <w:rPr>
          <w:b/>
        </w:rPr>
        <w:t>FortiGate</w:t>
      </w:r>
      <w:proofErr w:type="spellEnd"/>
      <w:r w:rsidR="00D36C4F" w:rsidRPr="00D36C4F">
        <w:rPr>
          <w:b/>
        </w:rPr>
        <w:t xml:space="preserve"> </w:t>
      </w:r>
      <w:r w:rsidR="00D36C4F">
        <w:rPr>
          <w:b/>
        </w:rPr>
        <w:br/>
      </w:r>
      <w:r w:rsidR="00D36C4F" w:rsidRPr="00D36C4F">
        <w:rPr>
          <w:b/>
        </w:rPr>
        <w:t xml:space="preserve">i </w:t>
      </w:r>
      <w:proofErr w:type="spellStart"/>
      <w:r w:rsidR="00D36C4F" w:rsidRPr="00D36C4F">
        <w:rPr>
          <w:b/>
        </w:rPr>
        <w:t>FortiClient</w:t>
      </w:r>
      <w:proofErr w:type="spellEnd"/>
      <w:r w:rsidR="00D36C4F" w:rsidRPr="00D36C4F">
        <w:rPr>
          <w:b/>
        </w:rPr>
        <w:t xml:space="preserve"> na okres 12 miesięcy na potrzeby WI</w:t>
      </w:r>
      <w:r w:rsidR="00D36C4F">
        <w:rPr>
          <w:b/>
        </w:rPr>
        <w:t>,</w:t>
      </w:r>
      <w:r>
        <w:rPr>
          <w:b/>
          <w:sz w:val="26"/>
        </w:rPr>
        <w:t xml:space="preserve"> nr sprawy: KC-zp.272-</w:t>
      </w:r>
      <w:r w:rsidR="00D36C4F">
        <w:rPr>
          <w:b/>
          <w:sz w:val="26"/>
        </w:rPr>
        <w:t>219</w:t>
      </w:r>
      <w:r>
        <w:rPr>
          <w:b/>
          <w:sz w:val="26"/>
        </w:rPr>
        <w:t>/2</w:t>
      </w:r>
      <w:r w:rsidR="00D36C4F">
        <w:rPr>
          <w:b/>
          <w:sz w:val="26"/>
        </w:rPr>
        <w:t>4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4B73247" w14:textId="77777777" w:rsidR="008C79B3" w:rsidRDefault="008C79B3" w:rsidP="008C79B3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C79B3" w:rsidRPr="002A16E2" w14:paraId="1FEBC297" w14:textId="77777777" w:rsidTr="00092E4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07F05" w14:textId="77777777" w:rsidR="008C79B3" w:rsidRPr="002A16E2" w:rsidRDefault="008C79B3" w:rsidP="00092E4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E5C99E" w14:textId="77777777" w:rsidR="008C79B3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C749455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3F6B43DD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175DF7" w14:textId="77777777" w:rsidR="008C79B3" w:rsidRPr="0084309D" w:rsidRDefault="008C79B3" w:rsidP="00092E4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7C76B1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9E23359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D8CF60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985AE3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4E3751B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1060F5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06449CE" w14:textId="77777777" w:rsidR="008C79B3" w:rsidRPr="008A2B7D" w:rsidRDefault="008C79B3" w:rsidP="00092E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2704386" w14:textId="77777777" w:rsidR="008C79B3" w:rsidRPr="008A2B7D" w:rsidRDefault="008C79B3" w:rsidP="00092E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DB1D6E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04F62E" w14:textId="77777777" w:rsidR="008C79B3" w:rsidRPr="008A2B7D" w:rsidRDefault="008C79B3" w:rsidP="00092E4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56507DE" w14:textId="77777777" w:rsidR="008C79B3" w:rsidRPr="008A2B7D" w:rsidRDefault="008C79B3" w:rsidP="00092E4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C79B3" w:rsidRPr="002A16E2" w14:paraId="65D67095" w14:textId="77777777" w:rsidTr="00092E4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94E6C2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657A65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1526F7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84CD5C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C73789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AA58EF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22C4AF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E02ACA" w14:textId="77777777" w:rsidR="008C79B3" w:rsidRPr="002A16E2" w:rsidRDefault="008C79B3" w:rsidP="00092E4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C79B3" w:rsidRPr="002A16E2" w14:paraId="19779D5F" w14:textId="77777777" w:rsidTr="00092E4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A9DEDD" w14:textId="77777777" w:rsidR="008C79B3" w:rsidRPr="002A16E2" w:rsidRDefault="008C79B3" w:rsidP="00092E4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C338" w14:textId="3E7B7C16" w:rsidR="008C79B3" w:rsidRPr="00D36C4F" w:rsidRDefault="008C79B3" w:rsidP="00092E4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5D5797">
              <w:rPr>
                <w:b/>
                <w:sz w:val="18"/>
                <w:szCs w:val="18"/>
              </w:rPr>
              <w:t xml:space="preserve"> </w:t>
            </w:r>
            <w:r w:rsidR="00D36C4F" w:rsidRPr="00D36C4F">
              <w:rPr>
                <w:b/>
                <w:sz w:val="16"/>
                <w:szCs w:val="16"/>
              </w:rPr>
              <w:t>K</w:t>
            </w:r>
            <w:r w:rsidRPr="00D36C4F">
              <w:rPr>
                <w:b/>
                <w:sz w:val="16"/>
                <w:szCs w:val="16"/>
              </w:rPr>
              <w:t xml:space="preserve">ontynuacja </w:t>
            </w:r>
            <w:r w:rsidR="00D36C4F" w:rsidRPr="00D36C4F">
              <w:rPr>
                <w:b/>
                <w:sz w:val="16"/>
                <w:szCs w:val="16"/>
              </w:rPr>
              <w:t xml:space="preserve">wsparcia technicznego dla posiadanych licencji na okres 12 miesięcy </w:t>
            </w:r>
            <w:r w:rsidRPr="00D36C4F">
              <w:rPr>
                <w:b/>
                <w:sz w:val="16"/>
                <w:szCs w:val="16"/>
              </w:rPr>
              <w:t xml:space="preserve">dla </w:t>
            </w:r>
            <w:r w:rsidR="00D36C4F" w:rsidRPr="00D36C4F">
              <w:rPr>
                <w:b/>
                <w:sz w:val="16"/>
                <w:szCs w:val="16"/>
              </w:rPr>
              <w:t xml:space="preserve">2 </w:t>
            </w:r>
            <w:r w:rsidRPr="00D36C4F">
              <w:rPr>
                <w:b/>
                <w:sz w:val="16"/>
                <w:szCs w:val="16"/>
              </w:rPr>
              <w:t>urządze</w:t>
            </w:r>
            <w:r w:rsidR="00D36C4F" w:rsidRPr="00D36C4F">
              <w:rPr>
                <w:b/>
                <w:sz w:val="16"/>
                <w:szCs w:val="16"/>
              </w:rPr>
              <w:t>ń</w:t>
            </w:r>
            <w:r w:rsidRPr="00D36C4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D36C4F">
              <w:rPr>
                <w:b/>
                <w:sz w:val="16"/>
                <w:szCs w:val="16"/>
              </w:rPr>
              <w:t>FortiGate</w:t>
            </w:r>
            <w:proofErr w:type="spellEnd"/>
            <w:r w:rsidRPr="00D36C4F">
              <w:rPr>
                <w:b/>
                <w:sz w:val="16"/>
                <w:szCs w:val="16"/>
              </w:rPr>
              <w:t xml:space="preserve"> </w:t>
            </w:r>
            <w:r w:rsidR="00D36C4F" w:rsidRPr="00D36C4F">
              <w:rPr>
                <w:b/>
                <w:sz w:val="16"/>
                <w:szCs w:val="16"/>
              </w:rPr>
              <w:t>6</w:t>
            </w:r>
            <w:r w:rsidRPr="00D36C4F">
              <w:rPr>
                <w:b/>
                <w:sz w:val="16"/>
                <w:szCs w:val="16"/>
              </w:rPr>
              <w:t>00</w:t>
            </w:r>
            <w:r w:rsidR="00D36C4F" w:rsidRPr="00D36C4F">
              <w:rPr>
                <w:b/>
                <w:sz w:val="16"/>
                <w:szCs w:val="16"/>
              </w:rPr>
              <w:t>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E36E" w14:textId="77777777" w:rsidR="008C79B3" w:rsidRPr="00A47B30" w:rsidRDefault="008C79B3" w:rsidP="00092E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D39E" w14:textId="77777777" w:rsidR="008C79B3" w:rsidRPr="00F55968" w:rsidRDefault="008C79B3" w:rsidP="00092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3A5F" w14:textId="77777777" w:rsidR="008C79B3" w:rsidRPr="002A16E2" w:rsidRDefault="008C79B3" w:rsidP="00092E4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56F5" w14:textId="77777777" w:rsidR="008C79B3" w:rsidRPr="002A16E2" w:rsidRDefault="008C79B3" w:rsidP="00092E4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D8C600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30D567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</w:tr>
      <w:tr w:rsidR="008C79B3" w:rsidRPr="002A16E2" w14:paraId="474C4522" w14:textId="77777777" w:rsidTr="00092E4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DD0DE5" w14:textId="77777777" w:rsidR="008C79B3" w:rsidRPr="002A16E2" w:rsidRDefault="008C79B3" w:rsidP="00092E4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CF7F" w14:textId="629ABFED" w:rsidR="008C79B3" w:rsidRPr="00D36C4F" w:rsidRDefault="00D36C4F" w:rsidP="00092E40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D36C4F">
              <w:rPr>
                <w:b/>
                <w:sz w:val="16"/>
                <w:szCs w:val="16"/>
              </w:rPr>
              <w:t xml:space="preserve">Przedłużenie licencji na 100 urządzeń końcowych </w:t>
            </w:r>
            <w:r w:rsidR="008C79B3" w:rsidRPr="00D36C4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="008C79B3" w:rsidRPr="00D36C4F">
              <w:rPr>
                <w:b/>
                <w:sz w:val="16"/>
                <w:szCs w:val="16"/>
              </w:rPr>
              <w:t>Forti</w:t>
            </w:r>
            <w:r w:rsidRPr="00D36C4F">
              <w:rPr>
                <w:b/>
                <w:sz w:val="16"/>
                <w:szCs w:val="16"/>
              </w:rPr>
              <w:t>Client</w:t>
            </w:r>
            <w:proofErr w:type="spellEnd"/>
            <w:r w:rsidRPr="00D36C4F">
              <w:rPr>
                <w:b/>
                <w:sz w:val="16"/>
                <w:szCs w:val="16"/>
              </w:rPr>
              <w:t xml:space="preserve"> EMS FC1-10-EMS05-539-01-12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3C04" w14:textId="77777777" w:rsidR="008C79B3" w:rsidRPr="00A47B30" w:rsidRDefault="008C79B3" w:rsidP="00092E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291D" w14:textId="29E36DB3" w:rsidR="008C79B3" w:rsidRDefault="00D36C4F" w:rsidP="00092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C79B3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1833" w14:textId="77777777" w:rsidR="008C79B3" w:rsidRPr="002A16E2" w:rsidRDefault="008C79B3" w:rsidP="00092E4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2E20" w14:textId="77777777" w:rsidR="008C79B3" w:rsidRPr="002A16E2" w:rsidRDefault="008C79B3" w:rsidP="00092E4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C3540C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7C22B5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</w:tr>
      <w:tr w:rsidR="008C79B3" w:rsidRPr="002A16E2" w14:paraId="68D83E23" w14:textId="77777777" w:rsidTr="00092E4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04F8D9" w14:textId="77777777" w:rsidR="008C79B3" w:rsidRDefault="008C79B3" w:rsidP="00092E4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DCB9251" w14:textId="77777777" w:rsidR="008C79B3" w:rsidRDefault="008C79B3" w:rsidP="00092E40">
            <w:pPr>
              <w:ind w:right="425"/>
              <w:rPr>
                <w:sz w:val="22"/>
                <w:szCs w:val="22"/>
              </w:rPr>
            </w:pPr>
          </w:p>
          <w:p w14:paraId="65B9266F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  <w:p w14:paraId="0B045794" w14:textId="77777777" w:rsidR="008C79B3" w:rsidRDefault="008C79B3" w:rsidP="00092E4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0A087C8" w14:textId="77777777" w:rsidR="008C79B3" w:rsidRPr="002A16E2" w:rsidRDefault="008C79B3" w:rsidP="00092E4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D447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2D92B7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625809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</w:tr>
      <w:tr w:rsidR="008C79B3" w:rsidRPr="002A16E2" w14:paraId="4F48618D" w14:textId="77777777" w:rsidTr="00092E4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D4C1FF" w14:textId="77777777" w:rsidR="008C79B3" w:rsidRPr="002A16E2" w:rsidRDefault="008C79B3" w:rsidP="00092E4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F232216" w14:textId="77777777" w:rsidR="008C79B3" w:rsidRPr="002A16E2" w:rsidRDefault="008C79B3" w:rsidP="00092E40">
            <w:pPr>
              <w:rPr>
                <w:sz w:val="22"/>
                <w:szCs w:val="22"/>
              </w:rPr>
            </w:pPr>
          </w:p>
          <w:p w14:paraId="61DF86A6" w14:textId="77777777" w:rsidR="008C79B3" w:rsidRPr="002A16E2" w:rsidRDefault="008C79B3" w:rsidP="00092E4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73D7448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D029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18A536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6ED3F" w14:textId="77777777" w:rsidR="008C79B3" w:rsidRPr="002A16E2" w:rsidRDefault="008C79B3" w:rsidP="00092E4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6D34BFF" w14:textId="77777777" w:rsidR="008C79B3" w:rsidRPr="00FB1B4F" w:rsidRDefault="008C79B3" w:rsidP="008C79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3172D16" w14:textId="77777777" w:rsidR="008C79B3" w:rsidRPr="00FB1B4F" w:rsidRDefault="008C79B3" w:rsidP="008C79B3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B296859" w14:textId="77777777" w:rsidR="008C79B3" w:rsidRPr="00FB1B4F" w:rsidRDefault="008C79B3" w:rsidP="008C79B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E9529D8" w14:textId="77777777" w:rsidR="008C79B3" w:rsidRDefault="008C79B3" w:rsidP="008C79B3">
      <w:pPr>
        <w:pStyle w:val="Tekstpodstawowy"/>
      </w:pPr>
      <w:r>
        <w:t>Powyższa cena zawiera  podatek VAT w wysokości 23% tj.…………………….PLN</w:t>
      </w:r>
    </w:p>
    <w:p w14:paraId="3B734C10" w14:textId="77777777" w:rsidR="008C79B3" w:rsidRDefault="008C79B3" w:rsidP="008C79B3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5139E0BF" w14:textId="77777777" w:rsidR="008C79B3" w:rsidRDefault="008C79B3" w:rsidP="008C79B3">
      <w:pPr>
        <w:widowControl w:val="0"/>
        <w:ind w:right="1"/>
        <w:jc w:val="both"/>
        <w:rPr>
          <w:b/>
        </w:rPr>
      </w:pPr>
      <w:r>
        <w:rPr>
          <w:b/>
        </w:rPr>
        <w:t>Okres obowiązywania umowy:</w:t>
      </w:r>
      <w:r w:rsidRPr="00FB1B4F">
        <w:t xml:space="preserve"> </w:t>
      </w:r>
      <w:r>
        <w:rPr>
          <w:b/>
          <w:bCs/>
        </w:rPr>
        <w:t>12</w:t>
      </w:r>
      <w:r w:rsidRPr="005D5797">
        <w:rPr>
          <w:b/>
          <w:bCs/>
        </w:rPr>
        <w:t xml:space="preserve"> miesięcy</w:t>
      </w:r>
    </w:p>
    <w:p w14:paraId="346FDE8C" w14:textId="77777777" w:rsidR="008C79B3" w:rsidRPr="00FE545C" w:rsidRDefault="008C79B3" w:rsidP="008C79B3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2B96E8F" w14:textId="77777777" w:rsidR="008C79B3" w:rsidRPr="00FE545C" w:rsidRDefault="008C79B3" w:rsidP="008C79B3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ED34BA6" w14:textId="77777777" w:rsidR="008C79B3" w:rsidRDefault="008C79B3" w:rsidP="008C79B3">
      <w:pPr>
        <w:jc w:val="both"/>
        <w:rPr>
          <w:sz w:val="18"/>
          <w:szCs w:val="18"/>
        </w:rPr>
      </w:pPr>
    </w:p>
    <w:p w14:paraId="66E13FC6" w14:textId="1A842E11" w:rsidR="008C79B3" w:rsidRDefault="008C79B3" w:rsidP="008C79B3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A5876DA" w14:textId="77777777" w:rsidR="008C79B3" w:rsidRDefault="008C79B3" w:rsidP="008C79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ED486EC" w14:textId="77777777" w:rsidR="008C79B3" w:rsidRDefault="008C79B3" w:rsidP="008C79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E2B1590" w14:textId="77777777" w:rsidR="008C79B3" w:rsidRDefault="008C79B3" w:rsidP="008C79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E743E6" w14:textId="77777777" w:rsidR="008C79B3" w:rsidRDefault="008C79B3" w:rsidP="008C79B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24C1DF" w14:textId="77777777" w:rsidR="008C79B3" w:rsidRDefault="008C79B3" w:rsidP="008C79B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2E5065" w14:textId="77777777" w:rsidR="008C79B3" w:rsidRDefault="008C79B3" w:rsidP="008C79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C79B3" w14:paraId="6C41BE9F" w14:textId="77777777" w:rsidTr="00092E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EF800" w14:textId="77777777" w:rsidR="008C79B3" w:rsidRDefault="008C79B3" w:rsidP="00092E4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CF284" w14:textId="77777777" w:rsidR="008C79B3" w:rsidRDefault="008C79B3" w:rsidP="00092E4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6C0759D" w14:textId="77777777" w:rsidR="008C79B3" w:rsidRDefault="008C79B3" w:rsidP="00092E4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CE2B4" w14:textId="77777777" w:rsidR="008C79B3" w:rsidRDefault="008C79B3" w:rsidP="00092E4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C79B3" w14:paraId="110A2484" w14:textId="77777777" w:rsidTr="00092E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AD28C" w14:textId="77777777" w:rsidR="008C79B3" w:rsidRDefault="008C79B3" w:rsidP="00092E4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C22BF" w14:textId="77777777" w:rsidR="008C79B3" w:rsidRDefault="008C79B3" w:rsidP="00092E4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DC3B7" w14:textId="77777777" w:rsidR="008C79B3" w:rsidRDefault="008C79B3" w:rsidP="00092E4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8C79B3" w14:paraId="1AF30012" w14:textId="77777777" w:rsidTr="00092E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7980C" w14:textId="77777777" w:rsidR="008C79B3" w:rsidRDefault="008C79B3" w:rsidP="00092E4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0D1C4" w14:textId="77777777" w:rsidR="008C79B3" w:rsidRDefault="008C79B3" w:rsidP="00092E4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BF1AB" w14:textId="77777777" w:rsidR="008C79B3" w:rsidRDefault="008C79B3" w:rsidP="00092E4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77567FF0" w14:textId="77777777" w:rsidR="008C79B3" w:rsidRDefault="008C79B3" w:rsidP="008C79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C770C61" w14:textId="77777777" w:rsidR="008C79B3" w:rsidRDefault="008C79B3" w:rsidP="008C79B3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0E22B830" w14:textId="77777777" w:rsidR="008C79B3" w:rsidRDefault="008C79B3" w:rsidP="008C79B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6500BFD5" w14:textId="77777777" w:rsidR="008C79B3" w:rsidRDefault="008C79B3" w:rsidP="008C79B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8CC49A2" w14:textId="77777777" w:rsidR="008C79B3" w:rsidRDefault="008C79B3" w:rsidP="008C79B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031C457" w14:textId="77777777" w:rsidR="008C79B3" w:rsidRDefault="008C79B3" w:rsidP="008C79B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045F415" w14:textId="77777777" w:rsidR="008C79B3" w:rsidRDefault="008C79B3" w:rsidP="008C79B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6B17F21" w14:textId="77777777" w:rsidR="008C79B3" w:rsidRDefault="008C79B3" w:rsidP="008C79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66F15B" w14:textId="77777777" w:rsidR="008C79B3" w:rsidRDefault="008C79B3" w:rsidP="008C79B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461058" w14:textId="77777777" w:rsidR="008C79B3" w:rsidRDefault="008C79B3" w:rsidP="008C79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EDC31B" w14:textId="77777777" w:rsidR="008C79B3" w:rsidRDefault="008C79B3" w:rsidP="008C79B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62B30F" w14:textId="77777777" w:rsidR="008C79B3" w:rsidRDefault="008C79B3" w:rsidP="008C79B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7C2589" w14:textId="77777777" w:rsidR="008C79B3" w:rsidRDefault="008C79B3" w:rsidP="008C79B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6B8BF81" w14:textId="77777777" w:rsidR="008C79B3" w:rsidRDefault="008C79B3" w:rsidP="008C79B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8977D53" w14:textId="77777777" w:rsidR="008C79B3" w:rsidRDefault="008C79B3" w:rsidP="008C79B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6AF9B3E" w14:textId="77777777" w:rsidR="008C79B3" w:rsidRPr="00FB3F21" w:rsidRDefault="008C79B3" w:rsidP="008C79B3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9E354F2" w14:textId="77777777" w:rsidR="008C79B3" w:rsidRPr="0054009D" w:rsidRDefault="008C79B3" w:rsidP="008C79B3"/>
    <w:p w14:paraId="413E7CF7" w14:textId="77777777" w:rsidR="008C79B3" w:rsidRPr="00963B2E" w:rsidRDefault="008C79B3" w:rsidP="008C79B3"/>
    <w:p w14:paraId="154CDA49" w14:textId="77777777" w:rsidR="008C79B3" w:rsidRPr="00CA4E27" w:rsidRDefault="008C79B3" w:rsidP="008C79B3"/>
    <w:p w14:paraId="71F240E5" w14:textId="77777777" w:rsidR="00FE545C" w:rsidRPr="008C79B3" w:rsidRDefault="00FE545C" w:rsidP="008C79B3"/>
    <w:sectPr w:rsidR="00FE545C" w:rsidRPr="008C79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BDD5F" w14:textId="77777777" w:rsidR="00037A3B" w:rsidRDefault="00037A3B">
      <w:r>
        <w:separator/>
      </w:r>
    </w:p>
  </w:endnote>
  <w:endnote w:type="continuationSeparator" w:id="0">
    <w:p w14:paraId="110B5E7E" w14:textId="77777777" w:rsidR="00037A3B" w:rsidRDefault="0003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DF9D9" w14:textId="77777777" w:rsidR="0034684D" w:rsidRDefault="00346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C2F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0386B" w14:textId="77777777" w:rsidR="0034684D" w:rsidRDefault="00346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FFB3E" w14:textId="77777777" w:rsidR="00037A3B" w:rsidRDefault="00037A3B">
      <w:r>
        <w:separator/>
      </w:r>
    </w:p>
  </w:footnote>
  <w:footnote w:type="continuationSeparator" w:id="0">
    <w:p w14:paraId="67AE7E96" w14:textId="77777777" w:rsidR="00037A3B" w:rsidRDefault="00037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D4224" w14:textId="77777777" w:rsidR="0034684D" w:rsidRDefault="00346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503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D1609" w14:textId="77777777" w:rsidR="0034684D" w:rsidRDefault="00346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10090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3368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4920785">
    <w:abstractNumId w:val="0"/>
  </w:num>
  <w:num w:numId="4" w16cid:durableId="1224947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A3B"/>
    <w:rsid w:val="00012286"/>
    <w:rsid w:val="00037A3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684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3F7A"/>
    <w:rsid w:val="007748F0"/>
    <w:rsid w:val="007A4321"/>
    <w:rsid w:val="00833933"/>
    <w:rsid w:val="00853083"/>
    <w:rsid w:val="008B2F0C"/>
    <w:rsid w:val="008B4928"/>
    <w:rsid w:val="008C79B3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6C4F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C5E26C"/>
  <w15:chartTrackingRefBased/>
  <w15:docId w15:val="{EA47196A-9CD9-4FD0-A654-A46FDBD4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9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519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2024-05-14T09:00:00Z</cp:lastPrinted>
  <dcterms:created xsi:type="dcterms:W3CDTF">2024-05-14T08:51:00Z</dcterms:created>
  <dcterms:modified xsi:type="dcterms:W3CDTF">2024-05-14T09:01:00Z</dcterms:modified>
</cp:coreProperties>
</file>