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6DD68D8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09243F" w:rsidRPr="0009243F">
        <w:rPr>
          <w:b/>
        </w:rPr>
        <w:t>dostawa środków ochrony osobistej (odzież robocza) dla WIMIC - DE-dzp.272-228/24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9243F"/>
    <w:rsid w:val="000B1025"/>
    <w:rsid w:val="000B54D1"/>
    <w:rsid w:val="000C021E"/>
    <w:rsid w:val="000C18AF"/>
    <w:rsid w:val="000D6F17"/>
    <w:rsid w:val="000D73C4"/>
    <w:rsid w:val="000E2DCB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CB9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2024-05-13T08:16:00Z</dcterms:created>
  <dcterms:modified xsi:type="dcterms:W3CDTF">2024-05-13T08:16:00Z</dcterms:modified>
</cp:coreProperties>
</file>