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C7B6F" w14:textId="77777777" w:rsidR="00396818" w:rsidRPr="00D62886" w:rsidRDefault="00396818" w:rsidP="0039681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62886">
        <w:rPr>
          <w:rFonts w:ascii="Verdana" w:hAnsi="Verdana"/>
          <w:sz w:val="20"/>
          <w:szCs w:val="20"/>
        </w:rPr>
        <w:t>Załącznik nr 1</w:t>
      </w:r>
    </w:p>
    <w:p w14:paraId="2BE839A0" w14:textId="77777777" w:rsidR="00396818" w:rsidRPr="00D62886" w:rsidRDefault="00396818" w:rsidP="0039681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6F782F9" w14:textId="77777777" w:rsidR="00396818" w:rsidRPr="00D62886" w:rsidRDefault="00396818" w:rsidP="0039681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>FORMULARZ OFERTY</w:t>
      </w:r>
    </w:p>
    <w:p w14:paraId="606847BF" w14:textId="77777777" w:rsidR="00396818" w:rsidRPr="00D62886" w:rsidRDefault="00396818" w:rsidP="0039681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B955A8F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BBFD034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8A333D5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8083D28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F1F0C02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62886">
        <w:rPr>
          <w:rFonts w:ascii="Verdana" w:hAnsi="Verdana"/>
          <w:sz w:val="20"/>
          <w:szCs w:val="20"/>
          <w:lang w:val="de-DE"/>
        </w:rPr>
        <w:t>TEL.</w:t>
      </w:r>
      <w:r w:rsidRPr="00D6288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51C98D1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62886">
        <w:rPr>
          <w:rFonts w:ascii="Verdana" w:hAnsi="Verdana"/>
          <w:sz w:val="20"/>
          <w:szCs w:val="20"/>
          <w:lang w:val="de-DE"/>
        </w:rPr>
        <w:t xml:space="preserve">FAX </w:t>
      </w:r>
      <w:r w:rsidRPr="00D6288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51F7FF1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6288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47BF73F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6288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2C91CA7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85D1ABF" w14:textId="77777777" w:rsidR="00396818" w:rsidRPr="00D62886" w:rsidRDefault="00396818" w:rsidP="00396818">
      <w:pPr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Do: Nazwa i siedziba Zamawiającego:</w:t>
      </w:r>
    </w:p>
    <w:p w14:paraId="76D7D053" w14:textId="77777777" w:rsidR="00396818" w:rsidRDefault="00396818" w:rsidP="00396818">
      <w:pPr>
        <w:ind w:right="-110"/>
        <w:rPr>
          <w:rFonts w:ascii="Verdana" w:hAnsi="Verdana"/>
          <w:b/>
          <w:sz w:val="20"/>
          <w:szCs w:val="20"/>
        </w:rPr>
      </w:pPr>
    </w:p>
    <w:p w14:paraId="505FF02B" w14:textId="77777777" w:rsidR="00396818" w:rsidRPr="00D62886" w:rsidRDefault="00396818" w:rsidP="00396818">
      <w:pPr>
        <w:ind w:right="-110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D62886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62886">
        <w:rPr>
          <w:rFonts w:ascii="Verdana" w:hAnsi="Verdana"/>
          <w:b/>
          <w:sz w:val="20"/>
          <w:szCs w:val="20"/>
        </w:rPr>
        <w:t>im. Stanisława Staszica w Krakowie</w:t>
      </w:r>
    </w:p>
    <w:p w14:paraId="0B8D90BE" w14:textId="77777777" w:rsidR="00396818" w:rsidRPr="00D62886" w:rsidRDefault="00396818" w:rsidP="00396818">
      <w:pPr>
        <w:ind w:right="-110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0F68ACF" w14:textId="77777777" w:rsidR="00396818" w:rsidRPr="00D62886" w:rsidRDefault="00396818" w:rsidP="00396818">
      <w:pPr>
        <w:ind w:right="-110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D62886">
        <w:rPr>
          <w:rFonts w:ascii="Verdana" w:hAnsi="Verdana"/>
          <w:b/>
          <w:sz w:val="20"/>
          <w:szCs w:val="20"/>
        </w:rPr>
        <w:t xml:space="preserve">30-059 Kraków,  </w:t>
      </w:r>
    </w:p>
    <w:p w14:paraId="1D381379" w14:textId="77777777" w:rsidR="00396818" w:rsidRPr="00D62886" w:rsidRDefault="00396818" w:rsidP="00396818">
      <w:pPr>
        <w:ind w:firstLine="3969"/>
        <w:rPr>
          <w:rFonts w:ascii="Verdana" w:hAnsi="Verdana"/>
          <w:b/>
          <w:sz w:val="20"/>
          <w:szCs w:val="20"/>
        </w:rPr>
      </w:pPr>
    </w:p>
    <w:p w14:paraId="0B4FCE7E" w14:textId="64271F8B" w:rsidR="00396818" w:rsidRPr="00D62886" w:rsidRDefault="00396818" w:rsidP="0039681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Przystępując</w:t>
      </w:r>
      <w:r>
        <w:rPr>
          <w:rFonts w:ascii="Verdana" w:hAnsi="Verdana"/>
          <w:sz w:val="20"/>
          <w:szCs w:val="20"/>
        </w:rPr>
        <w:t xml:space="preserve"> </w:t>
      </w:r>
      <w:r w:rsidRPr="00D62886">
        <w:rPr>
          <w:rFonts w:ascii="Verdana" w:hAnsi="Verdana"/>
          <w:sz w:val="20"/>
          <w:szCs w:val="20"/>
        </w:rPr>
        <w:t>do</w:t>
      </w:r>
      <w:r>
        <w:rPr>
          <w:rFonts w:ascii="Verdana" w:hAnsi="Verdana"/>
          <w:sz w:val="20"/>
          <w:szCs w:val="20"/>
        </w:rPr>
        <w:t xml:space="preserve"> </w:t>
      </w:r>
      <w:r w:rsidRPr="00D62886">
        <w:rPr>
          <w:rFonts w:ascii="Verdana" w:hAnsi="Verdana"/>
          <w:sz w:val="20"/>
          <w:szCs w:val="20"/>
        </w:rPr>
        <w:t xml:space="preserve">postępowania o udzielenie zamówienia publicznego, którego przedmiotem jest </w:t>
      </w:r>
      <w:r w:rsidR="005D6E3B" w:rsidRPr="005D6E3B">
        <w:rPr>
          <w:rFonts w:ascii="Verdana" w:hAnsi="Verdana"/>
          <w:b/>
          <w:sz w:val="20"/>
          <w:szCs w:val="20"/>
        </w:rPr>
        <w:t>dostawa środków ochrony osobistej (odzie</w:t>
      </w:r>
      <w:r w:rsidR="005D6E3B">
        <w:rPr>
          <w:rFonts w:ascii="Verdana" w:hAnsi="Verdana"/>
          <w:b/>
          <w:sz w:val="20"/>
          <w:szCs w:val="20"/>
        </w:rPr>
        <w:t>ż</w:t>
      </w:r>
      <w:r w:rsidR="005D6E3B" w:rsidRPr="005D6E3B">
        <w:rPr>
          <w:rFonts w:ascii="Verdana" w:hAnsi="Verdana"/>
          <w:b/>
          <w:sz w:val="20"/>
          <w:szCs w:val="20"/>
        </w:rPr>
        <w:t xml:space="preserve"> robocza) dla WIMIC - DE-dzp.272-228/24</w:t>
      </w:r>
      <w:r w:rsidRPr="00D62886">
        <w:rPr>
          <w:rFonts w:ascii="Verdana" w:hAnsi="Verdana"/>
          <w:b/>
          <w:sz w:val="20"/>
          <w:szCs w:val="20"/>
        </w:rPr>
        <w:t xml:space="preserve">, </w:t>
      </w:r>
      <w:r w:rsidRPr="00D62886">
        <w:rPr>
          <w:rFonts w:ascii="Verdana" w:hAnsi="Verdana"/>
          <w:sz w:val="20"/>
          <w:szCs w:val="20"/>
        </w:rPr>
        <w:t>oferuję realizację przedmiotu zamówienia, zgodnie z zasadami określonymi w</w:t>
      </w:r>
      <w:r>
        <w:rPr>
          <w:rFonts w:ascii="Verdana" w:hAnsi="Verdana"/>
          <w:sz w:val="20"/>
          <w:szCs w:val="20"/>
        </w:rPr>
        <w:t> </w:t>
      </w:r>
      <w:r w:rsidRPr="00D62886">
        <w:rPr>
          <w:rFonts w:ascii="Verdana" w:hAnsi="Verdana"/>
          <w:sz w:val="20"/>
          <w:szCs w:val="20"/>
        </w:rPr>
        <w:t>specyfikacji warunków zamówienia.</w:t>
      </w:r>
    </w:p>
    <w:p w14:paraId="0FB180D5" w14:textId="77777777" w:rsidR="00396818" w:rsidRPr="00D62886" w:rsidRDefault="00396818" w:rsidP="0039681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409"/>
        <w:gridCol w:w="1418"/>
        <w:gridCol w:w="765"/>
        <w:gridCol w:w="1276"/>
        <w:gridCol w:w="936"/>
        <w:gridCol w:w="623"/>
        <w:gridCol w:w="1984"/>
      </w:tblGrid>
      <w:tr w:rsidR="00396818" w:rsidRPr="00520625" w14:paraId="7AE3C5C5" w14:textId="77777777" w:rsidTr="005D6E3B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A822AE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4722A2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5C088E3F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4331F8" w14:textId="77777777" w:rsidR="005D6E3B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14:paraId="4F45E838" w14:textId="08E0B763" w:rsidR="00396818" w:rsidRPr="002059EB" w:rsidRDefault="00396818" w:rsidP="005D6E3B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59EB">
              <w:rPr>
                <w:rFonts w:ascii="Verdana" w:hAnsi="Verdana"/>
                <w:b/>
                <w:bCs/>
                <w:sz w:val="18"/>
                <w:szCs w:val="18"/>
              </w:rPr>
              <w:t>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A844F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Liczba szt.</w:t>
            </w:r>
          </w:p>
          <w:p w14:paraId="0AE2ADFC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394383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DFBD72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273BBD8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FA2A01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42A4EB7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1AA0F7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69DFF72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765D787A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396818" w:rsidRPr="00520625" w14:paraId="5739D8E7" w14:textId="77777777" w:rsidTr="005D6E3B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2714AD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950D8EF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9F297B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0739A9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3BEA67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9C3B60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9E9012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09ACDF" w14:textId="77777777" w:rsidR="00396818" w:rsidRPr="00520625" w:rsidRDefault="00396818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396818" w:rsidRPr="005D6E3B" w14:paraId="7434ED39" w14:textId="77777777" w:rsidTr="005D6E3B">
        <w:trPr>
          <w:trHeight w:val="239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42F35A" w14:textId="77777777" w:rsidR="00396818" w:rsidRPr="005D6E3B" w:rsidRDefault="00396818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EB0F0" w14:textId="0FFE58A0" w:rsidR="00396818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Spodnie robocze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6E0F1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0841F" w14:textId="2B7D258B" w:rsidR="00396818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97BCB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EEF1D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8199B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C53B9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396818" w:rsidRPr="005D6E3B" w14:paraId="3416FBE5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7D8EC8" w14:textId="77777777" w:rsidR="00396818" w:rsidRPr="005D6E3B" w:rsidRDefault="00396818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B57DC" w14:textId="03AF26E4" w:rsidR="00396818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Koszula flanelowa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67E85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087DD" w14:textId="7B160A6D" w:rsidR="00396818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8F111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64F378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CF15A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3CA5B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396818" w:rsidRPr="005D6E3B" w14:paraId="042D2306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A5D53" w14:textId="77777777" w:rsidR="00396818" w:rsidRPr="005D6E3B" w:rsidRDefault="00396818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B30E4" w14:textId="56210AC9" w:rsidR="00396818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Kamizelka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F587F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2C66B" w14:textId="179AFC00" w:rsidR="00396818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F2DF40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B4EB4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B7088F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0467E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502F349E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5DBF2A" w14:textId="3E025EA6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B9788" w14:textId="178D4694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Buty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711E1C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D12FB" w14:textId="2FC23DFA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DF5DB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DC81F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326E1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274281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1FB1B796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4E2F7" w14:textId="7BF5EA8E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E3FFF6" w14:textId="04862C7F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Fartuch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F5F3A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550C6A" w14:textId="4E2784ED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112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9F7E7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83801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C94519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6C958A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17A0893E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C9E6B" w14:textId="24344B24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63FF1" w14:textId="417560F9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Okulary ochronne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4FEEEC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D9CA4" w14:textId="31BD16D3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60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F0F4D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AE100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56A9A6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B70751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7083054E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3C268" w14:textId="053359CE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B5FC48" w14:textId="4CEBAC32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Rękawice spawalnicze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9C0A3B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15C7E" w14:textId="1AE575D6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28</w:t>
            </w:r>
            <w:r w:rsidR="00520625">
              <w:rPr>
                <w:rFonts w:ascii="Verdana" w:hAnsi="Verdana"/>
                <w:sz w:val="18"/>
                <w:szCs w:val="18"/>
              </w:rPr>
              <w:t xml:space="preserve">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60631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A87D63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DF234B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9D666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480C7928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872B2" w14:textId="1E08F061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514B2" w14:textId="056A8BD5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Rękawice robocze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7B839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32818" w14:textId="72ABA322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35</w:t>
            </w:r>
            <w:r w:rsidR="00520625">
              <w:rPr>
                <w:rFonts w:ascii="Verdana" w:hAnsi="Verdana"/>
                <w:sz w:val="18"/>
                <w:szCs w:val="18"/>
              </w:rPr>
              <w:t xml:space="preserve">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5DBD6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F86A5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AD42FB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F6543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1F5B8F41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249F0" w14:textId="57FA8A16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6C54B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Rękawiczki nitrylowe jednorazowe</w:t>
            </w:r>
          </w:p>
          <w:p w14:paraId="004B38CF" w14:textId="374144B2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(</w:t>
            </w:r>
            <w:r>
              <w:rPr>
                <w:rFonts w:ascii="Verdana" w:hAnsi="Verdana"/>
                <w:sz w:val="18"/>
                <w:szCs w:val="18"/>
              </w:rPr>
              <w:t>o</w:t>
            </w:r>
            <w:r w:rsidRPr="005D6E3B">
              <w:rPr>
                <w:rFonts w:ascii="Verdana" w:hAnsi="Verdana"/>
                <w:sz w:val="18"/>
                <w:szCs w:val="18"/>
              </w:rPr>
              <w:t xml:space="preserve">pakowanie </w:t>
            </w:r>
            <w:r>
              <w:rPr>
                <w:rFonts w:ascii="Verdana" w:hAnsi="Verdana"/>
                <w:sz w:val="18"/>
                <w:szCs w:val="18"/>
              </w:rPr>
              <w:t>=</w:t>
            </w:r>
            <w:r w:rsidRPr="005D6E3B">
              <w:rPr>
                <w:rFonts w:ascii="Verdana" w:hAnsi="Verdana"/>
                <w:sz w:val="18"/>
                <w:szCs w:val="18"/>
              </w:rPr>
              <w:t>100 szt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  <w:r w:rsidRPr="005D6E3B"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F0EA6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71F204" w14:textId="64B1E403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 xml:space="preserve">165 opakowań 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E410B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F228AE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F51FC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901EC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0394DE4D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53CFC" w14:textId="762E79BE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1706F" w14:textId="206FB8F2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Przeciwhałasowe nauszniki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03007C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64455" w14:textId="5FEC8172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81599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14236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A5CADD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4516E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234DD565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9BE58" w14:textId="0278729D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7E733" w14:textId="3816AC4D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Półmaska filtrująca z zaworem bocznym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D4FF7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198AA" w14:textId="0D3D06AA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160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A8035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551E8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43DA0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CDED7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4D4F3F82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F12DC" w14:textId="42B8063B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3377F" w14:textId="7CE2D93D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Hełm ochronny z odpryskową osłoną twarzy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4D81B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3685C" w14:textId="56B45BA8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7887C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BC8A5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D6CB6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044E0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5D6E3B" w:rsidRPr="005D6E3B" w14:paraId="1AF9A88B" w14:textId="77777777" w:rsidTr="005D6E3B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8D5FA" w14:textId="6199C413" w:rsidR="005D6E3B" w:rsidRPr="005D6E3B" w:rsidRDefault="005D6E3B" w:rsidP="006C354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581B5" w14:textId="5DF87C79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 xml:space="preserve">Rękawice termiczne </w:t>
            </w:r>
            <w:proofErr w:type="spellStart"/>
            <w:r w:rsidRPr="005D6E3B">
              <w:rPr>
                <w:rFonts w:ascii="Verdana" w:hAnsi="Verdana"/>
                <w:sz w:val="18"/>
                <w:szCs w:val="18"/>
              </w:rPr>
              <w:t>aluminizowane</w:t>
            </w:r>
            <w:proofErr w:type="spellEnd"/>
            <w:r w:rsidRPr="005D6E3B">
              <w:rPr>
                <w:rFonts w:ascii="Verdana" w:hAnsi="Verdana"/>
                <w:sz w:val="18"/>
                <w:szCs w:val="18"/>
              </w:rPr>
              <w:t xml:space="preserve"> - ochrona rąk do 500°C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DC4D7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52C8C" w14:textId="08A7B9EE" w:rsidR="005D6E3B" w:rsidRPr="005D6E3B" w:rsidRDefault="005D6E3B" w:rsidP="006C354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1</w:t>
            </w:r>
            <w:r w:rsidR="00520625">
              <w:rPr>
                <w:rFonts w:ascii="Verdana" w:hAnsi="Verdana"/>
                <w:sz w:val="18"/>
                <w:szCs w:val="18"/>
              </w:rPr>
              <w:t xml:space="preserve"> para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AB26D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BE8F2" w14:textId="77777777" w:rsidR="005D6E3B" w:rsidRPr="005D6E3B" w:rsidRDefault="005D6E3B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1474BD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F54EB" w14:textId="77777777" w:rsidR="005D6E3B" w:rsidRPr="005D6E3B" w:rsidRDefault="005D6E3B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396818" w:rsidRPr="005D6E3B" w14:paraId="317A9AFD" w14:textId="77777777" w:rsidTr="005D6E3B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54916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  <w:p w14:paraId="29F1BBC4" w14:textId="77777777" w:rsidR="00396818" w:rsidRPr="005D6E3B" w:rsidRDefault="00396818" w:rsidP="006C354E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RAZEM: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D21D3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C76A67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9C796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396818" w:rsidRPr="005D6E3B" w14:paraId="42B71E97" w14:textId="77777777" w:rsidTr="005D6E3B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98990D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5D6E3B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43469F4" w14:textId="77777777" w:rsidR="00396818" w:rsidRPr="005D6E3B" w:rsidRDefault="00396818" w:rsidP="006C354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19480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ACAB0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7EBA20" w14:textId="77777777" w:rsidR="00396818" w:rsidRPr="005D6E3B" w:rsidRDefault="00396818" w:rsidP="006C354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61D4CD8" w14:textId="77777777" w:rsidR="00396818" w:rsidRPr="00D62886" w:rsidRDefault="00396818" w:rsidP="0039681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D19A09C" w14:textId="77777777" w:rsidR="00396818" w:rsidRPr="00D62886" w:rsidRDefault="00396818" w:rsidP="0039681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 w:rsidRPr="00D62886">
        <w:rPr>
          <w:rFonts w:ascii="Verdana" w:hAnsi="Verdana"/>
          <w:b/>
          <w:bCs/>
          <w:sz w:val="20"/>
          <w:szCs w:val="20"/>
        </w:rPr>
        <w:t xml:space="preserve">do </w:t>
      </w:r>
      <w:r w:rsidRPr="00F82608">
        <w:rPr>
          <w:rFonts w:ascii="Verdana" w:hAnsi="Verdana"/>
          <w:b/>
          <w:bCs/>
          <w:sz w:val="20"/>
          <w:szCs w:val="20"/>
          <w:highlight w:val="yellow"/>
        </w:rPr>
        <w:t>……….</w:t>
      </w:r>
      <w:r w:rsidRPr="00D62886"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 w:rsidRPr="00D62886">
        <w:rPr>
          <w:rFonts w:ascii="Verdana" w:hAnsi="Verdana"/>
          <w:i/>
          <w:sz w:val="20"/>
          <w:szCs w:val="20"/>
        </w:rPr>
        <w:t>.</w:t>
      </w:r>
      <w:r w:rsidRPr="00D62886">
        <w:rPr>
          <w:rFonts w:ascii="Verdana" w:hAnsi="Verdana"/>
          <w:sz w:val="20"/>
          <w:szCs w:val="20"/>
          <w:highlight w:val="yellow"/>
        </w:rPr>
        <w:t xml:space="preserve"> (</w:t>
      </w:r>
      <w:r w:rsidRPr="00D62886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D62886">
        <w:rPr>
          <w:rFonts w:ascii="Verdana" w:hAnsi="Verdana"/>
          <w:i/>
          <w:sz w:val="20"/>
          <w:szCs w:val="20"/>
        </w:rPr>
        <w:t>.</w:t>
      </w:r>
    </w:p>
    <w:p w14:paraId="4B33459B" w14:textId="77777777" w:rsidR="00396818" w:rsidRPr="00D62886" w:rsidRDefault="00396818" w:rsidP="0039681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9022959" w14:textId="6298385B" w:rsidR="00396818" w:rsidRPr="00D62886" w:rsidRDefault="00396818" w:rsidP="00396818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Okres udzielonej gwarancji na zaoferowane </w:t>
      </w:r>
      <w:r w:rsidR="00F82608">
        <w:rPr>
          <w:rFonts w:ascii="Verdana" w:hAnsi="Verdana"/>
          <w:b/>
          <w:sz w:val="20"/>
          <w:szCs w:val="20"/>
        </w:rPr>
        <w:t>środki ochrony osobistej</w:t>
      </w:r>
      <w:r w:rsidRPr="00D62886">
        <w:rPr>
          <w:rFonts w:ascii="Verdana" w:hAnsi="Verdana"/>
          <w:b/>
          <w:sz w:val="20"/>
          <w:szCs w:val="20"/>
        </w:rPr>
        <w:t xml:space="preserve"> wynosi:</w:t>
      </w:r>
      <w:r w:rsidRPr="00D62886">
        <w:rPr>
          <w:rFonts w:ascii="Verdana" w:hAnsi="Verdana"/>
          <w:sz w:val="20"/>
          <w:szCs w:val="20"/>
        </w:rPr>
        <w:t xml:space="preserve"> </w:t>
      </w:r>
      <w:r w:rsidR="00F82608" w:rsidRPr="00F82608">
        <w:rPr>
          <w:rFonts w:ascii="Verdana" w:hAnsi="Verdana"/>
          <w:b/>
          <w:bCs/>
          <w:sz w:val="20"/>
          <w:szCs w:val="20"/>
          <w:highlight w:val="yellow"/>
        </w:rPr>
        <w:t>………………</w:t>
      </w:r>
      <w:r w:rsidRPr="00D62886">
        <w:rPr>
          <w:rFonts w:ascii="Verdana" w:hAnsi="Verdana"/>
          <w:b/>
          <w:bCs/>
          <w:sz w:val="20"/>
          <w:szCs w:val="20"/>
        </w:rPr>
        <w:t xml:space="preserve"> miesięcy</w:t>
      </w:r>
      <w:r w:rsidRPr="00D62886">
        <w:rPr>
          <w:rFonts w:ascii="Verdana" w:hAnsi="Verdana"/>
          <w:sz w:val="20"/>
          <w:szCs w:val="20"/>
        </w:rPr>
        <w:t xml:space="preserve"> </w:t>
      </w:r>
    </w:p>
    <w:p w14:paraId="32F8ED3C" w14:textId="77777777" w:rsidR="00396818" w:rsidRPr="00D62886" w:rsidRDefault="00396818" w:rsidP="0039681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2B1EF97" w14:textId="77777777" w:rsidR="00396818" w:rsidRPr="00D62886" w:rsidRDefault="00396818" w:rsidP="0039681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D62886">
        <w:rPr>
          <w:rFonts w:ascii="Verdana" w:hAnsi="Verdana"/>
          <w:b/>
          <w:sz w:val="20"/>
          <w:szCs w:val="20"/>
        </w:rPr>
        <w:t xml:space="preserve"> TAK/NIE</w:t>
      </w:r>
    </w:p>
    <w:p w14:paraId="4F4130B2" w14:textId="77777777" w:rsidR="00396818" w:rsidRPr="00D62886" w:rsidRDefault="00396818" w:rsidP="0039681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2F60963" w14:textId="77777777" w:rsidR="00396818" w:rsidRPr="00D62886" w:rsidRDefault="00396818" w:rsidP="0039681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Termin płatności: </w:t>
      </w:r>
      <w:r w:rsidRPr="00D6288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D2E3F3" w14:textId="77777777" w:rsidR="00396818" w:rsidRPr="00D62886" w:rsidRDefault="00396818" w:rsidP="0039681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C7F919B" w14:textId="77777777" w:rsidR="00396818" w:rsidRPr="00D62886" w:rsidRDefault="00396818" w:rsidP="00396818">
      <w:pPr>
        <w:rPr>
          <w:rFonts w:ascii="Verdana" w:hAnsi="Verdana"/>
          <w:b/>
          <w:sz w:val="20"/>
          <w:szCs w:val="20"/>
          <w:u w:val="single"/>
        </w:rPr>
      </w:pPr>
      <w:r w:rsidRPr="00D6288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501C737" w14:textId="77777777" w:rsidR="00396818" w:rsidRPr="00D62886" w:rsidRDefault="00396818" w:rsidP="0039681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6288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0447600" w14:textId="77777777" w:rsidR="00396818" w:rsidRPr="00D62886" w:rsidRDefault="00396818" w:rsidP="0039681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62886">
        <w:rPr>
          <w:rFonts w:ascii="Verdana" w:hAnsi="Verdana"/>
          <w:color w:val="000000"/>
          <w:sz w:val="20"/>
          <w:szCs w:val="20"/>
          <w:lang w:eastAsia="ar-SA"/>
        </w:rPr>
        <w:t>Oświadczamy,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że zapoznaliśmy się z postanowieniami umowy, określonymi w 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D6288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D6FC2DB" w14:textId="77777777" w:rsidR="00396818" w:rsidRPr="00D62886" w:rsidRDefault="00396818" w:rsidP="0039681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9311C4" w14:textId="77777777" w:rsidR="00396818" w:rsidRPr="006242D7" w:rsidRDefault="00396818" w:rsidP="0039681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42D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1D6D9D" w14:textId="77777777" w:rsidR="00396818" w:rsidRPr="006242D7" w:rsidRDefault="00396818" w:rsidP="0039681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42D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002D89B" w14:textId="77777777" w:rsidR="00396818" w:rsidRPr="00D62886" w:rsidRDefault="00396818" w:rsidP="0039681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6818" w:rsidRPr="00D62886" w14:paraId="12C828D0" w14:textId="77777777" w:rsidTr="006C354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C9177" w14:textId="77777777" w:rsidR="00396818" w:rsidRPr="00D62886" w:rsidRDefault="00396818" w:rsidP="006C35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5764B" w14:textId="77777777" w:rsidR="00396818" w:rsidRPr="00D62886" w:rsidRDefault="00396818" w:rsidP="006C35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4B80305" w14:textId="77777777" w:rsidR="00396818" w:rsidRPr="00D62886" w:rsidRDefault="00396818" w:rsidP="006C35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8C69C" w14:textId="77777777" w:rsidR="00396818" w:rsidRPr="00D62886" w:rsidRDefault="00396818" w:rsidP="006C35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Nazwa podwykonawcy</w:t>
            </w:r>
            <w:r w:rsidRPr="00D6288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96818" w:rsidRPr="00D62886" w14:paraId="326D7420" w14:textId="77777777" w:rsidTr="006C35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27ABF" w14:textId="77777777" w:rsidR="00396818" w:rsidRPr="00D62886" w:rsidRDefault="00396818" w:rsidP="006C354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BBA4A" w14:textId="77777777" w:rsidR="00396818" w:rsidRPr="00D62886" w:rsidRDefault="00396818" w:rsidP="006C354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69EF9" w14:textId="77777777" w:rsidR="00396818" w:rsidRPr="00D62886" w:rsidRDefault="00396818" w:rsidP="006C354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96818" w:rsidRPr="00D62886" w14:paraId="74195E00" w14:textId="77777777" w:rsidTr="006C35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CB5E9" w14:textId="77777777" w:rsidR="00396818" w:rsidRPr="00D62886" w:rsidRDefault="00396818" w:rsidP="006C354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B6DA7" w14:textId="77777777" w:rsidR="00396818" w:rsidRPr="00D62886" w:rsidRDefault="00396818" w:rsidP="006C354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AA0D9" w14:textId="77777777" w:rsidR="00396818" w:rsidRPr="00D62886" w:rsidRDefault="00396818" w:rsidP="006C354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C38168C" w14:textId="77777777" w:rsidR="00396818" w:rsidRPr="00D62886" w:rsidRDefault="00396818" w:rsidP="0039681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EC5A5BD" w14:textId="77777777" w:rsidR="00396818" w:rsidRPr="00D62886" w:rsidRDefault="00396818" w:rsidP="00396818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D62886">
        <w:rPr>
          <w:rFonts w:ascii="Verdana" w:hAnsi="Verdana" w:cs="Times New Roman"/>
          <w:sz w:val="20"/>
          <w:szCs w:val="20"/>
        </w:rPr>
        <w:tab/>
        <w:t>Imię i Nazwisko</w:t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</w:p>
    <w:p w14:paraId="5F743C4B" w14:textId="77777777" w:rsidR="00396818" w:rsidRPr="00D62886" w:rsidRDefault="00396818" w:rsidP="0039681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62886">
        <w:rPr>
          <w:rFonts w:ascii="Verdana" w:hAnsi="Verdana"/>
          <w:sz w:val="20"/>
          <w:szCs w:val="20"/>
        </w:rPr>
        <w:tab/>
      </w:r>
      <w:r w:rsidRPr="00D62886">
        <w:rPr>
          <w:rFonts w:ascii="Verdana" w:hAnsi="Verdana"/>
          <w:sz w:val="20"/>
          <w:szCs w:val="20"/>
        </w:rPr>
        <w:tab/>
        <w:t xml:space="preserve"> </w:t>
      </w:r>
    </w:p>
    <w:p w14:paraId="0939F406" w14:textId="77777777" w:rsidR="00396818" w:rsidRPr="00D62886" w:rsidRDefault="00396818" w:rsidP="0039681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62886">
        <w:rPr>
          <w:rFonts w:ascii="Verdana" w:hAnsi="Verdana"/>
          <w:sz w:val="20"/>
          <w:szCs w:val="20"/>
        </w:rPr>
        <w:t>ych</w:t>
      </w:r>
      <w:proofErr w:type="spellEnd"/>
      <w:r w:rsidRPr="00D62886">
        <w:rPr>
          <w:rFonts w:ascii="Verdana" w:hAnsi="Verdana"/>
          <w:sz w:val="20"/>
          <w:szCs w:val="20"/>
        </w:rPr>
        <w:t>) dokumentu(ów)</w:t>
      </w:r>
    </w:p>
    <w:p w14:paraId="0F533771" w14:textId="77777777" w:rsidR="00396818" w:rsidRPr="00D62886" w:rsidRDefault="00396818" w:rsidP="00396818">
      <w:p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829271" w14:textId="77777777" w:rsidR="00396818" w:rsidRPr="00D62886" w:rsidRDefault="00396818" w:rsidP="0039681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załącznikami do niniejszej oferty są:</w:t>
      </w:r>
    </w:p>
    <w:p w14:paraId="5A38A8DB" w14:textId="77777777" w:rsidR="00396818" w:rsidRPr="00D62886" w:rsidRDefault="00396818" w:rsidP="0039681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AB2AF0D" w14:textId="77777777" w:rsidR="00396818" w:rsidRPr="00D62886" w:rsidRDefault="00396818" w:rsidP="0039681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3F2693A" w14:textId="77777777" w:rsidR="00396818" w:rsidRPr="00D62886" w:rsidRDefault="00396818" w:rsidP="0039681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5BBB84D" w14:textId="77777777" w:rsidR="00396818" w:rsidRPr="00D62886" w:rsidRDefault="00396818" w:rsidP="0039681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D9A40D5" w14:textId="77777777" w:rsidR="00396818" w:rsidRPr="00D62886" w:rsidRDefault="00396818" w:rsidP="00396818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1B60392" w14:textId="77777777" w:rsidR="00396818" w:rsidRPr="00D62886" w:rsidRDefault="00396818" w:rsidP="00396818">
      <w:pPr>
        <w:ind w:left="1440"/>
        <w:jc w:val="both"/>
        <w:rPr>
          <w:rFonts w:ascii="Verdana" w:hAnsi="Verdana"/>
          <w:sz w:val="20"/>
          <w:szCs w:val="20"/>
        </w:rPr>
      </w:pPr>
    </w:p>
    <w:p w14:paraId="2768313C" w14:textId="5B67454A" w:rsidR="00396818" w:rsidRPr="00D62886" w:rsidRDefault="00396818" w:rsidP="005D6E3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6335974C" w14:textId="77777777" w:rsidR="00396818" w:rsidRPr="00D62886" w:rsidRDefault="00396818" w:rsidP="00396818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3A4EFCB1" w14:textId="77777777" w:rsidR="00FE545C" w:rsidRPr="00396818" w:rsidRDefault="00FE545C" w:rsidP="00396818"/>
    <w:sectPr w:rsidR="00FE545C" w:rsidRPr="003968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43E21" w14:textId="77777777" w:rsidR="00C17540" w:rsidRDefault="00C17540">
      <w:r>
        <w:separator/>
      </w:r>
    </w:p>
  </w:endnote>
  <w:endnote w:type="continuationSeparator" w:id="0">
    <w:p w14:paraId="369B3874" w14:textId="77777777" w:rsidR="00C17540" w:rsidRDefault="00C1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BB72D" w14:textId="77777777" w:rsidR="007C77A1" w:rsidRDefault="007C77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CBF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E0814" w14:textId="77777777" w:rsidR="007C77A1" w:rsidRDefault="007C7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6ACE0" w14:textId="77777777" w:rsidR="00C17540" w:rsidRDefault="00C17540">
      <w:r>
        <w:separator/>
      </w:r>
    </w:p>
  </w:footnote>
  <w:footnote w:type="continuationSeparator" w:id="0">
    <w:p w14:paraId="12B2CAF3" w14:textId="77777777" w:rsidR="00C17540" w:rsidRDefault="00C1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8A203" w14:textId="77777777" w:rsidR="007C77A1" w:rsidRDefault="007C7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CC472" w14:textId="4EB584F2" w:rsidR="00F53146" w:rsidRPr="00504B2D" w:rsidRDefault="00F53146" w:rsidP="00504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8B7CC" w14:textId="77777777" w:rsidR="007C77A1" w:rsidRDefault="007C77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5254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2157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9432435">
    <w:abstractNumId w:val="0"/>
  </w:num>
  <w:num w:numId="4" w16cid:durableId="10084799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540"/>
    <w:rsid w:val="00012286"/>
    <w:rsid w:val="000704FC"/>
    <w:rsid w:val="00071CCC"/>
    <w:rsid w:val="00080909"/>
    <w:rsid w:val="000B731D"/>
    <w:rsid w:val="000D6134"/>
    <w:rsid w:val="000E09C7"/>
    <w:rsid w:val="000F6589"/>
    <w:rsid w:val="00106636"/>
    <w:rsid w:val="00116EC6"/>
    <w:rsid w:val="001801DD"/>
    <w:rsid w:val="001D4612"/>
    <w:rsid w:val="002059EB"/>
    <w:rsid w:val="00207E98"/>
    <w:rsid w:val="002723B0"/>
    <w:rsid w:val="002F1F8B"/>
    <w:rsid w:val="00315A4A"/>
    <w:rsid w:val="00396818"/>
    <w:rsid w:val="004B7300"/>
    <w:rsid w:val="004C6753"/>
    <w:rsid w:val="00504B2D"/>
    <w:rsid w:val="00520625"/>
    <w:rsid w:val="00595C87"/>
    <w:rsid w:val="005D2C65"/>
    <w:rsid w:val="005D6E3B"/>
    <w:rsid w:val="005E6D94"/>
    <w:rsid w:val="0063384F"/>
    <w:rsid w:val="00643C6F"/>
    <w:rsid w:val="00646202"/>
    <w:rsid w:val="0065290F"/>
    <w:rsid w:val="006815F6"/>
    <w:rsid w:val="007748F0"/>
    <w:rsid w:val="007A4321"/>
    <w:rsid w:val="007C77A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754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5187"/>
    <w:rsid w:val="00F51688"/>
    <w:rsid w:val="00F53146"/>
    <w:rsid w:val="00F8260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A3DCB"/>
  <w15:chartTrackingRefBased/>
  <w15:docId w15:val="{53A4B2FF-2944-4242-903A-E6555B6E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81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687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7</cp:revision>
  <cp:lastPrinted>1899-12-31T23:00:00Z</cp:lastPrinted>
  <dcterms:created xsi:type="dcterms:W3CDTF">2024-05-13T07:47:00Z</dcterms:created>
  <dcterms:modified xsi:type="dcterms:W3CDTF">2024-05-16T07:48:00Z</dcterms:modified>
</cp:coreProperties>
</file>