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A23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A23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235F">
        <w:rPr>
          <w:sz w:val="22"/>
          <w:szCs w:val="22"/>
        </w:rPr>
        <w:t>2024-05-17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A235F" w:rsidRPr="00FA235F" w:rsidRDefault="00FA235F" w:rsidP="00FB7F50">
      <w:pPr>
        <w:spacing w:after="40"/>
        <w:rPr>
          <w:b/>
          <w:bCs/>
          <w:sz w:val="22"/>
          <w:szCs w:val="22"/>
        </w:rPr>
      </w:pPr>
      <w:r w:rsidRPr="00FA235F">
        <w:rPr>
          <w:b/>
          <w:bCs/>
          <w:sz w:val="22"/>
          <w:szCs w:val="22"/>
        </w:rPr>
        <w:t>Akademia Górniczo - Hutnicza</w:t>
      </w:r>
    </w:p>
    <w:p w:rsidR="00FA235F" w:rsidRPr="00FA235F" w:rsidRDefault="00FA235F" w:rsidP="00FB7F50">
      <w:pPr>
        <w:spacing w:after="40"/>
        <w:rPr>
          <w:b/>
          <w:bCs/>
          <w:sz w:val="22"/>
          <w:szCs w:val="22"/>
        </w:rPr>
      </w:pPr>
      <w:r w:rsidRPr="00FA235F">
        <w:rPr>
          <w:b/>
          <w:bCs/>
          <w:sz w:val="22"/>
          <w:szCs w:val="22"/>
        </w:rPr>
        <w:t>im. Stanisława Staszica w Krakowie</w:t>
      </w:r>
    </w:p>
    <w:p w:rsidR="00FB7F50" w:rsidRPr="002245BE" w:rsidRDefault="00FA235F" w:rsidP="00FB7F50">
      <w:pPr>
        <w:spacing w:after="40"/>
        <w:rPr>
          <w:b/>
          <w:bCs/>
          <w:sz w:val="22"/>
          <w:szCs w:val="22"/>
        </w:rPr>
      </w:pPr>
      <w:r w:rsidRPr="00FA235F">
        <w:rPr>
          <w:b/>
          <w:bCs/>
          <w:sz w:val="22"/>
          <w:szCs w:val="22"/>
        </w:rPr>
        <w:t>Dział Zamówień Publicznych</w:t>
      </w:r>
    </w:p>
    <w:p w:rsidR="00FB7F50" w:rsidRPr="002245BE" w:rsidRDefault="00FA235F" w:rsidP="00FB7F50">
      <w:pPr>
        <w:rPr>
          <w:sz w:val="22"/>
          <w:szCs w:val="22"/>
        </w:rPr>
      </w:pPr>
      <w:r w:rsidRPr="00FA235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235F">
        <w:rPr>
          <w:sz w:val="22"/>
          <w:szCs w:val="22"/>
        </w:rPr>
        <w:t>30</w:t>
      </w:r>
    </w:p>
    <w:p w:rsidR="00FB7F50" w:rsidRPr="002245BE" w:rsidRDefault="00FA235F" w:rsidP="00FB7F50">
      <w:pPr>
        <w:rPr>
          <w:sz w:val="22"/>
          <w:szCs w:val="22"/>
        </w:rPr>
      </w:pPr>
      <w:r w:rsidRPr="00FA235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235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235F" w:rsidRPr="00607F9B" w:rsidTr="000F1CBF">
        <w:trPr>
          <w:trHeight w:val="638"/>
        </w:trPr>
        <w:tc>
          <w:tcPr>
            <w:tcW w:w="959" w:type="dxa"/>
            <w:shd w:val="clear" w:color="auto" w:fill="auto"/>
          </w:tcPr>
          <w:p w:rsidR="00FA235F" w:rsidRPr="00607F9B" w:rsidRDefault="00FA235F" w:rsidP="000F1C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235F" w:rsidRPr="00607F9B" w:rsidRDefault="00FA235F" w:rsidP="000F1C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235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235F">
              <w:rPr>
                <w:b/>
                <w:bCs/>
                <w:sz w:val="22"/>
                <w:szCs w:val="22"/>
              </w:rPr>
              <w:t>usługa sprzątania pomieszczeń mieszkalnych  w Ośrodku AGH w Łukęcinie, ul. Leśna 3, woj. zachodniopomorskie - DE-dzp.272-84/24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235F">
              <w:rPr>
                <w:b/>
                <w:sz w:val="22"/>
                <w:szCs w:val="22"/>
              </w:rPr>
              <w:t>DE-dzp.272-84/24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235F" w:rsidTr="000F1CBF">
        <w:trPr>
          <w:cantSplit/>
        </w:trPr>
        <w:tc>
          <w:tcPr>
            <w:tcW w:w="10150" w:type="dxa"/>
          </w:tcPr>
          <w:p w:rsidR="00FA235F" w:rsidRPr="00D26ED6" w:rsidRDefault="00FA235F" w:rsidP="000F1CB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235F">
              <w:rPr>
                <w:b/>
                <w:sz w:val="22"/>
                <w:szCs w:val="22"/>
              </w:rPr>
              <w:t xml:space="preserve">Pasikonik MJK </w:t>
            </w:r>
            <w:r w:rsidR="00135361">
              <w:rPr>
                <w:b/>
                <w:sz w:val="22"/>
                <w:szCs w:val="22"/>
              </w:rPr>
              <w:t>Sp. z o.o.</w:t>
            </w:r>
            <w:bookmarkStart w:id="1" w:name="_GoBack"/>
            <w:bookmarkEnd w:id="1"/>
          </w:p>
          <w:p w:rsidR="00FA235F" w:rsidRPr="009F0E5C" w:rsidRDefault="00FA235F" w:rsidP="000F1CB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A235F">
              <w:rPr>
                <w:bCs/>
                <w:sz w:val="22"/>
                <w:szCs w:val="22"/>
              </w:rPr>
              <w:t>Pychowicka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35F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A235F">
              <w:rPr>
                <w:bCs/>
                <w:sz w:val="22"/>
                <w:szCs w:val="22"/>
              </w:rPr>
              <w:t>/9</w:t>
            </w:r>
          </w:p>
          <w:p w:rsidR="00FA235F" w:rsidRPr="009F0E5C" w:rsidRDefault="00FA235F" w:rsidP="000F1CBF">
            <w:pPr>
              <w:jc w:val="both"/>
              <w:rPr>
                <w:bCs/>
                <w:sz w:val="22"/>
                <w:szCs w:val="22"/>
              </w:rPr>
            </w:pPr>
            <w:r w:rsidRPr="00FA235F">
              <w:rPr>
                <w:bCs/>
                <w:sz w:val="22"/>
                <w:szCs w:val="22"/>
              </w:rPr>
              <w:t>30-364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35F">
              <w:rPr>
                <w:bCs/>
                <w:sz w:val="22"/>
                <w:szCs w:val="22"/>
              </w:rPr>
              <w:t>Kraków</w:t>
            </w:r>
          </w:p>
          <w:p w:rsidR="00FA235F" w:rsidRPr="00D26ED6" w:rsidRDefault="00FA235F" w:rsidP="000F1CB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235F">
              <w:rPr>
                <w:b/>
                <w:sz w:val="22"/>
                <w:szCs w:val="22"/>
              </w:rPr>
              <w:t>79 484.66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A235F" w:rsidRDefault="00FA235F" w:rsidP="000F1CB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126"/>
        <w:gridCol w:w="2694"/>
      </w:tblGrid>
      <w:tr w:rsidR="00371788" w:rsidRPr="008567C7" w:rsidTr="00371788">
        <w:trPr>
          <w:trHeight w:val="510"/>
        </w:trPr>
        <w:tc>
          <w:tcPr>
            <w:tcW w:w="709" w:type="dxa"/>
            <w:vAlign w:val="center"/>
          </w:tcPr>
          <w:p w:rsidR="00371788" w:rsidRPr="008567C7" w:rsidRDefault="003717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371788" w:rsidRPr="008567C7" w:rsidRDefault="003717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371788" w:rsidRPr="008567C7" w:rsidRDefault="003717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371788" w:rsidRPr="008567C7" w:rsidRDefault="003717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71788" w:rsidRPr="008567C7" w:rsidTr="00371788">
        <w:tc>
          <w:tcPr>
            <w:tcW w:w="709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371788" w:rsidRPr="002B6761" w:rsidRDefault="00371788" w:rsidP="000F1C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Pasikonik MJK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371788" w:rsidRPr="008567C7" w:rsidRDefault="00371788" w:rsidP="000F1CB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Pychowicka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371788" w:rsidRPr="001B7815" w:rsidRDefault="00371788" w:rsidP="000F1C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30-364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71788" w:rsidRPr="008567C7" w:rsidTr="00371788">
        <w:tc>
          <w:tcPr>
            <w:tcW w:w="709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371788" w:rsidRPr="002B6761" w:rsidRDefault="00371788" w:rsidP="000F1C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EKTHESE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371788" w:rsidRPr="008567C7" w:rsidRDefault="00371788" w:rsidP="000F1CB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371788" w:rsidRPr="001B7815" w:rsidRDefault="00371788" w:rsidP="000F1C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93,30</w:t>
            </w:r>
          </w:p>
        </w:tc>
        <w:tc>
          <w:tcPr>
            <w:tcW w:w="2694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93,30</w:t>
            </w:r>
          </w:p>
        </w:tc>
      </w:tr>
      <w:tr w:rsidR="00371788" w:rsidRPr="008567C7" w:rsidTr="00371788">
        <w:tc>
          <w:tcPr>
            <w:tcW w:w="709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371788" w:rsidRPr="002B6761" w:rsidRDefault="00371788" w:rsidP="000F1C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/>
                <w:sz w:val="18"/>
                <w:szCs w:val="18"/>
              </w:rPr>
              <w:t>FSW sp. z o.o.</w:t>
            </w:r>
          </w:p>
          <w:p w:rsidR="00371788" w:rsidRPr="008567C7" w:rsidRDefault="00371788" w:rsidP="000F1CB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Walerego Sławka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371788" w:rsidRPr="001B7815" w:rsidRDefault="00371788" w:rsidP="000F1CB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40-833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35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126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694" w:type="dxa"/>
            <w:vAlign w:val="center"/>
          </w:tcPr>
          <w:p w:rsidR="00371788" w:rsidRPr="008567C7" w:rsidRDefault="00371788" w:rsidP="000F1CB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35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371788" w:rsidRDefault="00371788" w:rsidP="004E7234">
      <w:pPr>
        <w:spacing w:before="120"/>
        <w:ind w:firstLine="709"/>
        <w:jc w:val="both"/>
        <w:rPr>
          <w:i/>
          <w:color w:val="000000"/>
        </w:rPr>
      </w:pPr>
      <w:r w:rsidRPr="00371788">
        <w:rPr>
          <w:i/>
          <w:color w:val="000000"/>
        </w:rPr>
        <w:t>*nie przyznano punktów, gdyż oferta podlega odrzuceniu</w:t>
      </w:r>
    </w:p>
    <w:p w:rsidR="00F960D7" w:rsidRPr="00371788" w:rsidRDefault="00F960D7" w:rsidP="00F33C66">
      <w:pPr>
        <w:spacing w:line="276" w:lineRule="auto"/>
        <w:jc w:val="both"/>
        <w:rPr>
          <w:i/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FC8" w:rsidRDefault="00013FC8">
      <w:r>
        <w:separator/>
      </w:r>
    </w:p>
  </w:endnote>
  <w:endnote w:type="continuationSeparator" w:id="0">
    <w:p w:rsidR="00013FC8" w:rsidRDefault="0001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FC8" w:rsidRDefault="00013FC8">
      <w:r>
        <w:separator/>
      </w:r>
    </w:p>
  </w:footnote>
  <w:footnote w:type="continuationSeparator" w:id="0">
    <w:p w:rsidR="00013FC8" w:rsidRDefault="00013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FC8"/>
    <w:rsid w:val="00005838"/>
    <w:rsid w:val="00013FC8"/>
    <w:rsid w:val="00022322"/>
    <w:rsid w:val="00042497"/>
    <w:rsid w:val="000C1E6F"/>
    <w:rsid w:val="000E4E56"/>
    <w:rsid w:val="00135361"/>
    <w:rsid w:val="001A1468"/>
    <w:rsid w:val="001B7815"/>
    <w:rsid w:val="001C31ED"/>
    <w:rsid w:val="002B1E4F"/>
    <w:rsid w:val="002B6761"/>
    <w:rsid w:val="003445A0"/>
    <w:rsid w:val="00371788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A235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15137"/>
  <w15:chartTrackingRefBased/>
  <w15:docId w15:val="{53396D8A-F5FD-4AE3-AC18-0B8D38A0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A235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2024-05-17T07:34:00Z</cp:lastPrinted>
  <dcterms:created xsi:type="dcterms:W3CDTF">2024-05-17T07:50:00Z</dcterms:created>
  <dcterms:modified xsi:type="dcterms:W3CDTF">2024-05-17T07:50:00Z</dcterms:modified>
</cp:coreProperties>
</file>